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32C2F" w14:textId="77777777" w:rsidR="002770D4" w:rsidRDefault="002770D4" w:rsidP="002770D4">
      <w:pPr>
        <w:pStyle w:val="Lijstalinea"/>
        <w:rPr>
          <w:lang w:val="nl-NL"/>
        </w:rPr>
      </w:pPr>
    </w:p>
    <w:p w14:paraId="4751E6D4" w14:textId="77777777" w:rsidR="008133DD" w:rsidRDefault="008133DD" w:rsidP="008133DD">
      <w:pPr>
        <w:rPr>
          <w:lang w:val="nl-NL"/>
        </w:rPr>
      </w:pPr>
    </w:p>
    <w:p w14:paraId="2BC1816A" w14:textId="77777777" w:rsidR="008133DD" w:rsidRPr="008133DD" w:rsidRDefault="008133DD" w:rsidP="008133DD">
      <w:pPr>
        <w:rPr>
          <w:lang w:val="nl-NL"/>
        </w:rPr>
      </w:pPr>
    </w:p>
    <w:p w14:paraId="7144DBB2" w14:textId="79AD2157" w:rsidR="008133DD" w:rsidRDefault="008133DD" w:rsidP="008133DD">
      <w:pPr>
        <w:pStyle w:val="Geenafstand"/>
        <w:jc w:val="center"/>
        <w:rPr>
          <w:lang w:val="nl-NL"/>
        </w:rPr>
      </w:pPr>
      <w:r>
        <w:rPr>
          <w:lang w:val="nl-NL"/>
        </w:rPr>
        <w:t>Informatiemap</w:t>
      </w:r>
    </w:p>
    <w:p w14:paraId="7EC30DB8" w14:textId="2C6D1ED7" w:rsidR="00164693" w:rsidRDefault="008133DD" w:rsidP="008133DD">
      <w:pPr>
        <w:pStyle w:val="Geenafstand"/>
        <w:jc w:val="center"/>
        <w:rPr>
          <w:lang w:val="nl-NL"/>
        </w:rPr>
      </w:pPr>
      <w:r>
        <w:rPr>
          <w:lang w:val="nl-NL"/>
        </w:rPr>
        <w:t>LEVANTOgroep Vrijwilligers</w:t>
      </w:r>
    </w:p>
    <w:p w14:paraId="2B7EA0F5" w14:textId="77777777" w:rsidR="008133DD" w:rsidRDefault="008133DD" w:rsidP="008133DD">
      <w:pPr>
        <w:rPr>
          <w:lang w:val="nl-NL"/>
        </w:rPr>
      </w:pPr>
    </w:p>
    <w:p w14:paraId="593FA9F8" w14:textId="77777777" w:rsidR="008133DD" w:rsidRDefault="008133DD" w:rsidP="008133DD">
      <w:pPr>
        <w:rPr>
          <w:lang w:val="nl-NL"/>
        </w:rPr>
      </w:pPr>
    </w:p>
    <w:p w14:paraId="136EA069" w14:textId="77777777" w:rsidR="008133DD" w:rsidRDefault="008133DD" w:rsidP="008133DD">
      <w:pPr>
        <w:rPr>
          <w:lang w:val="nl-NL"/>
        </w:rPr>
      </w:pPr>
    </w:p>
    <w:p w14:paraId="7E6F7015" w14:textId="77777777" w:rsidR="008133DD" w:rsidRPr="008133DD" w:rsidRDefault="008133DD" w:rsidP="008133DD">
      <w:pPr>
        <w:rPr>
          <w:lang w:val="nl-NL"/>
        </w:rPr>
      </w:pPr>
    </w:p>
    <w:p w14:paraId="1BF2356C" w14:textId="77777777" w:rsidR="006F1167" w:rsidRPr="00D57DD6" w:rsidRDefault="006F1167" w:rsidP="00375075">
      <w:pPr>
        <w:pStyle w:val="Lijstalinea"/>
        <w:rPr>
          <w:lang w:val="nl-NL"/>
        </w:rPr>
      </w:pPr>
    </w:p>
    <w:p w14:paraId="77EEEB98" w14:textId="77777777" w:rsidR="008133DD" w:rsidRPr="008133DD" w:rsidRDefault="008133DD" w:rsidP="008133DD">
      <w:pPr>
        <w:rPr>
          <w:rFonts w:cs="Arial"/>
          <w:i/>
          <w:iCs/>
          <w:sz w:val="28"/>
          <w:szCs w:val="28"/>
          <w:lang w:val="nl-NL"/>
        </w:rPr>
      </w:pPr>
      <w:r w:rsidRPr="008133DD">
        <w:rPr>
          <w:i/>
          <w:iCs/>
          <w:sz w:val="28"/>
          <w:szCs w:val="28"/>
          <w:lang w:val="nl-NL"/>
        </w:rPr>
        <w:t>Beste Vrijwilliger,</w:t>
      </w:r>
    </w:p>
    <w:p w14:paraId="23D12A18" w14:textId="77777777" w:rsidR="008133DD" w:rsidRPr="008133DD" w:rsidRDefault="008133DD" w:rsidP="008133DD">
      <w:pPr>
        <w:rPr>
          <w:rFonts w:cs="Arial"/>
          <w:i/>
          <w:iCs/>
          <w:sz w:val="28"/>
          <w:szCs w:val="28"/>
          <w:lang w:val="nl-NL"/>
        </w:rPr>
      </w:pPr>
    </w:p>
    <w:p w14:paraId="2A48A892" w14:textId="77777777" w:rsidR="008133DD" w:rsidRDefault="008133DD" w:rsidP="008133DD">
      <w:pPr>
        <w:rPr>
          <w:rFonts w:cs="Arial"/>
          <w:i/>
          <w:iCs/>
          <w:sz w:val="28"/>
          <w:szCs w:val="28"/>
          <w:lang w:val="nl-NL"/>
        </w:rPr>
      </w:pPr>
      <w:r w:rsidRPr="008133DD">
        <w:rPr>
          <w:rFonts w:cs="Arial"/>
          <w:i/>
          <w:iCs/>
          <w:sz w:val="28"/>
          <w:szCs w:val="28"/>
          <w:lang w:val="nl-NL"/>
        </w:rPr>
        <w:t>Wat fijn dat je vrijwilliger bent (geworden) bij LEVANTOgroep!</w:t>
      </w:r>
    </w:p>
    <w:p w14:paraId="6DAF010B" w14:textId="77777777" w:rsidR="008133DD" w:rsidRPr="008133DD" w:rsidRDefault="008133DD" w:rsidP="008133DD">
      <w:pPr>
        <w:rPr>
          <w:rFonts w:cs="Arial"/>
          <w:i/>
          <w:iCs/>
          <w:sz w:val="28"/>
          <w:szCs w:val="28"/>
          <w:lang w:val="nl-NL"/>
        </w:rPr>
      </w:pPr>
    </w:p>
    <w:p w14:paraId="4077B850" w14:textId="6DC7E380" w:rsidR="008133DD" w:rsidRDefault="008133DD" w:rsidP="008133DD">
      <w:pPr>
        <w:rPr>
          <w:rFonts w:cs="Arial"/>
          <w:i/>
          <w:iCs/>
          <w:sz w:val="28"/>
          <w:szCs w:val="28"/>
          <w:lang w:val="nl-NL"/>
        </w:rPr>
      </w:pPr>
      <w:r w:rsidRPr="008133DD">
        <w:rPr>
          <w:rFonts w:cs="Arial"/>
          <w:i/>
          <w:iCs/>
          <w:sz w:val="28"/>
          <w:szCs w:val="28"/>
          <w:lang w:val="nl-NL"/>
        </w:rPr>
        <w:t>In dit document vind je allerlei informatie over zaken die te maken kunnen hebben met jouw vrijwilligerswerk. Het is handig dit document te bewaren voor als je vragen hebt.</w:t>
      </w:r>
    </w:p>
    <w:p w14:paraId="5DEFBF3D" w14:textId="77777777" w:rsidR="008133DD" w:rsidRPr="008133DD" w:rsidRDefault="008133DD" w:rsidP="008133DD">
      <w:pPr>
        <w:rPr>
          <w:rFonts w:cs="Arial"/>
          <w:i/>
          <w:iCs/>
          <w:sz w:val="28"/>
          <w:szCs w:val="28"/>
          <w:lang w:val="nl-NL"/>
        </w:rPr>
      </w:pPr>
    </w:p>
    <w:p w14:paraId="4BE6B5A5" w14:textId="77777777" w:rsidR="008133DD" w:rsidRDefault="008133DD" w:rsidP="008133DD">
      <w:pPr>
        <w:rPr>
          <w:rFonts w:cs="Arial"/>
          <w:i/>
          <w:iCs/>
          <w:sz w:val="28"/>
          <w:szCs w:val="28"/>
          <w:lang w:val="nl-NL"/>
        </w:rPr>
      </w:pPr>
      <w:r w:rsidRPr="008133DD">
        <w:rPr>
          <w:rFonts w:cs="Arial"/>
          <w:i/>
          <w:iCs/>
          <w:sz w:val="28"/>
          <w:szCs w:val="28"/>
          <w:u w:val="single"/>
          <w:lang w:val="nl-NL"/>
        </w:rPr>
        <w:t>Belangrijk;</w:t>
      </w:r>
      <w:r w:rsidRPr="008133DD">
        <w:rPr>
          <w:rFonts w:cs="Arial"/>
          <w:i/>
          <w:iCs/>
          <w:sz w:val="28"/>
          <w:szCs w:val="28"/>
          <w:lang w:val="nl-NL"/>
        </w:rPr>
        <w:t xml:space="preserve"> Staat het antwoord op jouw vraag er niet bij? Neem dan contact met jouw contactpersoon/aanspreekpunt binnen de organisatie.</w:t>
      </w:r>
    </w:p>
    <w:p w14:paraId="7C4AFD23" w14:textId="77777777" w:rsidR="008133DD" w:rsidRPr="008133DD" w:rsidRDefault="008133DD" w:rsidP="008133DD">
      <w:pPr>
        <w:rPr>
          <w:rFonts w:cs="Arial"/>
          <w:i/>
          <w:iCs/>
          <w:sz w:val="28"/>
          <w:szCs w:val="28"/>
          <w:lang w:val="nl-NL"/>
        </w:rPr>
      </w:pPr>
    </w:p>
    <w:p w14:paraId="6CD359F3" w14:textId="77777777" w:rsidR="008133DD" w:rsidRPr="00276D61" w:rsidRDefault="008133DD" w:rsidP="008133DD">
      <w:pPr>
        <w:rPr>
          <w:rStyle w:val="Hyperlink"/>
          <w:rFonts w:cs="Arial"/>
          <w:i/>
          <w:iCs/>
          <w:sz w:val="28"/>
          <w:szCs w:val="28"/>
          <w:lang w:val="nl-NL"/>
        </w:rPr>
      </w:pPr>
      <w:r w:rsidRPr="008133DD">
        <w:rPr>
          <w:rFonts w:cs="Arial"/>
          <w:i/>
          <w:iCs/>
          <w:sz w:val="28"/>
          <w:szCs w:val="28"/>
          <w:lang w:val="nl-NL"/>
        </w:rPr>
        <w:t xml:space="preserve">Om op de hoogte te blijven van de meest actuele informatie raden wij je aan om de website van LEVANTOgroep Vrijwilligers te bezoeken: </w:t>
      </w:r>
      <w:hyperlink r:id="rId11">
        <w:r w:rsidRPr="008133DD">
          <w:rPr>
            <w:rStyle w:val="Hyperlink"/>
            <w:rFonts w:cs="Arial"/>
            <w:i/>
            <w:iCs/>
            <w:sz w:val="28"/>
            <w:szCs w:val="28"/>
            <w:lang w:val="nl-NL"/>
          </w:rPr>
          <w:t>https://www.levantogroep.nl/vrijwilligers</w:t>
        </w:r>
      </w:hyperlink>
    </w:p>
    <w:p w14:paraId="5BCB1E42" w14:textId="77777777" w:rsidR="008133DD" w:rsidRPr="008133DD" w:rsidRDefault="008133DD" w:rsidP="008133DD">
      <w:pPr>
        <w:rPr>
          <w:rStyle w:val="Hyperlink"/>
          <w:rFonts w:cs="Arial"/>
          <w:i/>
          <w:iCs/>
          <w:sz w:val="28"/>
          <w:szCs w:val="28"/>
          <w:lang w:val="nl-NL"/>
        </w:rPr>
      </w:pPr>
    </w:p>
    <w:p w14:paraId="032EA569" w14:textId="6C82D7F4" w:rsidR="008133DD" w:rsidRPr="008133DD" w:rsidRDefault="008133DD" w:rsidP="008133DD">
      <w:pPr>
        <w:rPr>
          <w:rStyle w:val="Hyperlink"/>
          <w:rFonts w:cs="Arial"/>
          <w:i/>
          <w:iCs/>
          <w:sz w:val="28"/>
          <w:szCs w:val="28"/>
          <w:lang w:val="nl-NL"/>
        </w:rPr>
      </w:pPr>
      <w:r w:rsidRPr="008133DD">
        <w:rPr>
          <w:rStyle w:val="Hyperlink"/>
          <w:rFonts w:cs="Arial"/>
          <w:i/>
          <w:iCs/>
          <w:color w:val="auto"/>
          <w:sz w:val="28"/>
          <w:szCs w:val="28"/>
          <w:lang w:val="nl-NL"/>
        </w:rPr>
        <w:t xml:space="preserve">Daar vind je </w:t>
      </w:r>
      <w:r>
        <w:rPr>
          <w:rStyle w:val="Hyperlink"/>
          <w:rFonts w:cs="Arial"/>
          <w:i/>
          <w:iCs/>
          <w:color w:val="auto"/>
          <w:sz w:val="28"/>
          <w:szCs w:val="28"/>
          <w:lang w:val="nl-NL"/>
        </w:rPr>
        <w:t>ook</w:t>
      </w:r>
      <w:r w:rsidRPr="008133DD">
        <w:rPr>
          <w:rStyle w:val="Hyperlink"/>
          <w:rFonts w:cs="Arial"/>
          <w:i/>
          <w:iCs/>
          <w:color w:val="auto"/>
          <w:sz w:val="28"/>
          <w:szCs w:val="28"/>
          <w:lang w:val="nl-NL"/>
        </w:rPr>
        <w:t xml:space="preserve"> een link naar het vrijwilligersbeleid:</w:t>
      </w:r>
      <w:r w:rsidRPr="008133DD">
        <w:rPr>
          <w:rFonts w:cs="Arial"/>
          <w:i/>
          <w:iCs/>
          <w:sz w:val="28"/>
          <w:szCs w:val="28"/>
          <w:lang w:val="nl-NL"/>
        </w:rPr>
        <w:t xml:space="preserve"> </w:t>
      </w:r>
      <w:hyperlink r:id="rId12" w:history="1">
        <w:r w:rsidRPr="008133DD">
          <w:rPr>
            <w:rStyle w:val="Hyperlink"/>
            <w:rFonts w:cs="Arial"/>
            <w:i/>
            <w:iCs/>
            <w:sz w:val="28"/>
            <w:szCs w:val="28"/>
            <w:lang w:val="nl-NL"/>
          </w:rPr>
          <w:t>https://www.levantogroep.nl/beleid</w:t>
        </w:r>
      </w:hyperlink>
    </w:p>
    <w:p w14:paraId="08277BB5" w14:textId="77777777" w:rsidR="008133DD" w:rsidRPr="008133DD" w:rsidRDefault="008133DD" w:rsidP="008133DD">
      <w:pPr>
        <w:rPr>
          <w:rFonts w:cs="Arial"/>
          <w:i/>
          <w:iCs/>
          <w:sz w:val="28"/>
          <w:szCs w:val="28"/>
          <w:lang w:val="nl-NL"/>
        </w:rPr>
      </w:pPr>
    </w:p>
    <w:p w14:paraId="2F8C5070" w14:textId="77777777" w:rsidR="008133DD" w:rsidRPr="008133DD" w:rsidRDefault="008133DD" w:rsidP="008133DD">
      <w:pPr>
        <w:rPr>
          <w:rFonts w:cs="Arial"/>
          <w:i/>
          <w:iCs/>
          <w:sz w:val="28"/>
          <w:szCs w:val="28"/>
          <w:lang w:val="nl-NL"/>
        </w:rPr>
      </w:pPr>
      <w:r w:rsidRPr="008133DD">
        <w:rPr>
          <w:rFonts w:cs="Arial"/>
          <w:i/>
          <w:iCs/>
          <w:sz w:val="28"/>
          <w:szCs w:val="28"/>
          <w:lang w:val="nl-NL"/>
        </w:rPr>
        <w:t>Wij wensen je heel veel voldoening en plezier in je vrijwilligerswerk en kijken uit naar een prettige samenwerking.</w:t>
      </w:r>
    </w:p>
    <w:p w14:paraId="34F6A15F" w14:textId="77777777" w:rsidR="008133DD" w:rsidRPr="008133DD" w:rsidRDefault="008133DD" w:rsidP="008133DD">
      <w:pPr>
        <w:rPr>
          <w:rFonts w:cs="Arial"/>
          <w:i/>
          <w:iCs/>
          <w:sz w:val="28"/>
          <w:szCs w:val="28"/>
          <w:lang w:val="nl-NL"/>
        </w:rPr>
      </w:pPr>
    </w:p>
    <w:p w14:paraId="74998B55" w14:textId="77777777" w:rsidR="008133DD" w:rsidRPr="008133DD" w:rsidRDefault="008133DD" w:rsidP="008133DD">
      <w:pPr>
        <w:rPr>
          <w:rFonts w:cs="Arial"/>
          <w:i/>
          <w:iCs/>
          <w:sz w:val="28"/>
          <w:szCs w:val="28"/>
          <w:lang w:val="nl-NL"/>
        </w:rPr>
      </w:pPr>
      <w:r w:rsidRPr="008133DD">
        <w:rPr>
          <w:rFonts w:cs="Arial"/>
          <w:i/>
          <w:iCs/>
          <w:sz w:val="28"/>
          <w:szCs w:val="28"/>
          <w:lang w:val="nl-NL"/>
        </w:rPr>
        <w:t>Team Coördinatoren Informele Zorg LEVANTOgroep</w:t>
      </w:r>
    </w:p>
    <w:p w14:paraId="41832335" w14:textId="77777777" w:rsidR="008133DD" w:rsidRPr="008133DD" w:rsidRDefault="008133DD" w:rsidP="008133DD">
      <w:pPr>
        <w:rPr>
          <w:rFonts w:cs="Arial"/>
          <w:i/>
          <w:iCs/>
          <w:sz w:val="28"/>
          <w:szCs w:val="28"/>
          <w:lang w:val="nl-NL"/>
        </w:rPr>
      </w:pPr>
      <w:r w:rsidRPr="008133DD">
        <w:rPr>
          <w:rFonts w:cs="Arial"/>
          <w:i/>
          <w:iCs/>
          <w:sz w:val="28"/>
          <w:szCs w:val="28"/>
          <w:lang w:val="nl-NL"/>
        </w:rPr>
        <w:br w:type="page"/>
      </w:r>
    </w:p>
    <w:p w14:paraId="5EEA6E4F" w14:textId="6DC18706" w:rsidR="008133DD" w:rsidRPr="00276D61" w:rsidRDefault="008133DD" w:rsidP="008133DD">
      <w:pPr>
        <w:pStyle w:val="Kop1"/>
        <w:rPr>
          <w:lang w:val="nl-NL"/>
        </w:rPr>
      </w:pPr>
      <w:r w:rsidRPr="00276D61">
        <w:rPr>
          <w:lang w:val="nl-NL"/>
        </w:rPr>
        <w:lastRenderedPageBreak/>
        <w:t>Algemene informatie</w:t>
      </w:r>
    </w:p>
    <w:p w14:paraId="6296C688" w14:textId="77777777" w:rsidR="008133DD" w:rsidRPr="00427904" w:rsidRDefault="008133DD" w:rsidP="008133DD">
      <w:pPr>
        <w:pStyle w:val="Inhopg1"/>
        <w:ind w:left="0" w:firstLine="0"/>
        <w:rPr>
          <w:sz w:val="22"/>
          <w:szCs w:val="22"/>
        </w:rPr>
      </w:pPr>
    </w:p>
    <w:p w14:paraId="4D4B3695" w14:textId="54E4B620" w:rsidR="008133DD" w:rsidRPr="008133DD" w:rsidRDefault="008133DD" w:rsidP="008133DD">
      <w:pPr>
        <w:rPr>
          <w:rFonts w:cs="Arial"/>
          <w:sz w:val="22"/>
          <w:lang w:val="nl-NL"/>
        </w:rPr>
      </w:pPr>
      <w:r w:rsidRPr="008133DD">
        <w:rPr>
          <w:rFonts w:cs="Arial"/>
          <w:sz w:val="22"/>
          <w:lang w:val="nl-NL"/>
        </w:rPr>
        <w:t xml:space="preserve">De afdeling LEVANTOgroep Vrijwilligers gaat over de inzet van verschillende soorten vrijwilligers binnen LEVANTOgroep. Binnen de afdeling zijn meerdere Coördinatoren Informele Zorg. Zij hebben allen o.a. een rol in het werven, selecteren, inzetten en begeleiden van vrijwilligers. </w:t>
      </w:r>
    </w:p>
    <w:p w14:paraId="0106BD5E" w14:textId="77777777" w:rsidR="008133DD" w:rsidRPr="008133DD" w:rsidRDefault="008133DD" w:rsidP="008133DD">
      <w:pPr>
        <w:rPr>
          <w:rFonts w:cs="Arial"/>
          <w:sz w:val="22"/>
          <w:lang w:val="nl-NL"/>
        </w:rPr>
      </w:pPr>
    </w:p>
    <w:p w14:paraId="5979D08A" w14:textId="4538B7E6" w:rsidR="008133DD" w:rsidRDefault="008133DD" w:rsidP="008133DD">
      <w:pPr>
        <w:rPr>
          <w:rFonts w:cs="Arial"/>
          <w:sz w:val="22"/>
          <w:lang w:val="nl-NL"/>
        </w:rPr>
      </w:pPr>
      <w:r w:rsidRPr="008133DD">
        <w:rPr>
          <w:rFonts w:cs="Arial"/>
          <w:sz w:val="22"/>
          <w:lang w:val="nl-NL"/>
        </w:rPr>
        <w:t>Voordat je van start gaat als vrijwilliger worden eerst de randvoorwaarden (Verklaring Omtrent Gedrag, ofwel VOG, verzekering, contract, declareren en vergoeding) geregeld. Meer info hierover kun je terugvinden in de bijlage “randvoorwaarden”.</w:t>
      </w:r>
    </w:p>
    <w:p w14:paraId="409DFF0E" w14:textId="77777777" w:rsidR="008133DD" w:rsidRPr="008133DD" w:rsidRDefault="008133DD" w:rsidP="008133DD">
      <w:pPr>
        <w:rPr>
          <w:rFonts w:cs="Arial"/>
          <w:sz w:val="22"/>
          <w:lang w:val="nl-NL"/>
        </w:rPr>
      </w:pPr>
    </w:p>
    <w:p w14:paraId="314212E1" w14:textId="77777777" w:rsidR="008133DD" w:rsidRPr="008133DD" w:rsidRDefault="008133DD" w:rsidP="008133DD">
      <w:pPr>
        <w:rPr>
          <w:rFonts w:cs="Arial"/>
          <w:sz w:val="22"/>
          <w:lang w:val="nl-NL"/>
        </w:rPr>
      </w:pPr>
      <w:r w:rsidRPr="008133DD">
        <w:rPr>
          <w:rFonts w:cs="Arial"/>
          <w:sz w:val="22"/>
          <w:lang w:val="nl-NL"/>
        </w:rPr>
        <w:t>Als vrijwilliger kun je op diverse manieren worden ingezet. Bij het doornemen van dit informatie document is het heel belangrijk dat je je realiseert welke soort vrijwilliger jij bent:</w:t>
      </w:r>
    </w:p>
    <w:p w14:paraId="4EDB05EC" w14:textId="77777777" w:rsidR="008133DD" w:rsidRDefault="008133DD" w:rsidP="008133DD">
      <w:pPr>
        <w:rPr>
          <w:rFonts w:eastAsiaTheme="minorEastAsia" w:cs="Arial"/>
          <w:sz w:val="22"/>
          <w:lang w:val="nl-NL"/>
        </w:rPr>
      </w:pPr>
      <w:r w:rsidRPr="008133DD">
        <w:rPr>
          <w:rFonts w:eastAsiaTheme="minorEastAsia" w:cs="Arial"/>
          <w:b/>
          <w:bCs/>
          <w:sz w:val="22"/>
          <w:lang w:val="nl-NL"/>
        </w:rPr>
        <w:t>Maatje</w:t>
      </w:r>
      <w:r w:rsidRPr="008133DD">
        <w:rPr>
          <w:rFonts w:eastAsiaTheme="minorEastAsia" w:cs="Arial"/>
          <w:sz w:val="22"/>
          <w:lang w:val="nl-NL"/>
        </w:rPr>
        <w:t>: je wordt 1-op-1 ingezet bij een vaste cliënt om doorgaans tweewekelijks samen laagdrempelige activiteiten te ondernemen om eenzaamheid van de cliënt te doorbreken.</w:t>
      </w:r>
    </w:p>
    <w:p w14:paraId="4B61652E" w14:textId="77777777" w:rsidR="008133DD" w:rsidRPr="008133DD" w:rsidRDefault="008133DD" w:rsidP="008133DD">
      <w:pPr>
        <w:rPr>
          <w:rFonts w:eastAsiaTheme="minorEastAsia" w:cs="Arial"/>
          <w:sz w:val="22"/>
          <w:lang w:val="nl-NL"/>
        </w:rPr>
      </w:pPr>
    </w:p>
    <w:p w14:paraId="437F13D0" w14:textId="77777777" w:rsidR="008133DD" w:rsidRDefault="008133DD" w:rsidP="008133DD">
      <w:pPr>
        <w:rPr>
          <w:rFonts w:eastAsiaTheme="minorEastAsia" w:cs="Arial"/>
          <w:sz w:val="22"/>
          <w:lang w:val="nl-NL"/>
        </w:rPr>
      </w:pPr>
      <w:r w:rsidRPr="008133DD">
        <w:rPr>
          <w:rFonts w:eastAsiaTheme="minorEastAsia" w:cs="Arial"/>
          <w:b/>
          <w:bCs/>
          <w:sz w:val="22"/>
          <w:lang w:val="nl-NL"/>
        </w:rPr>
        <w:t>Zorgvrijwilliger</w:t>
      </w:r>
      <w:r w:rsidRPr="008133DD">
        <w:rPr>
          <w:rFonts w:eastAsiaTheme="minorEastAsia" w:cs="Arial"/>
          <w:sz w:val="22"/>
          <w:lang w:val="nl-NL"/>
        </w:rPr>
        <w:t>: je wordt 1-op-1 ingezet bij een individuele cliënt om doorgaans tijdelijk de cliënt op een eenvoudige praktische manier te ondersteunen. Hoe vaak het is kan per cliënt en vraag verschillend zijn. Bijvoorbeeld samen boodschappen doen, samen oefenen met computer of laptop, samen naar een doktersafspraak gaan.</w:t>
      </w:r>
    </w:p>
    <w:p w14:paraId="53B8ECCE" w14:textId="77777777" w:rsidR="008133DD" w:rsidRPr="008133DD" w:rsidRDefault="008133DD" w:rsidP="008133DD">
      <w:pPr>
        <w:rPr>
          <w:rFonts w:eastAsiaTheme="minorEastAsia" w:cs="Arial"/>
          <w:sz w:val="22"/>
          <w:lang w:val="nl-NL"/>
        </w:rPr>
      </w:pPr>
    </w:p>
    <w:p w14:paraId="7D27EDAC" w14:textId="77777777" w:rsidR="008133DD" w:rsidRDefault="008133DD" w:rsidP="008133DD">
      <w:pPr>
        <w:rPr>
          <w:rFonts w:eastAsiaTheme="minorEastAsia" w:cs="Arial"/>
          <w:sz w:val="22"/>
          <w:lang w:val="nl-NL"/>
        </w:rPr>
      </w:pPr>
      <w:r w:rsidRPr="008133DD">
        <w:rPr>
          <w:rFonts w:eastAsiaTheme="minorEastAsia" w:cs="Arial"/>
          <w:sz w:val="22"/>
          <w:lang w:val="nl-NL"/>
        </w:rPr>
        <w:t>Maatjes en zorgvrijwilligers hebben een Coördinator Informele Zorg op wie ze kunnen terugvallen voor begeleiding en coaching.</w:t>
      </w:r>
    </w:p>
    <w:p w14:paraId="4EA058B1" w14:textId="77777777" w:rsidR="008133DD" w:rsidRPr="008133DD" w:rsidRDefault="008133DD" w:rsidP="008133DD">
      <w:pPr>
        <w:rPr>
          <w:rFonts w:eastAsiaTheme="minorEastAsia" w:cs="Arial"/>
          <w:sz w:val="22"/>
          <w:lang w:val="nl-NL"/>
        </w:rPr>
      </w:pPr>
    </w:p>
    <w:p w14:paraId="7FD5DAE3" w14:textId="01B9B979" w:rsidR="008133DD" w:rsidRDefault="008133DD" w:rsidP="008133DD">
      <w:pPr>
        <w:rPr>
          <w:rFonts w:eastAsiaTheme="minorEastAsia" w:cs="Arial"/>
          <w:sz w:val="22"/>
          <w:lang w:val="nl-NL"/>
        </w:rPr>
      </w:pPr>
      <w:r w:rsidRPr="008133DD">
        <w:rPr>
          <w:rFonts w:eastAsiaTheme="minorEastAsia" w:cs="Arial"/>
          <w:b/>
          <w:bCs/>
          <w:sz w:val="22"/>
          <w:lang w:val="nl-NL"/>
        </w:rPr>
        <w:t>Interne vrijwilliger</w:t>
      </w:r>
      <w:r w:rsidRPr="008133DD">
        <w:rPr>
          <w:rFonts w:eastAsiaTheme="minorEastAsia" w:cs="Arial"/>
          <w:sz w:val="22"/>
          <w:lang w:val="nl-NL"/>
        </w:rPr>
        <w:t>: je wordt meestal in groepsverband ingezet binnen bijv</w:t>
      </w:r>
      <w:r w:rsidR="00E76745">
        <w:rPr>
          <w:rFonts w:eastAsiaTheme="minorEastAsia" w:cs="Arial"/>
          <w:sz w:val="22"/>
          <w:lang w:val="nl-NL"/>
        </w:rPr>
        <w:t xml:space="preserve">oorbeeld </w:t>
      </w:r>
      <w:r w:rsidRPr="008133DD">
        <w:rPr>
          <w:rFonts w:eastAsiaTheme="minorEastAsia" w:cs="Arial"/>
          <w:sz w:val="22"/>
          <w:lang w:val="nl-NL"/>
        </w:rPr>
        <w:t xml:space="preserve">een dagbestedingslocatie, woonvorm of project. Hoe vaak dat is en hoe lang, kan </w:t>
      </w:r>
      <w:r w:rsidR="00E76745">
        <w:rPr>
          <w:rFonts w:eastAsiaTheme="minorEastAsia" w:cs="Arial"/>
          <w:sz w:val="22"/>
          <w:lang w:val="nl-NL"/>
        </w:rPr>
        <w:t>verschillen</w:t>
      </w:r>
      <w:r w:rsidRPr="008133DD">
        <w:rPr>
          <w:rFonts w:eastAsiaTheme="minorEastAsia" w:cs="Arial"/>
          <w:sz w:val="22"/>
          <w:lang w:val="nl-NL"/>
        </w:rPr>
        <w:t>. Bijvoorbeeld ondersteunen bij maaltijd- en koffiemomenten, geven van extra persoonlijke aandacht aan cliënten, meehelpen bij (re)creatieve (</w:t>
      </w:r>
      <w:proofErr w:type="spellStart"/>
      <w:r w:rsidRPr="008133DD">
        <w:rPr>
          <w:rFonts w:eastAsiaTheme="minorEastAsia" w:cs="Arial"/>
          <w:sz w:val="22"/>
          <w:lang w:val="nl-NL"/>
        </w:rPr>
        <w:t>groeps</w:t>
      </w:r>
      <w:proofErr w:type="spellEnd"/>
      <w:r w:rsidRPr="008133DD">
        <w:rPr>
          <w:rFonts w:eastAsiaTheme="minorEastAsia" w:cs="Arial"/>
          <w:sz w:val="22"/>
          <w:lang w:val="nl-NL"/>
        </w:rPr>
        <w:t>)activiteiten, vervoer van cliënten tussen locaties.</w:t>
      </w:r>
    </w:p>
    <w:p w14:paraId="14803A22" w14:textId="77777777" w:rsidR="008133DD" w:rsidRPr="008133DD" w:rsidRDefault="008133DD" w:rsidP="008133DD">
      <w:pPr>
        <w:rPr>
          <w:rFonts w:eastAsiaTheme="minorEastAsia" w:cs="Arial"/>
          <w:sz w:val="22"/>
          <w:lang w:val="nl-NL"/>
        </w:rPr>
      </w:pPr>
    </w:p>
    <w:p w14:paraId="4A3B3CF6" w14:textId="4D0CFF7E" w:rsidR="008133DD" w:rsidRDefault="008133DD" w:rsidP="008133DD">
      <w:pPr>
        <w:rPr>
          <w:rFonts w:cs="Arial"/>
          <w:sz w:val="22"/>
          <w:lang w:val="nl-NL"/>
        </w:rPr>
      </w:pPr>
      <w:r w:rsidRPr="008133DD">
        <w:rPr>
          <w:rFonts w:cs="Arial"/>
          <w:sz w:val="22"/>
          <w:lang w:val="nl-NL"/>
        </w:rPr>
        <w:t xml:space="preserve">Voor de interne vrijwilligers geldt dat zij voor primaire begeleiding en coaching kunnen terugvallen op de aandachtsfunctionaris vrijwilligerswerk van de locatie waar ze werkzaam zijn. Indien nodig kan in bepaalde situaties de Coördinator Informele Zorg informele zorg een rol spelen. </w:t>
      </w:r>
    </w:p>
    <w:p w14:paraId="20D44234" w14:textId="77777777" w:rsidR="008133DD" w:rsidRPr="008133DD" w:rsidRDefault="008133DD" w:rsidP="008133DD">
      <w:pPr>
        <w:rPr>
          <w:rFonts w:cs="Arial"/>
          <w:sz w:val="22"/>
          <w:lang w:val="nl-NL"/>
        </w:rPr>
      </w:pPr>
    </w:p>
    <w:p w14:paraId="5D9E8501" w14:textId="77777777" w:rsidR="008133DD" w:rsidRDefault="008133DD" w:rsidP="008133DD">
      <w:pPr>
        <w:rPr>
          <w:rFonts w:cs="Arial"/>
          <w:b/>
          <w:bCs/>
          <w:sz w:val="22"/>
          <w:lang w:val="nl-NL"/>
        </w:rPr>
      </w:pPr>
      <w:r w:rsidRPr="008133DD">
        <w:rPr>
          <w:rFonts w:cs="Arial"/>
          <w:b/>
          <w:bCs/>
          <w:sz w:val="22"/>
          <w:lang w:val="nl-NL"/>
        </w:rPr>
        <w:t>Afhankelijk van het soort vrijwilligerswerk dat je doet en waar je het doet val je onder een van de onderstaande Coördinatoren Informele Zorg van LEVANTO vrijwilligers:</w:t>
      </w:r>
    </w:p>
    <w:p w14:paraId="387C9EF9" w14:textId="77777777" w:rsidR="008133DD" w:rsidRPr="008133DD" w:rsidRDefault="008133DD" w:rsidP="008133DD">
      <w:pPr>
        <w:rPr>
          <w:rFonts w:cs="Arial"/>
          <w:b/>
          <w:bCs/>
          <w:sz w:val="22"/>
          <w:lang w:val="nl-NL"/>
        </w:rPr>
      </w:pPr>
    </w:p>
    <w:p w14:paraId="256156D3" w14:textId="77777777" w:rsidR="008133DD" w:rsidRPr="008133DD" w:rsidRDefault="008133DD" w:rsidP="008133DD">
      <w:pPr>
        <w:rPr>
          <w:rFonts w:cs="Arial"/>
          <w:b/>
          <w:bCs/>
          <w:sz w:val="22"/>
          <w:u w:val="single"/>
          <w:lang w:val="nl-NL"/>
        </w:rPr>
      </w:pPr>
      <w:r w:rsidRPr="008133DD">
        <w:rPr>
          <w:rFonts w:cs="Arial"/>
          <w:b/>
          <w:bCs/>
          <w:sz w:val="22"/>
          <w:u w:val="single"/>
          <w:lang w:val="nl-NL"/>
        </w:rPr>
        <w:t>Regio Heerlen/Parkstad</w:t>
      </w:r>
    </w:p>
    <w:p w14:paraId="224C9FDD" w14:textId="77777777" w:rsidR="008133DD" w:rsidRPr="008133DD" w:rsidRDefault="008133DD" w:rsidP="008133DD">
      <w:pPr>
        <w:rPr>
          <w:rFonts w:cs="Arial"/>
          <w:sz w:val="22"/>
          <w:lang w:val="nl-NL"/>
        </w:rPr>
      </w:pPr>
      <w:r w:rsidRPr="008133DD">
        <w:rPr>
          <w:rFonts w:cs="Arial"/>
          <w:sz w:val="22"/>
          <w:lang w:val="nl-NL"/>
        </w:rPr>
        <w:t>Maatjes:</w:t>
      </w:r>
      <w:r w:rsidRPr="008133DD">
        <w:rPr>
          <w:rFonts w:cs="Arial"/>
          <w:sz w:val="22"/>
          <w:lang w:val="nl-NL"/>
        </w:rPr>
        <w:tab/>
      </w:r>
      <w:r w:rsidRPr="008133DD">
        <w:rPr>
          <w:rFonts w:cs="Arial"/>
          <w:sz w:val="22"/>
          <w:lang w:val="nl-NL"/>
        </w:rPr>
        <w:tab/>
        <w:t xml:space="preserve">Karlijn Lenferink, </w:t>
      </w:r>
      <w:r w:rsidRPr="008133DD">
        <w:rPr>
          <w:rFonts w:cs="Arial"/>
          <w:sz w:val="22"/>
          <w:lang w:val="nl-NL"/>
        </w:rPr>
        <w:tab/>
        <w:t>06-25197731</w:t>
      </w:r>
      <w:r w:rsidRPr="008133DD">
        <w:rPr>
          <w:rFonts w:cs="Arial"/>
          <w:sz w:val="22"/>
          <w:lang w:val="nl-NL"/>
        </w:rPr>
        <w:tab/>
      </w:r>
      <w:hyperlink r:id="rId13" w:history="1">
        <w:r w:rsidRPr="008133DD">
          <w:rPr>
            <w:rStyle w:val="Hyperlink"/>
            <w:rFonts w:cs="Arial"/>
            <w:sz w:val="22"/>
            <w:lang w:val="nl-NL"/>
          </w:rPr>
          <w:t>Karlijn.lenferink@levantogroep.nl</w:t>
        </w:r>
      </w:hyperlink>
    </w:p>
    <w:p w14:paraId="709DB880" w14:textId="77777777" w:rsidR="008133DD" w:rsidRPr="008133DD" w:rsidRDefault="008133DD" w:rsidP="008133DD">
      <w:pPr>
        <w:rPr>
          <w:rFonts w:cs="Arial"/>
          <w:sz w:val="22"/>
          <w:lang w:val="nl-NL"/>
        </w:rPr>
      </w:pPr>
      <w:r w:rsidRPr="008133DD">
        <w:rPr>
          <w:rFonts w:cs="Arial"/>
          <w:sz w:val="22"/>
          <w:lang w:val="nl-NL"/>
        </w:rPr>
        <w:t xml:space="preserve">Zorgvrijwilligers: </w:t>
      </w:r>
      <w:r w:rsidRPr="008133DD">
        <w:rPr>
          <w:rFonts w:cs="Arial"/>
          <w:sz w:val="22"/>
          <w:lang w:val="nl-NL"/>
        </w:rPr>
        <w:tab/>
        <w:t xml:space="preserve">Karlijn Lenferink, </w:t>
      </w:r>
      <w:r w:rsidRPr="008133DD">
        <w:rPr>
          <w:rFonts w:cs="Arial"/>
          <w:sz w:val="22"/>
          <w:lang w:val="nl-NL"/>
        </w:rPr>
        <w:tab/>
        <w:t>06-25197731</w:t>
      </w:r>
      <w:r w:rsidRPr="008133DD">
        <w:rPr>
          <w:rFonts w:cs="Arial"/>
          <w:sz w:val="22"/>
          <w:lang w:val="nl-NL"/>
        </w:rPr>
        <w:tab/>
      </w:r>
      <w:hyperlink r:id="rId14" w:history="1">
        <w:r w:rsidRPr="008133DD">
          <w:rPr>
            <w:rStyle w:val="Hyperlink"/>
            <w:rFonts w:cs="Arial"/>
            <w:sz w:val="22"/>
            <w:lang w:val="nl-NL"/>
          </w:rPr>
          <w:t>Karlijn.lenferink@levantogroep.nl</w:t>
        </w:r>
      </w:hyperlink>
    </w:p>
    <w:p w14:paraId="6DBBF0D2" w14:textId="77777777" w:rsidR="008133DD" w:rsidRDefault="008133DD" w:rsidP="008133DD">
      <w:pPr>
        <w:rPr>
          <w:rStyle w:val="Hyperlink"/>
          <w:rFonts w:cs="Arial"/>
          <w:sz w:val="22"/>
          <w:lang w:val="nl-NL"/>
        </w:rPr>
      </w:pPr>
      <w:r w:rsidRPr="008133DD">
        <w:rPr>
          <w:rFonts w:cs="Arial"/>
          <w:sz w:val="22"/>
          <w:lang w:val="nl-NL"/>
        </w:rPr>
        <w:t xml:space="preserve">Interne Vrijwilligers: </w:t>
      </w:r>
      <w:r w:rsidRPr="008133DD">
        <w:rPr>
          <w:rFonts w:cs="Arial"/>
          <w:sz w:val="22"/>
          <w:lang w:val="nl-NL"/>
        </w:rPr>
        <w:tab/>
        <w:t xml:space="preserve">Karlijn Lenferink, </w:t>
      </w:r>
      <w:r w:rsidRPr="008133DD">
        <w:rPr>
          <w:rFonts w:cs="Arial"/>
          <w:sz w:val="22"/>
          <w:lang w:val="nl-NL"/>
        </w:rPr>
        <w:tab/>
        <w:t>06-25197731</w:t>
      </w:r>
      <w:r w:rsidRPr="008133DD">
        <w:rPr>
          <w:rFonts w:cs="Arial"/>
          <w:sz w:val="22"/>
          <w:lang w:val="nl-NL"/>
        </w:rPr>
        <w:tab/>
      </w:r>
      <w:hyperlink r:id="rId15" w:history="1">
        <w:r w:rsidRPr="008133DD">
          <w:rPr>
            <w:rStyle w:val="Hyperlink"/>
            <w:rFonts w:cs="Arial"/>
            <w:sz w:val="22"/>
            <w:lang w:val="nl-NL"/>
          </w:rPr>
          <w:t>Karlijn.lenferink@levantogroep.nl</w:t>
        </w:r>
      </w:hyperlink>
    </w:p>
    <w:p w14:paraId="5765DB83" w14:textId="57FE1598" w:rsidR="006F5A54" w:rsidRPr="008133DD" w:rsidRDefault="006F5A54" w:rsidP="008133DD">
      <w:pPr>
        <w:rPr>
          <w:rStyle w:val="Hyperlink"/>
          <w:rFonts w:cs="Arial"/>
          <w:sz w:val="22"/>
          <w:lang w:val="nl-NL"/>
        </w:rPr>
      </w:pPr>
      <w:r w:rsidRPr="008F5A87">
        <w:rPr>
          <w:rStyle w:val="Hyperlink"/>
          <w:rFonts w:cs="Arial"/>
          <w:sz w:val="22"/>
          <w:u w:val="none"/>
          <w:lang w:val="nl-NL"/>
        </w:rPr>
        <w:tab/>
      </w:r>
      <w:r w:rsidRPr="008F5A87">
        <w:rPr>
          <w:rStyle w:val="Hyperlink"/>
          <w:rFonts w:cs="Arial"/>
          <w:sz w:val="22"/>
          <w:u w:val="none"/>
          <w:lang w:val="nl-NL"/>
        </w:rPr>
        <w:tab/>
      </w:r>
      <w:r w:rsidRPr="008F5A87">
        <w:rPr>
          <w:rStyle w:val="Hyperlink"/>
          <w:rFonts w:cs="Arial"/>
          <w:sz w:val="22"/>
          <w:u w:val="none"/>
          <w:lang w:val="nl-NL"/>
        </w:rPr>
        <w:tab/>
      </w:r>
      <w:r w:rsidRPr="008133DD">
        <w:rPr>
          <w:rFonts w:cs="Arial"/>
          <w:sz w:val="22"/>
          <w:lang w:val="nl-NL"/>
        </w:rPr>
        <w:t xml:space="preserve">Sylvie Degens, </w:t>
      </w:r>
      <w:r w:rsidRPr="008133DD">
        <w:rPr>
          <w:rFonts w:cs="Arial"/>
          <w:sz w:val="22"/>
          <w:lang w:val="nl-NL"/>
        </w:rPr>
        <w:tab/>
        <w:t>06-29202942</w:t>
      </w:r>
      <w:r w:rsidRPr="008133DD">
        <w:rPr>
          <w:rFonts w:cs="Arial"/>
          <w:sz w:val="22"/>
          <w:lang w:val="nl-NL"/>
        </w:rPr>
        <w:tab/>
      </w:r>
      <w:hyperlink r:id="rId16" w:history="1">
        <w:r w:rsidRPr="008133DD">
          <w:rPr>
            <w:rStyle w:val="Hyperlink"/>
            <w:rFonts w:cs="Arial"/>
            <w:sz w:val="22"/>
            <w:lang w:val="nl-NL"/>
          </w:rPr>
          <w:t>sylvie.degens@levantogroep.nl</w:t>
        </w:r>
      </w:hyperlink>
    </w:p>
    <w:p w14:paraId="502545FF" w14:textId="78C81E41" w:rsidR="008133DD" w:rsidRPr="00E76745" w:rsidRDefault="00E76745" w:rsidP="008133DD">
      <w:pPr>
        <w:rPr>
          <w:rFonts w:cs="Arial"/>
          <w:color w:val="0061AF" w:themeColor="hyperlink"/>
          <w:sz w:val="22"/>
          <w:u w:val="single"/>
          <w:lang w:val="nl-NL"/>
        </w:rPr>
      </w:pPr>
      <w:r w:rsidRPr="008133DD">
        <w:rPr>
          <w:rFonts w:cs="Arial"/>
          <w:sz w:val="22"/>
          <w:lang w:val="nl-NL"/>
        </w:rPr>
        <w:t xml:space="preserve">Chauffeurs: </w:t>
      </w:r>
      <w:r>
        <w:rPr>
          <w:rFonts w:cs="Arial"/>
          <w:sz w:val="22"/>
          <w:lang w:val="nl-NL"/>
        </w:rPr>
        <w:tab/>
      </w:r>
      <w:r>
        <w:rPr>
          <w:rFonts w:cs="Arial"/>
          <w:sz w:val="22"/>
          <w:lang w:val="nl-NL"/>
        </w:rPr>
        <w:tab/>
      </w:r>
      <w:r w:rsidR="008133DD" w:rsidRPr="008133DD">
        <w:rPr>
          <w:rFonts w:cs="Arial"/>
          <w:sz w:val="22"/>
          <w:lang w:val="nl-NL"/>
        </w:rPr>
        <w:t xml:space="preserve">Sylvie Degens, </w:t>
      </w:r>
      <w:r w:rsidR="008133DD" w:rsidRPr="008133DD">
        <w:rPr>
          <w:rFonts w:cs="Arial"/>
          <w:sz w:val="22"/>
          <w:lang w:val="nl-NL"/>
        </w:rPr>
        <w:tab/>
        <w:t>06-29202942</w:t>
      </w:r>
      <w:r w:rsidR="008133DD" w:rsidRPr="008133DD">
        <w:rPr>
          <w:rFonts w:cs="Arial"/>
          <w:sz w:val="22"/>
          <w:lang w:val="nl-NL"/>
        </w:rPr>
        <w:tab/>
      </w:r>
      <w:hyperlink r:id="rId17" w:history="1">
        <w:r w:rsidR="008133DD" w:rsidRPr="008133DD">
          <w:rPr>
            <w:rStyle w:val="Hyperlink"/>
            <w:rFonts w:cs="Arial"/>
            <w:sz w:val="22"/>
            <w:lang w:val="nl-NL"/>
          </w:rPr>
          <w:t>sylvie.degens@levantogroep.nl</w:t>
        </w:r>
      </w:hyperlink>
      <w:r w:rsidR="008133DD" w:rsidRPr="008133DD">
        <w:rPr>
          <w:rFonts w:cs="Arial"/>
          <w:sz w:val="22"/>
          <w:lang w:val="nl-NL"/>
        </w:rPr>
        <w:tab/>
      </w:r>
    </w:p>
    <w:p w14:paraId="40FB308A" w14:textId="77777777" w:rsidR="008133DD" w:rsidRPr="008133DD" w:rsidRDefault="008133DD" w:rsidP="008133DD">
      <w:pPr>
        <w:rPr>
          <w:rFonts w:cs="Arial"/>
          <w:b/>
          <w:bCs/>
          <w:sz w:val="22"/>
          <w:u w:val="single"/>
          <w:lang w:val="nl-NL"/>
        </w:rPr>
      </w:pPr>
    </w:p>
    <w:p w14:paraId="7F81F3FF" w14:textId="77777777" w:rsidR="008133DD" w:rsidRPr="008133DD" w:rsidRDefault="008133DD" w:rsidP="008133DD">
      <w:pPr>
        <w:rPr>
          <w:rFonts w:cs="Arial"/>
          <w:b/>
          <w:bCs/>
          <w:sz w:val="22"/>
          <w:u w:val="single"/>
          <w:lang w:val="nl-NL"/>
        </w:rPr>
      </w:pPr>
      <w:r w:rsidRPr="008133DD">
        <w:rPr>
          <w:rFonts w:cs="Arial"/>
          <w:b/>
          <w:bCs/>
          <w:sz w:val="22"/>
          <w:u w:val="single"/>
          <w:lang w:val="nl-NL"/>
        </w:rPr>
        <w:t>Regio Sittard-Geleen/Westelijke Mijnstreek</w:t>
      </w:r>
    </w:p>
    <w:p w14:paraId="377A83FC" w14:textId="77777777" w:rsidR="008133DD" w:rsidRPr="008133DD" w:rsidRDefault="008133DD" w:rsidP="008133DD">
      <w:pPr>
        <w:rPr>
          <w:rFonts w:cs="Arial"/>
          <w:sz w:val="22"/>
          <w:lang w:val="nl-NL"/>
        </w:rPr>
      </w:pPr>
      <w:r w:rsidRPr="008133DD">
        <w:rPr>
          <w:rFonts w:cs="Arial"/>
          <w:sz w:val="22"/>
          <w:lang w:val="nl-NL"/>
        </w:rPr>
        <w:t xml:space="preserve">Maatjes: </w:t>
      </w:r>
      <w:r w:rsidRPr="008133DD">
        <w:rPr>
          <w:rFonts w:cs="Arial"/>
          <w:sz w:val="22"/>
          <w:lang w:val="nl-NL"/>
        </w:rPr>
        <w:tab/>
      </w:r>
      <w:r w:rsidRPr="008133DD">
        <w:rPr>
          <w:rFonts w:cs="Arial"/>
          <w:sz w:val="22"/>
          <w:lang w:val="nl-NL"/>
        </w:rPr>
        <w:tab/>
        <w:t xml:space="preserve">Jillian Hendrix, </w:t>
      </w:r>
      <w:r w:rsidRPr="008133DD">
        <w:rPr>
          <w:rFonts w:cs="Arial"/>
          <w:sz w:val="22"/>
          <w:lang w:val="nl-NL"/>
        </w:rPr>
        <w:tab/>
        <w:t>06-15215863</w:t>
      </w:r>
      <w:r w:rsidRPr="008133DD">
        <w:rPr>
          <w:rFonts w:cs="Arial"/>
          <w:sz w:val="22"/>
          <w:lang w:val="nl-NL"/>
        </w:rPr>
        <w:tab/>
      </w:r>
      <w:hyperlink r:id="rId18" w:history="1">
        <w:r w:rsidRPr="008133DD">
          <w:rPr>
            <w:rStyle w:val="Hyperlink"/>
            <w:rFonts w:cs="Arial"/>
            <w:sz w:val="22"/>
            <w:lang w:val="nl-NL"/>
          </w:rPr>
          <w:t>Jillian.hendrix@levantogroep.nl</w:t>
        </w:r>
      </w:hyperlink>
    </w:p>
    <w:p w14:paraId="7226283F" w14:textId="77777777" w:rsidR="008133DD" w:rsidRPr="008133DD" w:rsidRDefault="008133DD" w:rsidP="008133DD">
      <w:pPr>
        <w:rPr>
          <w:rFonts w:cs="Arial"/>
          <w:sz w:val="22"/>
          <w:lang w:val="nl-NL"/>
        </w:rPr>
      </w:pPr>
      <w:r w:rsidRPr="008133DD">
        <w:rPr>
          <w:rFonts w:cs="Arial"/>
          <w:sz w:val="22"/>
          <w:lang w:val="nl-NL"/>
        </w:rPr>
        <w:t xml:space="preserve">Zorgvrijwilligers: </w:t>
      </w:r>
      <w:r w:rsidRPr="008133DD">
        <w:rPr>
          <w:rFonts w:cs="Arial"/>
          <w:sz w:val="22"/>
          <w:lang w:val="nl-NL"/>
        </w:rPr>
        <w:tab/>
        <w:t xml:space="preserve">Jillian Hendrix, </w:t>
      </w:r>
      <w:r w:rsidRPr="008133DD">
        <w:rPr>
          <w:rFonts w:cs="Arial"/>
          <w:sz w:val="22"/>
          <w:lang w:val="nl-NL"/>
        </w:rPr>
        <w:tab/>
        <w:t>06-15215863</w:t>
      </w:r>
      <w:r w:rsidRPr="008133DD">
        <w:rPr>
          <w:rFonts w:cs="Arial"/>
          <w:sz w:val="22"/>
          <w:lang w:val="nl-NL"/>
        </w:rPr>
        <w:tab/>
      </w:r>
      <w:hyperlink r:id="rId19" w:history="1">
        <w:r w:rsidRPr="008133DD">
          <w:rPr>
            <w:rStyle w:val="Hyperlink"/>
            <w:rFonts w:cs="Arial"/>
            <w:sz w:val="22"/>
            <w:lang w:val="nl-NL"/>
          </w:rPr>
          <w:t>Jillian.hendrix@levantogroep.nl</w:t>
        </w:r>
      </w:hyperlink>
    </w:p>
    <w:p w14:paraId="3CE2E097" w14:textId="77777777" w:rsidR="008133DD" w:rsidRPr="00276D61" w:rsidRDefault="008133DD" w:rsidP="008133DD">
      <w:pPr>
        <w:rPr>
          <w:rStyle w:val="Hyperlink"/>
          <w:rFonts w:cs="Arial"/>
          <w:sz w:val="22"/>
          <w:lang w:val="nl-NL"/>
        </w:rPr>
      </w:pPr>
      <w:r w:rsidRPr="008133DD">
        <w:rPr>
          <w:rFonts w:cs="Arial"/>
          <w:sz w:val="22"/>
          <w:lang w:val="nl-NL"/>
        </w:rPr>
        <w:t xml:space="preserve">Interne Vrijwilligers: </w:t>
      </w:r>
      <w:r w:rsidRPr="008133DD">
        <w:rPr>
          <w:rFonts w:cs="Arial"/>
          <w:sz w:val="22"/>
          <w:lang w:val="nl-NL"/>
        </w:rPr>
        <w:tab/>
        <w:t xml:space="preserve">Jillian Hendrix, </w:t>
      </w:r>
      <w:r w:rsidRPr="008133DD">
        <w:rPr>
          <w:rFonts w:cs="Arial"/>
          <w:sz w:val="22"/>
          <w:lang w:val="nl-NL"/>
        </w:rPr>
        <w:tab/>
        <w:t>06-15215863</w:t>
      </w:r>
      <w:r w:rsidRPr="008133DD">
        <w:rPr>
          <w:rFonts w:cs="Arial"/>
          <w:sz w:val="22"/>
          <w:lang w:val="nl-NL"/>
        </w:rPr>
        <w:tab/>
      </w:r>
      <w:hyperlink r:id="rId20" w:history="1">
        <w:r w:rsidRPr="008133DD">
          <w:rPr>
            <w:rStyle w:val="Hyperlink"/>
            <w:rFonts w:cs="Arial"/>
            <w:sz w:val="22"/>
            <w:lang w:val="nl-NL"/>
          </w:rPr>
          <w:t>Jillian.hendrix@levantogroep.nl</w:t>
        </w:r>
      </w:hyperlink>
    </w:p>
    <w:p w14:paraId="7A361529" w14:textId="77777777" w:rsidR="008133DD" w:rsidRPr="008133DD" w:rsidRDefault="008133DD" w:rsidP="008133DD">
      <w:pPr>
        <w:rPr>
          <w:rFonts w:cs="Arial"/>
          <w:sz w:val="22"/>
          <w:lang w:val="nl-NL"/>
        </w:rPr>
      </w:pPr>
    </w:p>
    <w:p w14:paraId="66CEC351" w14:textId="77777777" w:rsidR="008133DD" w:rsidRPr="008133DD" w:rsidRDefault="008133DD" w:rsidP="008133DD">
      <w:pPr>
        <w:rPr>
          <w:rFonts w:cs="Arial"/>
          <w:b/>
          <w:bCs/>
          <w:sz w:val="22"/>
          <w:lang w:val="nl-NL"/>
        </w:rPr>
      </w:pPr>
      <w:r w:rsidRPr="008133DD">
        <w:rPr>
          <w:rFonts w:cs="Arial"/>
          <w:b/>
          <w:bCs/>
          <w:sz w:val="22"/>
          <w:u w:val="single"/>
          <w:lang w:val="nl-NL"/>
        </w:rPr>
        <w:t>Regio Maastricht/Heuvelland</w:t>
      </w:r>
    </w:p>
    <w:p w14:paraId="2527D8B0" w14:textId="77777777" w:rsidR="008133DD" w:rsidRPr="008133DD" w:rsidRDefault="008133DD" w:rsidP="008133DD">
      <w:pPr>
        <w:rPr>
          <w:rFonts w:cs="Arial"/>
          <w:sz w:val="22"/>
          <w:lang w:val="nl-NL"/>
        </w:rPr>
      </w:pPr>
      <w:r w:rsidRPr="008133DD">
        <w:rPr>
          <w:rFonts w:cs="Arial"/>
          <w:sz w:val="22"/>
          <w:lang w:val="nl-NL"/>
        </w:rPr>
        <w:t>Maatjes:</w:t>
      </w:r>
      <w:r w:rsidRPr="008133DD">
        <w:rPr>
          <w:rFonts w:cs="Arial"/>
          <w:sz w:val="22"/>
          <w:lang w:val="nl-NL"/>
        </w:rPr>
        <w:tab/>
      </w:r>
      <w:r w:rsidRPr="008133DD">
        <w:rPr>
          <w:rFonts w:cs="Arial"/>
          <w:sz w:val="22"/>
          <w:lang w:val="nl-NL"/>
        </w:rPr>
        <w:tab/>
        <w:t xml:space="preserve">Marco Piëtte, </w:t>
      </w:r>
      <w:r w:rsidRPr="008133DD">
        <w:rPr>
          <w:rFonts w:cs="Arial"/>
          <w:sz w:val="22"/>
          <w:lang w:val="nl-NL"/>
        </w:rPr>
        <w:tab/>
      </w:r>
      <w:r w:rsidRPr="008133DD">
        <w:rPr>
          <w:rFonts w:cs="Arial"/>
          <w:sz w:val="22"/>
          <w:lang w:val="nl-NL"/>
        </w:rPr>
        <w:tab/>
        <w:t>06-15216431</w:t>
      </w:r>
      <w:r w:rsidRPr="008133DD">
        <w:rPr>
          <w:rFonts w:cs="Arial"/>
          <w:sz w:val="22"/>
          <w:lang w:val="nl-NL"/>
        </w:rPr>
        <w:tab/>
      </w:r>
      <w:hyperlink r:id="rId21" w:history="1">
        <w:r w:rsidRPr="008133DD">
          <w:rPr>
            <w:rStyle w:val="Hyperlink"/>
            <w:rFonts w:cs="Arial"/>
            <w:sz w:val="22"/>
            <w:lang w:val="nl-NL"/>
          </w:rPr>
          <w:t>Marco.piette@levantogroep.nl</w:t>
        </w:r>
      </w:hyperlink>
    </w:p>
    <w:p w14:paraId="04B09EC0" w14:textId="77777777" w:rsidR="008133DD" w:rsidRPr="008133DD" w:rsidRDefault="008133DD" w:rsidP="008133DD">
      <w:pPr>
        <w:rPr>
          <w:rFonts w:cs="Arial"/>
          <w:sz w:val="22"/>
          <w:lang w:val="nl-NL"/>
        </w:rPr>
      </w:pPr>
      <w:r w:rsidRPr="008133DD">
        <w:rPr>
          <w:rFonts w:cs="Arial"/>
          <w:sz w:val="22"/>
          <w:lang w:val="nl-NL"/>
        </w:rPr>
        <w:t>Zorgvrijwilligers:</w:t>
      </w:r>
      <w:r w:rsidRPr="008133DD">
        <w:rPr>
          <w:rFonts w:cs="Arial"/>
          <w:sz w:val="22"/>
          <w:lang w:val="nl-NL"/>
        </w:rPr>
        <w:tab/>
        <w:t xml:space="preserve">Marco Piëtte, </w:t>
      </w:r>
      <w:r w:rsidRPr="008133DD">
        <w:rPr>
          <w:rFonts w:cs="Arial"/>
          <w:sz w:val="22"/>
          <w:lang w:val="nl-NL"/>
        </w:rPr>
        <w:tab/>
      </w:r>
      <w:r w:rsidRPr="008133DD">
        <w:rPr>
          <w:rFonts w:cs="Arial"/>
          <w:sz w:val="22"/>
          <w:lang w:val="nl-NL"/>
        </w:rPr>
        <w:tab/>
        <w:t>06-15216431</w:t>
      </w:r>
      <w:r w:rsidRPr="008133DD">
        <w:rPr>
          <w:rFonts w:cs="Arial"/>
          <w:sz w:val="22"/>
          <w:lang w:val="nl-NL"/>
        </w:rPr>
        <w:tab/>
      </w:r>
      <w:hyperlink r:id="rId22" w:history="1">
        <w:r w:rsidRPr="008133DD">
          <w:rPr>
            <w:rStyle w:val="Hyperlink"/>
            <w:rFonts w:cs="Arial"/>
            <w:sz w:val="22"/>
            <w:lang w:val="nl-NL"/>
          </w:rPr>
          <w:t>Marco.piette@levantogroep.nl</w:t>
        </w:r>
      </w:hyperlink>
    </w:p>
    <w:p w14:paraId="06C6D1D1" w14:textId="06B268E2" w:rsidR="008133DD" w:rsidRPr="008133DD" w:rsidRDefault="008133DD" w:rsidP="008133DD">
      <w:pPr>
        <w:ind w:right="2"/>
        <w:rPr>
          <w:rStyle w:val="Hyperlink"/>
          <w:rFonts w:cs="Arial"/>
          <w:sz w:val="22"/>
          <w:lang w:val="nl-NL"/>
        </w:rPr>
      </w:pPr>
      <w:r w:rsidRPr="008133DD">
        <w:rPr>
          <w:rFonts w:cs="Arial"/>
          <w:sz w:val="22"/>
          <w:lang w:val="nl-NL"/>
        </w:rPr>
        <w:t>Interne Vrijwilligers:</w:t>
      </w:r>
      <w:r w:rsidRPr="008133DD">
        <w:rPr>
          <w:sz w:val="22"/>
          <w:lang w:val="nl-NL"/>
        </w:rPr>
        <w:tab/>
      </w:r>
      <w:r w:rsidRPr="008133DD">
        <w:rPr>
          <w:rFonts w:cs="Arial"/>
          <w:sz w:val="22"/>
          <w:lang w:val="nl-NL"/>
        </w:rPr>
        <w:t xml:space="preserve">Suzanne Eijkenboom 06-11461302 </w:t>
      </w:r>
      <w:r w:rsidRPr="008133DD">
        <w:rPr>
          <w:rFonts w:cs="Arial"/>
          <w:sz w:val="22"/>
          <w:lang w:val="nl-NL"/>
        </w:rPr>
        <w:tab/>
      </w:r>
      <w:hyperlink r:id="rId23" w:history="1">
        <w:r w:rsidRPr="002D055B">
          <w:rPr>
            <w:rStyle w:val="Hyperlink"/>
            <w:rFonts w:cs="Arial"/>
            <w:sz w:val="22"/>
            <w:lang w:val="nl-NL"/>
          </w:rPr>
          <w:t>Suzanne.eijkenboom@levantogroep.nl</w:t>
        </w:r>
      </w:hyperlink>
      <w:r w:rsidR="00E76745">
        <w:rPr>
          <w:rFonts w:cs="Arial"/>
          <w:sz w:val="22"/>
          <w:lang w:val="nl-NL"/>
        </w:rPr>
        <w:br/>
      </w:r>
      <w:r>
        <w:rPr>
          <w:rFonts w:cs="Arial"/>
          <w:sz w:val="22"/>
          <w:lang w:val="nl-NL"/>
        </w:rPr>
        <w:t xml:space="preserve"> </w:t>
      </w:r>
      <w:r w:rsidRPr="008133DD">
        <w:rPr>
          <w:rFonts w:cs="Arial"/>
          <w:sz w:val="22"/>
          <w:lang w:val="nl-NL"/>
        </w:rPr>
        <w:t xml:space="preserve">          </w:t>
      </w:r>
    </w:p>
    <w:p w14:paraId="146BFCE5" w14:textId="77777777" w:rsidR="008133DD" w:rsidRPr="008133DD" w:rsidRDefault="008133DD" w:rsidP="008133DD">
      <w:pPr>
        <w:rPr>
          <w:rFonts w:cs="Arial"/>
          <w:b/>
          <w:bCs/>
          <w:sz w:val="22"/>
          <w:u w:val="single"/>
          <w:lang w:val="nl-NL"/>
        </w:rPr>
      </w:pPr>
      <w:r w:rsidRPr="008133DD">
        <w:rPr>
          <w:rFonts w:cs="Arial"/>
          <w:b/>
          <w:bCs/>
          <w:sz w:val="22"/>
          <w:u w:val="single"/>
          <w:lang w:val="nl-NL"/>
        </w:rPr>
        <w:t>Regio Midden-Limburg</w:t>
      </w:r>
    </w:p>
    <w:p w14:paraId="0DD198FD" w14:textId="3BE8FE5F" w:rsidR="008133DD" w:rsidRPr="008133DD" w:rsidRDefault="008133DD" w:rsidP="008133DD">
      <w:pPr>
        <w:rPr>
          <w:rFonts w:cs="Arial"/>
          <w:sz w:val="22"/>
          <w:lang w:val="nl-NL"/>
        </w:rPr>
      </w:pPr>
      <w:r w:rsidRPr="008133DD">
        <w:rPr>
          <w:rFonts w:cs="Arial"/>
          <w:sz w:val="22"/>
          <w:lang w:val="nl-NL"/>
        </w:rPr>
        <w:t>Maatjes:</w:t>
      </w:r>
      <w:r w:rsidRPr="008133DD">
        <w:rPr>
          <w:rFonts w:cs="Arial"/>
          <w:sz w:val="22"/>
          <w:lang w:val="nl-NL"/>
        </w:rPr>
        <w:tab/>
      </w:r>
      <w:r w:rsidRPr="008133DD">
        <w:rPr>
          <w:rFonts w:cs="Arial"/>
          <w:sz w:val="22"/>
          <w:lang w:val="nl-NL"/>
        </w:rPr>
        <w:tab/>
        <w:t>Suzanne Eijkenboom, 06-11461302</w:t>
      </w:r>
      <w:r w:rsidRPr="008133DD">
        <w:rPr>
          <w:rFonts w:cs="Arial"/>
          <w:sz w:val="22"/>
          <w:lang w:val="nl-NL"/>
        </w:rPr>
        <w:tab/>
      </w:r>
      <w:hyperlink r:id="rId24" w:history="1">
        <w:r w:rsidRPr="002D055B">
          <w:rPr>
            <w:rStyle w:val="Hyperlink"/>
            <w:rFonts w:cs="Arial"/>
            <w:sz w:val="22"/>
            <w:lang w:val="nl-NL"/>
          </w:rPr>
          <w:t>Suzanne.eijkenboom@levantogroep.nl</w:t>
        </w:r>
      </w:hyperlink>
    </w:p>
    <w:p w14:paraId="3CE6D370" w14:textId="4D3DACAE" w:rsidR="008133DD" w:rsidRPr="008133DD" w:rsidRDefault="008133DD" w:rsidP="008133DD">
      <w:pPr>
        <w:rPr>
          <w:rFonts w:cs="Arial"/>
          <w:sz w:val="22"/>
          <w:lang w:val="nl-NL"/>
        </w:rPr>
      </w:pPr>
      <w:r w:rsidRPr="008133DD">
        <w:rPr>
          <w:rFonts w:cs="Arial"/>
          <w:sz w:val="22"/>
          <w:lang w:val="nl-NL"/>
        </w:rPr>
        <w:t>Zorgvrijwilligers:</w:t>
      </w:r>
      <w:r w:rsidRPr="008133DD">
        <w:rPr>
          <w:rFonts w:cs="Arial"/>
          <w:sz w:val="22"/>
          <w:lang w:val="nl-NL"/>
        </w:rPr>
        <w:tab/>
        <w:t>Suzanne Eijkenboom, 06-11461302</w:t>
      </w:r>
      <w:r w:rsidRPr="008133DD">
        <w:rPr>
          <w:rFonts w:cs="Arial"/>
          <w:sz w:val="22"/>
          <w:lang w:val="nl-NL"/>
        </w:rPr>
        <w:tab/>
      </w:r>
      <w:hyperlink r:id="rId25" w:history="1">
        <w:r w:rsidRPr="002D055B">
          <w:rPr>
            <w:rStyle w:val="Hyperlink"/>
            <w:rFonts w:cs="Arial"/>
            <w:sz w:val="22"/>
            <w:lang w:val="nl-NL"/>
          </w:rPr>
          <w:t>Suzanne.eijkenboom@levantogroep.nl</w:t>
        </w:r>
      </w:hyperlink>
    </w:p>
    <w:p w14:paraId="0AF6E493" w14:textId="77777777" w:rsidR="008E4FC3" w:rsidRDefault="008E4FC3" w:rsidP="00E76745">
      <w:pPr>
        <w:pStyle w:val="Kop1"/>
        <w:rPr>
          <w:lang w:val="nl-NL"/>
        </w:rPr>
      </w:pPr>
    </w:p>
    <w:p w14:paraId="7E4A4BFF" w14:textId="24B33B4E" w:rsidR="008133DD" w:rsidRPr="00E324B1" w:rsidRDefault="008133DD" w:rsidP="00E76745">
      <w:pPr>
        <w:pStyle w:val="Kop1"/>
        <w:rPr>
          <w:lang w:val="nl-NL"/>
        </w:rPr>
      </w:pPr>
      <w:r w:rsidRPr="00E324B1">
        <w:rPr>
          <w:lang w:val="nl-NL"/>
        </w:rPr>
        <w:lastRenderedPageBreak/>
        <w:t>Wie kan ik wat vragen?</w:t>
      </w:r>
    </w:p>
    <w:p w14:paraId="03526D73" w14:textId="77777777" w:rsidR="008133DD" w:rsidRPr="008133DD" w:rsidRDefault="008133DD" w:rsidP="008133DD">
      <w:pPr>
        <w:rPr>
          <w:rFonts w:cs="Arial"/>
          <w:sz w:val="22"/>
          <w:lang w:val="nl-NL"/>
        </w:rPr>
      </w:pPr>
      <w:r w:rsidRPr="008133DD">
        <w:rPr>
          <w:rFonts w:cs="Arial"/>
          <w:sz w:val="22"/>
          <w:lang w:val="nl-NL"/>
        </w:rPr>
        <w:t>Als vrijwilliger kun je allerlei vragen hebben. Hieronder een beknopt overzicht van wie je kunt benaderen en waar deze persoon je mee kan helpen. Misschien zijn niet alle onderwerpen op jou van toepassing. Dit is afhankelijk van welk soort vrijwilliger je bent.</w:t>
      </w:r>
    </w:p>
    <w:p w14:paraId="0C3D9957" w14:textId="77777777" w:rsidR="008133DD" w:rsidRPr="00276D61" w:rsidRDefault="008133DD" w:rsidP="008133DD">
      <w:pPr>
        <w:rPr>
          <w:rStyle w:val="Hyperlink"/>
          <w:rFonts w:cs="Arial"/>
          <w:sz w:val="22"/>
          <w:lang w:val="nl-NL"/>
        </w:rPr>
      </w:pPr>
      <w:r w:rsidRPr="008133DD">
        <w:rPr>
          <w:rFonts w:cs="Arial"/>
          <w:sz w:val="22"/>
          <w:lang w:val="nl-NL"/>
        </w:rPr>
        <w:t xml:space="preserve">Verderop in dit document vind je over diverse onderwerpen ook al antwoorden en uitleg. Kijk daar ook, misschien hoef je dan niet meer te bellen. Voor de meest actuele informatie verwijzen we weer naar de website: </w:t>
      </w:r>
      <w:hyperlink r:id="rId26">
        <w:r w:rsidRPr="008133DD">
          <w:rPr>
            <w:rStyle w:val="Hyperlink"/>
            <w:rFonts w:cs="Arial"/>
            <w:sz w:val="22"/>
            <w:lang w:val="nl-NL"/>
          </w:rPr>
          <w:t>https://www.levantogroep.nl/vrijwilligers</w:t>
        </w:r>
      </w:hyperlink>
    </w:p>
    <w:p w14:paraId="64EB57AE" w14:textId="77777777" w:rsidR="00E76745" w:rsidRPr="008133DD" w:rsidRDefault="00E76745" w:rsidP="008133DD">
      <w:pPr>
        <w:rPr>
          <w:rStyle w:val="Hyperlink"/>
          <w:rFonts w:cs="Arial"/>
          <w:sz w:val="22"/>
          <w:lang w:val="nl-NL"/>
        </w:rPr>
      </w:pPr>
    </w:p>
    <w:p w14:paraId="323059CD" w14:textId="338F88F3" w:rsidR="008133DD" w:rsidRPr="00276D61" w:rsidRDefault="008133DD" w:rsidP="00E76745">
      <w:pPr>
        <w:pStyle w:val="Kop2"/>
        <w:rPr>
          <w:lang w:val="nl-NL"/>
        </w:rPr>
      </w:pPr>
      <w:r w:rsidRPr="00276D61">
        <w:rPr>
          <w:lang w:val="nl-NL"/>
        </w:rPr>
        <w:t xml:space="preserve">Verklaring Omtrent Gedrag (VOG): </w:t>
      </w:r>
      <w:r w:rsidRPr="00276D61">
        <w:rPr>
          <w:lang w:val="nl-NL"/>
        </w:rPr>
        <w:tab/>
      </w:r>
      <w:r w:rsidRPr="00276D61">
        <w:rPr>
          <w:lang w:val="nl-NL"/>
        </w:rPr>
        <w:tab/>
      </w:r>
      <w:r w:rsidRPr="00276D61">
        <w:rPr>
          <w:lang w:val="nl-NL"/>
        </w:rPr>
        <w:tab/>
      </w:r>
      <w:r w:rsidRPr="00276D61">
        <w:rPr>
          <w:lang w:val="nl-NL"/>
        </w:rPr>
        <w:tab/>
      </w:r>
      <w:r w:rsidRPr="00276D61">
        <w:rPr>
          <w:lang w:val="nl-NL"/>
        </w:rPr>
        <w:tab/>
      </w:r>
      <w:r w:rsidRPr="00276D61">
        <w:rPr>
          <w:lang w:val="nl-NL"/>
        </w:rPr>
        <w:tab/>
      </w:r>
      <w:r w:rsidRPr="00276D61">
        <w:rPr>
          <w:lang w:val="nl-NL"/>
        </w:rPr>
        <w:tab/>
      </w:r>
      <w:r w:rsidRPr="00276D61">
        <w:rPr>
          <w:lang w:val="nl-NL"/>
        </w:rPr>
        <w:tab/>
      </w:r>
    </w:p>
    <w:p w14:paraId="36F7EEC5" w14:textId="77777777" w:rsidR="00E76745" w:rsidRPr="00276D61" w:rsidRDefault="00E76745" w:rsidP="00E76745">
      <w:pPr>
        <w:rPr>
          <w:lang w:val="nl-NL"/>
        </w:rPr>
      </w:pPr>
    </w:p>
    <w:p w14:paraId="07E9B4BE" w14:textId="77777777" w:rsidR="00E76745" w:rsidRDefault="008133DD" w:rsidP="008133DD">
      <w:pPr>
        <w:rPr>
          <w:rFonts w:cs="Arial"/>
          <w:sz w:val="22"/>
          <w:lang w:val="nl-NL"/>
        </w:rPr>
      </w:pPr>
      <w:r w:rsidRPr="008133DD">
        <w:rPr>
          <w:rFonts w:cs="Arial"/>
          <w:sz w:val="22"/>
          <w:lang w:val="nl-NL"/>
        </w:rPr>
        <w:t>Kiona Wanrooij-de Leeuw, administratie vrijwilligers. 06-29433178</w:t>
      </w:r>
      <w:r w:rsidRPr="008133DD">
        <w:rPr>
          <w:rFonts w:cs="Arial"/>
          <w:sz w:val="22"/>
          <w:lang w:val="nl-NL"/>
        </w:rPr>
        <w:tab/>
      </w:r>
      <w:r w:rsidRPr="008133DD">
        <w:rPr>
          <w:rFonts w:cs="Arial"/>
          <w:sz w:val="22"/>
          <w:lang w:val="nl-NL"/>
        </w:rPr>
        <w:tab/>
      </w:r>
      <w:r w:rsidRPr="008133DD">
        <w:rPr>
          <w:rFonts w:cs="Arial"/>
          <w:sz w:val="22"/>
          <w:lang w:val="nl-NL"/>
        </w:rPr>
        <w:tab/>
        <w:t xml:space="preserve">          </w:t>
      </w:r>
    </w:p>
    <w:p w14:paraId="03F1EAFA" w14:textId="608FCE49" w:rsidR="008133DD" w:rsidRPr="00276D61" w:rsidRDefault="008133DD" w:rsidP="008133DD">
      <w:pPr>
        <w:rPr>
          <w:rStyle w:val="Hyperlink"/>
          <w:rFonts w:cs="Arial"/>
          <w:sz w:val="22"/>
          <w:lang w:val="nl-NL"/>
        </w:rPr>
      </w:pPr>
      <w:r w:rsidRPr="008133DD">
        <w:rPr>
          <w:rFonts w:cs="Arial"/>
          <w:sz w:val="22"/>
          <w:lang w:val="nl-NL"/>
        </w:rPr>
        <w:t xml:space="preserve">Bij afwezigheid van Kiona: Dominique Heerings; administratie vrijwilligers 06-27488204 </w:t>
      </w:r>
      <w:hyperlink r:id="rId27" w:history="1">
        <w:r w:rsidRPr="008133DD">
          <w:rPr>
            <w:rStyle w:val="Hyperlink"/>
            <w:rFonts w:cs="Arial"/>
            <w:sz w:val="22"/>
            <w:lang w:val="nl-NL"/>
          </w:rPr>
          <w:t>Vrijwilligerswerk@levantogroep.nl</w:t>
        </w:r>
      </w:hyperlink>
    </w:p>
    <w:p w14:paraId="231BE35F" w14:textId="77777777" w:rsidR="00E76745" w:rsidRPr="008133DD" w:rsidRDefault="00E76745" w:rsidP="008133DD">
      <w:pPr>
        <w:rPr>
          <w:rFonts w:cs="Arial"/>
          <w:sz w:val="22"/>
          <w:lang w:val="nl-NL"/>
        </w:rPr>
      </w:pPr>
    </w:p>
    <w:p w14:paraId="72D0376C" w14:textId="77777777" w:rsidR="008133DD" w:rsidRPr="008133DD" w:rsidRDefault="008133DD" w:rsidP="00E76745">
      <w:pPr>
        <w:pStyle w:val="Kop2"/>
        <w:rPr>
          <w:lang w:val="nl-NL"/>
        </w:rPr>
      </w:pPr>
      <w:r w:rsidRPr="008133DD">
        <w:rPr>
          <w:lang w:val="nl-NL"/>
        </w:rPr>
        <w:t>Vrijwilligersovereenkomst:</w:t>
      </w:r>
    </w:p>
    <w:p w14:paraId="38EB0E14" w14:textId="77777777" w:rsidR="008133DD" w:rsidRDefault="008133DD" w:rsidP="008133DD">
      <w:pPr>
        <w:rPr>
          <w:rFonts w:cs="Arial"/>
          <w:sz w:val="22"/>
          <w:lang w:val="nl-NL"/>
        </w:rPr>
      </w:pPr>
      <w:r w:rsidRPr="008133DD">
        <w:rPr>
          <w:rFonts w:cs="Arial"/>
          <w:sz w:val="22"/>
          <w:lang w:val="nl-NL"/>
        </w:rPr>
        <w:t>Je eigen Coördinator Informele Zorg. Diens contactinformatie heb je ontvangen.</w:t>
      </w:r>
    </w:p>
    <w:p w14:paraId="79FA122C" w14:textId="77777777" w:rsidR="00E76745" w:rsidRPr="008133DD" w:rsidRDefault="00E76745" w:rsidP="008133DD">
      <w:pPr>
        <w:rPr>
          <w:rFonts w:cs="Arial"/>
          <w:sz w:val="22"/>
          <w:lang w:val="nl-NL"/>
        </w:rPr>
      </w:pPr>
    </w:p>
    <w:p w14:paraId="2C87DD6C" w14:textId="77777777" w:rsidR="008133DD" w:rsidRPr="008133DD" w:rsidRDefault="008133DD" w:rsidP="00E76745">
      <w:pPr>
        <w:pStyle w:val="Kop2"/>
        <w:rPr>
          <w:lang w:val="nl-NL"/>
        </w:rPr>
      </w:pPr>
      <w:r w:rsidRPr="008133DD">
        <w:rPr>
          <w:lang w:val="nl-NL"/>
        </w:rPr>
        <w:t>Declareren, onkostenvergoeding:</w:t>
      </w:r>
    </w:p>
    <w:p w14:paraId="29C97B31" w14:textId="77777777" w:rsidR="00E76745" w:rsidRDefault="008133DD" w:rsidP="008133DD">
      <w:pPr>
        <w:rPr>
          <w:rFonts w:cs="Arial"/>
          <w:sz w:val="22"/>
          <w:lang w:val="nl-NL"/>
        </w:rPr>
      </w:pPr>
      <w:r w:rsidRPr="008133DD">
        <w:rPr>
          <w:rFonts w:cs="Arial"/>
          <w:sz w:val="22"/>
          <w:lang w:val="nl-NL"/>
        </w:rPr>
        <w:t>Kiona Wanrooij-de Leeuw, administratie vrijwilligers. 06-29433178</w:t>
      </w:r>
      <w:r w:rsidRPr="008133DD">
        <w:rPr>
          <w:rFonts w:cs="Arial"/>
          <w:sz w:val="22"/>
          <w:lang w:val="nl-NL"/>
        </w:rPr>
        <w:tab/>
      </w:r>
      <w:r w:rsidRPr="008133DD">
        <w:rPr>
          <w:rFonts w:cs="Arial"/>
          <w:sz w:val="22"/>
          <w:lang w:val="nl-NL"/>
        </w:rPr>
        <w:tab/>
      </w:r>
      <w:r w:rsidRPr="008133DD">
        <w:rPr>
          <w:rFonts w:cs="Arial"/>
          <w:sz w:val="22"/>
          <w:lang w:val="nl-NL"/>
        </w:rPr>
        <w:tab/>
        <w:t xml:space="preserve">         </w:t>
      </w:r>
    </w:p>
    <w:p w14:paraId="73464F00" w14:textId="3187BDCD" w:rsidR="008133DD" w:rsidRPr="00E76745" w:rsidRDefault="008133DD" w:rsidP="008133DD">
      <w:pPr>
        <w:rPr>
          <w:rStyle w:val="Hyperlink"/>
          <w:rFonts w:cs="Arial"/>
          <w:sz w:val="22"/>
          <w:lang w:val="nl-NL"/>
        </w:rPr>
      </w:pPr>
      <w:r w:rsidRPr="008133DD">
        <w:rPr>
          <w:rFonts w:cs="Arial"/>
          <w:sz w:val="22"/>
          <w:lang w:val="nl-NL"/>
        </w:rPr>
        <w:t xml:space="preserve">Bij afwezigheid van Kiona: Dominique Heerings; administratie vrijwilligers 06-27488204 </w:t>
      </w:r>
      <w:hyperlink r:id="rId28" w:history="1">
        <w:r w:rsidRPr="008133DD">
          <w:rPr>
            <w:rStyle w:val="Hyperlink"/>
            <w:rFonts w:cs="Arial"/>
            <w:sz w:val="22"/>
            <w:lang w:val="nl-NL"/>
          </w:rPr>
          <w:t>Vrijwilligersdeclaraties@levantogroep.nl</w:t>
        </w:r>
      </w:hyperlink>
    </w:p>
    <w:p w14:paraId="0AD2AA7C" w14:textId="77777777" w:rsidR="00E76745" w:rsidRPr="00E76745" w:rsidRDefault="00E76745" w:rsidP="008133DD">
      <w:pPr>
        <w:rPr>
          <w:rFonts w:cs="Arial"/>
          <w:sz w:val="22"/>
          <w:lang w:val="nl-NL"/>
        </w:rPr>
      </w:pPr>
    </w:p>
    <w:p w14:paraId="6B5199E0" w14:textId="1667F0C5" w:rsidR="008133DD" w:rsidRPr="008133DD" w:rsidRDefault="008133DD" w:rsidP="00E76745">
      <w:pPr>
        <w:pStyle w:val="Kop2"/>
        <w:rPr>
          <w:lang w:val="nl-NL"/>
        </w:rPr>
      </w:pPr>
      <w:r w:rsidRPr="008133DD">
        <w:rPr>
          <w:lang w:val="nl-NL"/>
        </w:rPr>
        <w:t>Vrijwilligersaccounts (nodig voor declareren via computer en intranet):</w:t>
      </w:r>
    </w:p>
    <w:p w14:paraId="34890F5A" w14:textId="06C11F77" w:rsidR="008133DD" w:rsidRPr="008133DD" w:rsidRDefault="008133DD" w:rsidP="008133DD">
      <w:pPr>
        <w:rPr>
          <w:rFonts w:cs="Arial"/>
          <w:sz w:val="22"/>
          <w:lang w:val="nl-NL"/>
        </w:rPr>
      </w:pPr>
      <w:r w:rsidRPr="008133DD">
        <w:rPr>
          <w:rFonts w:cs="Arial"/>
          <w:sz w:val="22"/>
          <w:lang w:val="nl-NL"/>
        </w:rPr>
        <w:t>Kiona Wanrooij-de Leeuw, administratie vrijwilligers. 06-29433178</w:t>
      </w:r>
      <w:r w:rsidRPr="008133DD">
        <w:rPr>
          <w:rFonts w:cs="Arial"/>
          <w:sz w:val="22"/>
          <w:lang w:val="nl-NL"/>
        </w:rPr>
        <w:tab/>
      </w:r>
      <w:r w:rsidRPr="008133DD">
        <w:rPr>
          <w:rFonts w:cs="Arial"/>
          <w:sz w:val="22"/>
          <w:lang w:val="nl-NL"/>
        </w:rPr>
        <w:tab/>
      </w:r>
      <w:r w:rsidRPr="008133DD">
        <w:rPr>
          <w:rFonts w:cs="Arial"/>
          <w:sz w:val="22"/>
          <w:lang w:val="nl-NL"/>
        </w:rPr>
        <w:tab/>
        <w:t xml:space="preserve">        </w:t>
      </w:r>
      <w:r w:rsidR="00E76745">
        <w:rPr>
          <w:rFonts w:cs="Arial"/>
          <w:sz w:val="22"/>
          <w:lang w:val="nl-NL"/>
        </w:rPr>
        <w:t xml:space="preserve">            </w:t>
      </w:r>
      <w:r w:rsidR="00E76745">
        <w:rPr>
          <w:rFonts w:cs="Arial"/>
          <w:sz w:val="22"/>
          <w:lang w:val="nl-NL"/>
        </w:rPr>
        <w:tab/>
        <w:t xml:space="preserve">  </w:t>
      </w:r>
      <w:r w:rsidRPr="008133DD">
        <w:rPr>
          <w:rFonts w:cs="Arial"/>
          <w:sz w:val="22"/>
          <w:lang w:val="nl-NL"/>
        </w:rPr>
        <w:t xml:space="preserve">Bij afwezigheid van Kiona: Dominique Heerings; administratie vrijwilligers 06-27488204 </w:t>
      </w:r>
      <w:hyperlink r:id="rId29">
        <w:r w:rsidRPr="008133DD">
          <w:rPr>
            <w:rStyle w:val="Hyperlink"/>
            <w:rFonts w:cs="Arial"/>
            <w:sz w:val="22"/>
            <w:lang w:val="nl-NL"/>
          </w:rPr>
          <w:t>Vrijwilligerswerk@levantogroep.nl</w:t>
        </w:r>
      </w:hyperlink>
    </w:p>
    <w:p w14:paraId="091EB59B" w14:textId="77777777" w:rsidR="008133DD" w:rsidRPr="008133DD" w:rsidRDefault="008133DD" w:rsidP="008133DD">
      <w:pPr>
        <w:rPr>
          <w:rFonts w:cs="Arial"/>
          <w:sz w:val="22"/>
          <w:lang w:val="nl-NL"/>
        </w:rPr>
      </w:pPr>
    </w:p>
    <w:p w14:paraId="7A29C0D7" w14:textId="77777777" w:rsidR="008133DD" w:rsidRPr="008133DD" w:rsidRDefault="008133DD" w:rsidP="008133DD">
      <w:pPr>
        <w:rPr>
          <w:rFonts w:cs="Arial"/>
          <w:b/>
          <w:bCs/>
          <w:sz w:val="22"/>
          <w:lang w:val="nl-NL"/>
        </w:rPr>
      </w:pPr>
    </w:p>
    <w:p w14:paraId="2ED7E786" w14:textId="77777777" w:rsidR="008133DD" w:rsidRPr="008133DD" w:rsidRDefault="008133DD" w:rsidP="008133DD">
      <w:pPr>
        <w:rPr>
          <w:rFonts w:cs="Arial"/>
          <w:b/>
          <w:bCs/>
          <w:sz w:val="22"/>
          <w:lang w:val="nl-NL"/>
        </w:rPr>
      </w:pPr>
      <w:r w:rsidRPr="008133DD">
        <w:rPr>
          <w:rFonts w:cs="Arial"/>
          <w:b/>
          <w:bCs/>
          <w:sz w:val="22"/>
          <w:lang w:val="nl-NL"/>
        </w:rPr>
        <w:t xml:space="preserve">Inhoudelijke vragen over je vrijwilligerswerk als </w:t>
      </w:r>
      <w:r w:rsidRPr="008133DD">
        <w:rPr>
          <w:rFonts w:cs="Arial"/>
          <w:b/>
          <w:bCs/>
          <w:sz w:val="22"/>
          <w:u w:val="single"/>
          <w:lang w:val="nl-NL"/>
        </w:rPr>
        <w:t>maatje of zorgvrijwilliger</w:t>
      </w:r>
    </w:p>
    <w:p w14:paraId="2BD9DD6B" w14:textId="77777777" w:rsidR="008133DD" w:rsidRPr="008133DD" w:rsidRDefault="008133DD" w:rsidP="008133DD">
      <w:pPr>
        <w:rPr>
          <w:rFonts w:cs="Arial"/>
          <w:sz w:val="22"/>
          <w:lang w:val="nl-NL"/>
        </w:rPr>
      </w:pPr>
      <w:r w:rsidRPr="008133DD">
        <w:rPr>
          <w:rFonts w:cs="Arial"/>
          <w:sz w:val="22"/>
          <w:lang w:val="nl-NL"/>
        </w:rPr>
        <w:t>Bij onduidelijkheden, problemen of moeilijke situaties met je cliënt: Neem contact op met de Coördinator Informele Zorg die jou begeleidt.</w:t>
      </w:r>
    </w:p>
    <w:p w14:paraId="60100E43" w14:textId="77777777" w:rsidR="008133DD" w:rsidRPr="008133DD" w:rsidRDefault="008133DD" w:rsidP="008133DD">
      <w:pPr>
        <w:rPr>
          <w:rFonts w:cs="Arial"/>
          <w:sz w:val="22"/>
          <w:lang w:val="nl-NL"/>
        </w:rPr>
      </w:pPr>
    </w:p>
    <w:p w14:paraId="6300099D" w14:textId="77777777" w:rsidR="008133DD" w:rsidRPr="008133DD" w:rsidRDefault="008133DD" w:rsidP="008133DD">
      <w:pPr>
        <w:rPr>
          <w:rFonts w:cs="Arial"/>
          <w:sz w:val="22"/>
          <w:lang w:val="nl-NL"/>
        </w:rPr>
      </w:pPr>
      <w:r w:rsidRPr="008133DD">
        <w:rPr>
          <w:rFonts w:cs="Arial"/>
          <w:b/>
          <w:bCs/>
          <w:sz w:val="22"/>
          <w:lang w:val="nl-NL"/>
        </w:rPr>
        <w:t xml:space="preserve">Inhoudelijke vragen over je vrijwilligerswerk als </w:t>
      </w:r>
      <w:r w:rsidRPr="008133DD">
        <w:rPr>
          <w:rFonts w:cs="Arial"/>
          <w:b/>
          <w:bCs/>
          <w:sz w:val="22"/>
          <w:u w:val="single"/>
          <w:lang w:val="nl-NL"/>
        </w:rPr>
        <w:t>interne vrijwilliger</w:t>
      </w:r>
    </w:p>
    <w:p w14:paraId="137DADBF" w14:textId="77777777" w:rsidR="008133DD" w:rsidRPr="008133DD" w:rsidRDefault="008133DD" w:rsidP="008133DD">
      <w:pPr>
        <w:rPr>
          <w:rFonts w:cs="Arial"/>
          <w:sz w:val="22"/>
          <w:lang w:val="nl-NL"/>
        </w:rPr>
      </w:pPr>
      <w:r w:rsidRPr="008133DD">
        <w:rPr>
          <w:rFonts w:cs="Arial"/>
          <w:sz w:val="22"/>
          <w:lang w:val="nl-NL"/>
        </w:rPr>
        <w:t xml:space="preserve">Bij onduidelijkheden, problemen of moeilijke situaties op de locatie waar je wordt ingezet als vrijwilliger: Neem eerst contact op met je </w:t>
      </w:r>
      <w:r w:rsidRPr="008133DD">
        <w:rPr>
          <w:rFonts w:cs="Arial"/>
          <w:b/>
          <w:bCs/>
          <w:sz w:val="22"/>
          <w:u w:val="single"/>
          <w:lang w:val="nl-NL"/>
        </w:rPr>
        <w:t>aandachtsfunctionaris</w:t>
      </w:r>
      <w:r w:rsidRPr="008133DD">
        <w:rPr>
          <w:rFonts w:cs="Arial"/>
          <w:sz w:val="22"/>
          <w:lang w:val="nl-NL"/>
        </w:rPr>
        <w:t xml:space="preserve"> van de locatie. </w:t>
      </w:r>
    </w:p>
    <w:p w14:paraId="577F2677" w14:textId="77777777" w:rsidR="008133DD" w:rsidRPr="008133DD" w:rsidRDefault="008133DD" w:rsidP="008133DD">
      <w:pPr>
        <w:rPr>
          <w:rFonts w:cs="Arial"/>
          <w:sz w:val="22"/>
          <w:lang w:val="nl-NL"/>
        </w:rPr>
      </w:pPr>
      <w:r w:rsidRPr="008133DD">
        <w:rPr>
          <w:rFonts w:cs="Arial"/>
          <w:sz w:val="22"/>
          <w:lang w:val="nl-NL"/>
        </w:rPr>
        <w:t xml:space="preserve">Kom je er samen niet uit of vind je dat moeilijk? Neem dan contact op met de </w:t>
      </w:r>
      <w:bookmarkStart w:id="1" w:name="_Hlk153458596"/>
      <w:r w:rsidRPr="008133DD">
        <w:rPr>
          <w:rFonts w:cs="Arial"/>
          <w:sz w:val="22"/>
          <w:lang w:val="nl-NL"/>
        </w:rPr>
        <w:t>Coördinator Informele Zorg</w:t>
      </w:r>
      <w:bookmarkEnd w:id="1"/>
      <w:r w:rsidRPr="008133DD">
        <w:rPr>
          <w:rFonts w:cs="Arial"/>
          <w:sz w:val="22"/>
          <w:lang w:val="nl-NL"/>
        </w:rPr>
        <w:t xml:space="preserve"> die jou begeleidt.</w:t>
      </w:r>
    </w:p>
    <w:p w14:paraId="43F39845" w14:textId="77777777" w:rsidR="008133DD" w:rsidRPr="008133DD" w:rsidRDefault="008133DD" w:rsidP="008133DD">
      <w:pPr>
        <w:rPr>
          <w:rFonts w:cs="Arial"/>
          <w:sz w:val="22"/>
          <w:lang w:val="nl-NL"/>
        </w:rPr>
      </w:pPr>
    </w:p>
    <w:p w14:paraId="73255E43" w14:textId="77777777" w:rsidR="008133DD" w:rsidRPr="008133DD" w:rsidRDefault="008133DD" w:rsidP="008133DD">
      <w:pPr>
        <w:rPr>
          <w:rFonts w:cs="Arial"/>
          <w:b/>
          <w:bCs/>
          <w:sz w:val="22"/>
          <w:lang w:val="nl-NL"/>
        </w:rPr>
      </w:pPr>
      <w:r w:rsidRPr="008133DD">
        <w:rPr>
          <w:rFonts w:cs="Arial"/>
          <w:b/>
          <w:bCs/>
          <w:sz w:val="22"/>
          <w:lang w:val="nl-NL"/>
        </w:rPr>
        <w:t>Ziekte/afwezigheid/vakantie</w:t>
      </w:r>
    </w:p>
    <w:p w14:paraId="7B9E3050" w14:textId="296EF8A0" w:rsidR="008133DD" w:rsidRPr="008133DD" w:rsidRDefault="008133DD" w:rsidP="008133DD">
      <w:pPr>
        <w:rPr>
          <w:rFonts w:cs="Arial"/>
          <w:sz w:val="22"/>
          <w:lang w:val="nl-NL"/>
        </w:rPr>
      </w:pPr>
      <w:r w:rsidRPr="008133DD">
        <w:rPr>
          <w:rFonts w:cs="Arial"/>
          <w:sz w:val="22"/>
          <w:lang w:val="nl-NL"/>
        </w:rPr>
        <w:t>Maatje en zorgvrijwilliger: geef dit z</w:t>
      </w:r>
      <w:r w:rsidR="00E76745">
        <w:rPr>
          <w:rFonts w:cs="Arial"/>
          <w:sz w:val="22"/>
          <w:lang w:val="nl-NL"/>
        </w:rPr>
        <w:t>.</w:t>
      </w:r>
      <w:r w:rsidRPr="008133DD">
        <w:rPr>
          <w:rFonts w:cs="Arial"/>
          <w:sz w:val="22"/>
          <w:lang w:val="nl-NL"/>
        </w:rPr>
        <w:t>s</w:t>
      </w:r>
      <w:r w:rsidR="00E76745">
        <w:rPr>
          <w:rFonts w:cs="Arial"/>
          <w:sz w:val="22"/>
          <w:lang w:val="nl-NL"/>
        </w:rPr>
        <w:t>.</w:t>
      </w:r>
      <w:r w:rsidRPr="008133DD">
        <w:rPr>
          <w:rFonts w:cs="Arial"/>
          <w:sz w:val="22"/>
          <w:lang w:val="nl-NL"/>
        </w:rPr>
        <w:t>m</w:t>
      </w:r>
      <w:r w:rsidR="00E76745">
        <w:rPr>
          <w:rFonts w:cs="Arial"/>
          <w:sz w:val="22"/>
          <w:lang w:val="nl-NL"/>
        </w:rPr>
        <w:t>.</w:t>
      </w:r>
      <w:r w:rsidRPr="008133DD">
        <w:rPr>
          <w:rFonts w:cs="Arial"/>
          <w:sz w:val="22"/>
          <w:lang w:val="nl-NL"/>
        </w:rPr>
        <w:t xml:space="preserve"> door aan je cliënt. Als je langere dan een maand niet inzetbaar bent, neem dan contact op met je Coördinator Informele Zorg.</w:t>
      </w:r>
    </w:p>
    <w:p w14:paraId="7EB0768D" w14:textId="77777777" w:rsidR="008133DD" w:rsidRPr="008133DD" w:rsidRDefault="008133DD" w:rsidP="008133DD">
      <w:pPr>
        <w:rPr>
          <w:rFonts w:cs="Arial"/>
          <w:sz w:val="22"/>
          <w:lang w:val="nl-NL"/>
        </w:rPr>
      </w:pPr>
      <w:r w:rsidRPr="008133DD">
        <w:rPr>
          <w:rFonts w:cs="Arial"/>
          <w:sz w:val="22"/>
          <w:lang w:val="nl-NL"/>
        </w:rPr>
        <w:t xml:space="preserve">Interne vrijwilliger: geef dit </w:t>
      </w:r>
      <w:proofErr w:type="spellStart"/>
      <w:r w:rsidRPr="008133DD">
        <w:rPr>
          <w:rFonts w:cs="Arial"/>
          <w:sz w:val="22"/>
          <w:lang w:val="nl-NL"/>
        </w:rPr>
        <w:t>zsm</w:t>
      </w:r>
      <w:proofErr w:type="spellEnd"/>
      <w:r w:rsidRPr="008133DD">
        <w:rPr>
          <w:rFonts w:cs="Arial"/>
          <w:sz w:val="22"/>
          <w:lang w:val="nl-NL"/>
        </w:rPr>
        <w:t xml:space="preserve"> door aan je </w:t>
      </w:r>
      <w:r w:rsidRPr="008133DD">
        <w:rPr>
          <w:rFonts w:cs="Arial"/>
          <w:b/>
          <w:bCs/>
          <w:sz w:val="22"/>
          <w:lang w:val="nl-NL"/>
        </w:rPr>
        <w:t>aandachtsfunctionaris/ team</w:t>
      </w:r>
      <w:r w:rsidRPr="008133DD">
        <w:rPr>
          <w:rFonts w:cs="Arial"/>
          <w:sz w:val="22"/>
          <w:lang w:val="nl-NL"/>
        </w:rPr>
        <w:t xml:space="preserve"> van je locatie. Die neemt, indien nodig, contact op met je Coördinator Informele Zorg .</w:t>
      </w:r>
    </w:p>
    <w:p w14:paraId="52C10B6A" w14:textId="77777777" w:rsidR="008133DD" w:rsidRPr="008133DD" w:rsidRDefault="008133DD" w:rsidP="008133DD">
      <w:pPr>
        <w:rPr>
          <w:rFonts w:cs="Arial"/>
          <w:sz w:val="22"/>
          <w:lang w:val="nl-NL"/>
        </w:rPr>
      </w:pPr>
      <w:r w:rsidRPr="008133DD">
        <w:rPr>
          <w:rFonts w:cs="Arial"/>
          <w:sz w:val="22"/>
          <w:lang w:val="nl-NL"/>
        </w:rPr>
        <w:t xml:space="preserve">NB: Sommige </w:t>
      </w:r>
      <w:r w:rsidRPr="008133DD">
        <w:rPr>
          <w:rFonts w:cs="Arial"/>
          <w:b/>
          <w:bCs/>
          <w:sz w:val="22"/>
          <w:lang w:val="nl-NL"/>
        </w:rPr>
        <w:t>interne vrijwilligers</w:t>
      </w:r>
      <w:r w:rsidRPr="008133DD">
        <w:rPr>
          <w:rFonts w:cs="Arial"/>
          <w:sz w:val="22"/>
          <w:lang w:val="nl-NL"/>
        </w:rPr>
        <w:t xml:space="preserve"> ontvangen een vaste maandelijkse vergoeding. Als zij langer dan 2 weken afwezig zijn wordt hun vaste maandelijkse vergoeding als interne vrijwilliger tijdelijk stopgezet totdat zij het vrijwilligerswerk weer kunnen hervatten.</w:t>
      </w:r>
    </w:p>
    <w:p w14:paraId="52DFB5A7" w14:textId="77777777" w:rsidR="008133DD" w:rsidRDefault="008133DD" w:rsidP="008133DD">
      <w:pPr>
        <w:rPr>
          <w:rFonts w:cs="Arial"/>
          <w:b/>
          <w:bCs/>
          <w:sz w:val="22"/>
          <w:lang w:val="nl-NL"/>
        </w:rPr>
      </w:pPr>
    </w:p>
    <w:p w14:paraId="6B48A0D5" w14:textId="77777777" w:rsidR="008133DD" w:rsidRPr="008133DD" w:rsidRDefault="008133DD" w:rsidP="008133DD">
      <w:pPr>
        <w:rPr>
          <w:rFonts w:cs="Arial"/>
          <w:b/>
          <w:bCs/>
          <w:sz w:val="22"/>
          <w:lang w:val="nl-NL"/>
        </w:rPr>
      </w:pPr>
      <w:r w:rsidRPr="008133DD">
        <w:rPr>
          <w:rFonts w:cs="Arial"/>
          <w:b/>
          <w:bCs/>
          <w:sz w:val="22"/>
          <w:lang w:val="nl-NL"/>
        </w:rPr>
        <w:t>Houding/gedrag van vrijwilliger en bejegening door vrijwilliger</w:t>
      </w:r>
    </w:p>
    <w:p w14:paraId="5C4EEB10" w14:textId="77777777" w:rsidR="008133DD" w:rsidRPr="008133DD" w:rsidRDefault="008133DD" w:rsidP="008133DD">
      <w:pPr>
        <w:rPr>
          <w:rFonts w:cs="Arial"/>
          <w:sz w:val="22"/>
          <w:lang w:val="nl-NL"/>
        </w:rPr>
      </w:pPr>
      <w:r w:rsidRPr="008133DD">
        <w:rPr>
          <w:rFonts w:cs="Arial"/>
          <w:sz w:val="22"/>
          <w:lang w:val="nl-NL"/>
        </w:rPr>
        <w:t>Afhankelijk van de soort vrijwillige inzet (intern, maatje, zorgvrijwilliger of combinatie) gelden belangrijke uitgangspunten die door de Coördinator Informele Zorg worden afgesproken met de vrijwilliger. Daarbij valt te denken aan: privacy, respectvol omgaan met elkaar, beschikbaar stellen van persoonlijke contact-informatie, afstand-nabijheid. Vraag aan jouw Coördinator Informele Zorg wat geldt voor jouw specifieke vrijwillige inzet.</w:t>
      </w:r>
    </w:p>
    <w:p w14:paraId="5A9C9D00" w14:textId="77777777" w:rsidR="008133DD" w:rsidRPr="008133DD" w:rsidRDefault="008133DD" w:rsidP="008133DD">
      <w:pPr>
        <w:rPr>
          <w:rFonts w:cs="Arial"/>
          <w:sz w:val="22"/>
          <w:lang w:val="nl-NL"/>
        </w:rPr>
      </w:pPr>
    </w:p>
    <w:p w14:paraId="4540012F" w14:textId="77777777" w:rsidR="008133DD" w:rsidRPr="008133DD" w:rsidRDefault="008133DD" w:rsidP="008133DD">
      <w:pPr>
        <w:rPr>
          <w:rFonts w:cs="Arial"/>
          <w:b/>
          <w:bCs/>
          <w:sz w:val="22"/>
          <w:lang w:val="nl-NL"/>
        </w:rPr>
      </w:pPr>
      <w:r w:rsidRPr="008133DD">
        <w:rPr>
          <w:rFonts w:cs="Arial"/>
          <w:b/>
          <w:bCs/>
          <w:sz w:val="22"/>
          <w:lang w:val="nl-NL"/>
        </w:rPr>
        <w:t>Noodgevallen buiten kantoortijden</w:t>
      </w:r>
      <w:r w:rsidRPr="008133DD">
        <w:rPr>
          <w:rFonts w:cs="Arial"/>
          <w:b/>
          <w:bCs/>
          <w:sz w:val="22"/>
          <w:lang w:val="nl-NL"/>
        </w:rPr>
        <w:tab/>
      </w:r>
    </w:p>
    <w:p w14:paraId="437A4F67" w14:textId="77777777" w:rsidR="008133DD" w:rsidRPr="008133DD" w:rsidRDefault="008133DD" w:rsidP="008133DD">
      <w:pPr>
        <w:rPr>
          <w:rFonts w:cs="Arial"/>
          <w:sz w:val="22"/>
          <w:lang w:val="nl-NL"/>
        </w:rPr>
      </w:pPr>
      <w:r w:rsidRPr="008133DD">
        <w:rPr>
          <w:rFonts w:cs="Arial"/>
          <w:sz w:val="22"/>
          <w:lang w:val="nl-NL"/>
        </w:rPr>
        <w:t xml:space="preserve">Als je aanwezig bent op een locatie waar een beroepskracht is, spreek die dan gelijk aan en vraag </w:t>
      </w:r>
      <w:r w:rsidRPr="008133DD">
        <w:rPr>
          <w:rFonts w:cs="Arial"/>
          <w:sz w:val="22"/>
          <w:lang w:val="nl-NL"/>
        </w:rPr>
        <w:lastRenderedPageBreak/>
        <w:t xml:space="preserve">om hulp. Kun je </w:t>
      </w:r>
      <w:r w:rsidRPr="008133DD">
        <w:rPr>
          <w:rFonts w:cs="Arial"/>
          <w:b/>
          <w:bCs/>
          <w:sz w:val="22"/>
          <w:lang w:val="nl-NL"/>
        </w:rPr>
        <w:t xml:space="preserve">niet </w:t>
      </w:r>
      <w:r w:rsidRPr="008133DD">
        <w:rPr>
          <w:rFonts w:cs="Arial"/>
          <w:sz w:val="22"/>
          <w:lang w:val="nl-NL"/>
        </w:rPr>
        <w:t>terugvallen op een beroepskracht dan geldt het volgende:</w:t>
      </w:r>
    </w:p>
    <w:p w14:paraId="4644E867" w14:textId="77777777" w:rsidR="008133DD" w:rsidRPr="008133DD" w:rsidRDefault="008133DD" w:rsidP="008133DD">
      <w:pPr>
        <w:spacing w:line="288" w:lineRule="auto"/>
        <w:rPr>
          <w:rFonts w:cs="Arial"/>
          <w:sz w:val="22"/>
          <w:lang w:val="nl-NL"/>
        </w:rPr>
      </w:pPr>
    </w:p>
    <w:p w14:paraId="5C9483EB" w14:textId="77777777" w:rsidR="008133DD" w:rsidRPr="008133DD" w:rsidRDefault="008133DD" w:rsidP="008133DD">
      <w:pPr>
        <w:pStyle w:val="Lijstalinea"/>
        <w:widowControl/>
        <w:numPr>
          <w:ilvl w:val="0"/>
          <w:numId w:val="18"/>
        </w:numPr>
        <w:autoSpaceDE/>
        <w:autoSpaceDN/>
        <w:spacing w:after="160" w:line="259" w:lineRule="auto"/>
        <w:contextualSpacing/>
        <w:rPr>
          <w:rFonts w:cs="Arial"/>
          <w:sz w:val="22"/>
          <w:lang w:val="nl-NL"/>
        </w:rPr>
      </w:pPr>
      <w:r w:rsidRPr="008133DD">
        <w:rPr>
          <w:rFonts w:cs="Arial"/>
          <w:sz w:val="22"/>
          <w:lang w:val="nl-NL"/>
        </w:rPr>
        <w:t>In medische noodsituaties, brand of onveilige situaties: bel 112.</w:t>
      </w:r>
    </w:p>
    <w:p w14:paraId="4895B9AB" w14:textId="77777777" w:rsidR="008133DD" w:rsidRPr="008133DD" w:rsidRDefault="008133DD" w:rsidP="008133DD">
      <w:pPr>
        <w:pStyle w:val="Lijstalinea"/>
        <w:widowControl/>
        <w:numPr>
          <w:ilvl w:val="0"/>
          <w:numId w:val="18"/>
        </w:numPr>
        <w:autoSpaceDE/>
        <w:autoSpaceDN/>
        <w:spacing w:after="160" w:line="259" w:lineRule="auto"/>
        <w:contextualSpacing/>
        <w:rPr>
          <w:rFonts w:cs="Arial"/>
          <w:sz w:val="22"/>
          <w:lang w:val="nl-NL"/>
        </w:rPr>
      </w:pPr>
      <w:r w:rsidRPr="008133DD">
        <w:rPr>
          <w:rFonts w:cs="Arial"/>
          <w:sz w:val="22"/>
          <w:lang w:val="nl-NL"/>
        </w:rPr>
        <w:t>In andere urgente noodsituaties (buiten kantooruren): bel 043-3218948 (consignatiedienst LEVANTOgroep) en geef aan dat je een vrijwilliger bent.</w:t>
      </w:r>
    </w:p>
    <w:p w14:paraId="597AB3E6" w14:textId="6EB7D684" w:rsidR="008133DD" w:rsidRPr="00E76745" w:rsidRDefault="008133DD" w:rsidP="00E76745">
      <w:pPr>
        <w:pStyle w:val="Lijstalinea"/>
        <w:widowControl/>
        <w:numPr>
          <w:ilvl w:val="0"/>
          <w:numId w:val="18"/>
        </w:numPr>
        <w:autoSpaceDE/>
        <w:autoSpaceDN/>
        <w:spacing w:after="160" w:line="259" w:lineRule="auto"/>
        <w:contextualSpacing/>
        <w:rPr>
          <w:rFonts w:cs="Arial"/>
          <w:sz w:val="22"/>
          <w:lang w:val="nl-NL"/>
        </w:rPr>
      </w:pPr>
      <w:r w:rsidRPr="008133DD">
        <w:rPr>
          <w:rFonts w:cs="Arial"/>
          <w:sz w:val="22"/>
          <w:lang w:val="nl-NL"/>
        </w:rPr>
        <w:t>Nota bene: denk eerst en vooral ook aan je eigen veiligheid!</w:t>
      </w:r>
    </w:p>
    <w:p w14:paraId="4D0D3982" w14:textId="77777777" w:rsidR="008133DD" w:rsidRPr="008133DD" w:rsidRDefault="008133DD" w:rsidP="008133DD">
      <w:pPr>
        <w:spacing w:line="288" w:lineRule="auto"/>
        <w:rPr>
          <w:rFonts w:cs="Arial"/>
          <w:b/>
          <w:bCs/>
          <w:sz w:val="22"/>
          <w:lang w:val="nl-NL"/>
        </w:rPr>
      </w:pPr>
      <w:r w:rsidRPr="008133DD">
        <w:rPr>
          <w:rFonts w:cs="Arial"/>
          <w:b/>
          <w:bCs/>
          <w:sz w:val="22"/>
          <w:lang w:val="nl-NL"/>
        </w:rPr>
        <w:t>Vrijwilligersbeleid</w:t>
      </w:r>
    </w:p>
    <w:p w14:paraId="0F6406EC" w14:textId="77777777" w:rsidR="008133DD" w:rsidRPr="008133DD" w:rsidRDefault="008133DD" w:rsidP="008133DD">
      <w:pPr>
        <w:spacing w:line="288" w:lineRule="auto"/>
        <w:rPr>
          <w:rFonts w:cs="Arial"/>
          <w:sz w:val="22"/>
          <w:lang w:val="nl-NL"/>
        </w:rPr>
      </w:pPr>
      <w:r w:rsidRPr="008133DD">
        <w:rPr>
          <w:rFonts w:cs="Arial"/>
          <w:sz w:val="22"/>
          <w:lang w:val="nl-NL"/>
        </w:rPr>
        <w:t>Vrijwilligers als jij zijn heel belangrijk en voor hen moeten zaken goed geregeld zijn vanuit LEVANTOgroep. In het vrijwilligersbeleid van LEVANTOgroep staan belangrijke informatie, randvoorwaarden, insteken etc. vermeld. Zodat duidelijk is welke de brede kaders zijn waarbinnen jij als vrijwilliger werkzaam bent.</w:t>
      </w:r>
    </w:p>
    <w:p w14:paraId="0B6A4548" w14:textId="77777777" w:rsidR="008133DD" w:rsidRPr="008133DD" w:rsidRDefault="008133DD" w:rsidP="008133DD">
      <w:pPr>
        <w:spacing w:line="288" w:lineRule="auto"/>
        <w:rPr>
          <w:rFonts w:cs="Arial"/>
          <w:sz w:val="22"/>
          <w:lang w:val="nl-NL"/>
        </w:rPr>
      </w:pPr>
    </w:p>
    <w:p w14:paraId="06F0A1D1" w14:textId="77777777" w:rsidR="008133DD" w:rsidRPr="008133DD" w:rsidRDefault="008133DD" w:rsidP="008133DD">
      <w:pPr>
        <w:spacing w:line="288" w:lineRule="auto"/>
        <w:rPr>
          <w:rFonts w:cs="Arial"/>
          <w:sz w:val="22"/>
          <w:lang w:val="nl-NL"/>
        </w:rPr>
      </w:pPr>
      <w:r w:rsidRPr="008133DD">
        <w:rPr>
          <w:rFonts w:cs="Arial"/>
          <w:sz w:val="22"/>
          <w:lang w:val="nl-NL"/>
        </w:rPr>
        <w:t>Je kunt het meest actuele vrijwilligersbeleid vinden op de website van LEVANTOgroep.</w:t>
      </w:r>
    </w:p>
    <w:p w14:paraId="587C8D6A" w14:textId="77777777" w:rsidR="008133DD" w:rsidRPr="008133DD" w:rsidRDefault="008133DD" w:rsidP="008133DD">
      <w:pPr>
        <w:spacing w:line="288" w:lineRule="auto"/>
        <w:rPr>
          <w:rFonts w:cs="Arial"/>
          <w:sz w:val="22"/>
          <w:lang w:val="nl-NL"/>
        </w:rPr>
      </w:pPr>
      <w:r w:rsidRPr="008133DD">
        <w:rPr>
          <w:rFonts w:cs="Arial"/>
          <w:sz w:val="22"/>
          <w:lang w:val="nl-NL"/>
        </w:rPr>
        <w:t xml:space="preserve">In bijlage 2 vind je de link naar het vrijwilligersbeleid, versie januari 2024. </w:t>
      </w:r>
    </w:p>
    <w:p w14:paraId="3D4A0814" w14:textId="77777777" w:rsidR="008133DD" w:rsidRPr="008133DD" w:rsidRDefault="008133DD" w:rsidP="008133DD">
      <w:pPr>
        <w:spacing w:line="288" w:lineRule="auto"/>
        <w:rPr>
          <w:rFonts w:cs="Arial"/>
          <w:sz w:val="22"/>
          <w:lang w:val="nl-NL"/>
        </w:rPr>
      </w:pPr>
      <w:r w:rsidRPr="008133DD">
        <w:rPr>
          <w:rFonts w:cs="Arial"/>
          <w:sz w:val="22"/>
          <w:lang w:val="nl-NL"/>
        </w:rPr>
        <w:t>Kun je niet het online vrijwilligersbeleid inzien, neem dan contact op met jouw Coördinator Informele Zorg en vraag na of er inmiddels iets is gewijzigd.</w:t>
      </w:r>
    </w:p>
    <w:p w14:paraId="5C24C8AC" w14:textId="77777777" w:rsidR="008133DD" w:rsidRPr="008133DD" w:rsidRDefault="008133DD" w:rsidP="008133DD">
      <w:pPr>
        <w:spacing w:line="288" w:lineRule="auto"/>
        <w:rPr>
          <w:rFonts w:cs="Arial"/>
          <w:sz w:val="22"/>
          <w:lang w:val="nl-NL"/>
        </w:rPr>
      </w:pPr>
    </w:p>
    <w:p w14:paraId="0A334D6C" w14:textId="77777777" w:rsidR="008133DD" w:rsidRPr="008133DD" w:rsidRDefault="008133DD" w:rsidP="008133DD">
      <w:pPr>
        <w:spacing w:line="288" w:lineRule="auto"/>
        <w:rPr>
          <w:rFonts w:cs="Arial"/>
          <w:b/>
          <w:bCs/>
          <w:sz w:val="22"/>
          <w:lang w:val="nl-NL"/>
        </w:rPr>
      </w:pPr>
      <w:r w:rsidRPr="008133DD">
        <w:rPr>
          <w:rFonts w:cs="Arial"/>
          <w:b/>
          <w:bCs/>
          <w:sz w:val="22"/>
          <w:lang w:val="nl-NL"/>
        </w:rPr>
        <w:t>Klachten</w:t>
      </w:r>
    </w:p>
    <w:p w14:paraId="6D2DE107" w14:textId="77777777" w:rsidR="008133DD" w:rsidRPr="008133DD" w:rsidRDefault="008133DD" w:rsidP="008133DD">
      <w:pPr>
        <w:spacing w:line="288" w:lineRule="auto"/>
        <w:rPr>
          <w:rFonts w:cs="Arial"/>
          <w:sz w:val="22"/>
          <w:lang w:val="nl-NL"/>
        </w:rPr>
      </w:pPr>
      <w:r w:rsidRPr="008133DD">
        <w:rPr>
          <w:rFonts w:cs="Arial"/>
          <w:sz w:val="22"/>
          <w:lang w:val="nl-NL"/>
        </w:rPr>
        <w:t xml:space="preserve">Onvrede over bepaalde aangelegenheden komt overal voor en is van alle tijden, ook op de werkvloer en onder vrijwilligers. Heb je een klacht? Dan moet je in de gelegenheid worden gesteld die onvrede te samen bespreken. Dat is heel belangrijk. </w:t>
      </w:r>
    </w:p>
    <w:p w14:paraId="141EBD9C" w14:textId="77777777" w:rsidR="008133DD" w:rsidRPr="008133DD" w:rsidRDefault="008133DD" w:rsidP="008133DD">
      <w:pPr>
        <w:spacing w:line="288" w:lineRule="auto"/>
        <w:rPr>
          <w:rFonts w:cs="Arial"/>
          <w:sz w:val="22"/>
          <w:lang w:val="nl-NL"/>
        </w:rPr>
      </w:pPr>
    </w:p>
    <w:p w14:paraId="7A5CCB15" w14:textId="77777777" w:rsidR="008133DD" w:rsidRPr="008133DD" w:rsidRDefault="008133DD" w:rsidP="008133DD">
      <w:pPr>
        <w:spacing w:line="288" w:lineRule="auto"/>
        <w:rPr>
          <w:rFonts w:cs="Arial"/>
          <w:sz w:val="22"/>
          <w:lang w:val="nl-NL"/>
        </w:rPr>
      </w:pPr>
      <w:r w:rsidRPr="008133DD">
        <w:rPr>
          <w:rFonts w:cs="Arial"/>
          <w:sz w:val="22"/>
          <w:lang w:val="nl-NL"/>
        </w:rPr>
        <w:t>Bespreek het met jouw Coördinator Informele Zorg of aandachtsfunctionaris.</w:t>
      </w:r>
    </w:p>
    <w:p w14:paraId="54E7D46C" w14:textId="77777777" w:rsidR="008133DD" w:rsidRPr="008133DD" w:rsidRDefault="008133DD" w:rsidP="008133DD">
      <w:pPr>
        <w:rPr>
          <w:rFonts w:eastAsia="Segoe UI" w:cs="Arial"/>
          <w:b/>
          <w:bCs/>
          <w:sz w:val="22"/>
          <w:lang w:val="nl-NL"/>
        </w:rPr>
      </w:pPr>
    </w:p>
    <w:p w14:paraId="13F10188" w14:textId="77777777" w:rsidR="00AA4326" w:rsidRDefault="008133DD" w:rsidP="008133DD">
      <w:pPr>
        <w:rPr>
          <w:rFonts w:eastAsia="Segoe UI" w:cs="Arial"/>
          <w:b/>
          <w:bCs/>
          <w:sz w:val="22"/>
          <w:lang w:val="nl-NL"/>
        </w:rPr>
      </w:pPr>
      <w:r w:rsidRPr="008133DD">
        <w:rPr>
          <w:rFonts w:eastAsia="Segoe UI" w:cs="Arial"/>
          <w:b/>
          <w:bCs/>
          <w:sz w:val="22"/>
          <w:lang w:val="nl-NL"/>
        </w:rPr>
        <w:t>Medewerkersvertrouwenspersoon</w:t>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r>
      <w:r w:rsidRPr="008133DD">
        <w:rPr>
          <w:rFonts w:eastAsia="Segoe UI" w:cs="Arial"/>
          <w:b/>
          <w:bCs/>
          <w:sz w:val="22"/>
          <w:lang w:val="nl-NL"/>
        </w:rPr>
        <w:tab/>
        <w:t xml:space="preserve">            </w:t>
      </w:r>
    </w:p>
    <w:p w14:paraId="5CCD0D5F" w14:textId="4B4AE99D" w:rsidR="008133DD" w:rsidRPr="008133DD" w:rsidRDefault="008133DD" w:rsidP="008133DD">
      <w:pPr>
        <w:rPr>
          <w:rFonts w:eastAsia="Segoe UI" w:cs="Arial"/>
          <w:color w:val="323130"/>
          <w:sz w:val="22"/>
          <w:lang w:val="nl-NL"/>
        </w:rPr>
      </w:pPr>
      <w:r w:rsidRPr="008133DD">
        <w:rPr>
          <w:rFonts w:eastAsia="Segoe UI" w:cs="Arial"/>
          <w:color w:val="323130"/>
          <w:sz w:val="22"/>
          <w:lang w:val="nl-NL"/>
        </w:rPr>
        <w:t xml:space="preserve">De vertrouwenspersoon heeft een onafhankelijke positie en maakt formeel geen deel uit van LEVANTOgroep. Hij of zij is geen verantwoording verschuldigd aan de LEVANTOgroep. </w:t>
      </w:r>
    </w:p>
    <w:p w14:paraId="4186E30F" w14:textId="77777777" w:rsidR="008133DD" w:rsidRPr="008133DD" w:rsidRDefault="008133DD" w:rsidP="008133DD">
      <w:pPr>
        <w:rPr>
          <w:rFonts w:cs="Arial"/>
          <w:sz w:val="22"/>
          <w:lang w:val="nl-NL"/>
        </w:rPr>
      </w:pPr>
      <w:r w:rsidRPr="008133DD">
        <w:rPr>
          <w:rFonts w:eastAsia="Segoe UI" w:cs="Arial"/>
          <w:color w:val="323130"/>
          <w:sz w:val="22"/>
          <w:lang w:val="nl-NL"/>
        </w:rPr>
        <w:t xml:space="preserve">Deze medewerkersvertrouwenspersoon kan zowel medewerkers en vrijwilligers ondersteunen, begeleiden en adviseren als zij zich ongewenst behandeld voelen. Je kunt daarbij denken aan een ervaring van: pesten, agressie en geweld, (seksuele) intimidatie of discriminatie. Ook kan de vertrouwenspersoon ondersteunen bij integriteitsdilemma’s (misbruik van eigendommen, strafbare feiten, belangenverstrengeling etc.) </w:t>
      </w:r>
    </w:p>
    <w:p w14:paraId="6EC17F5A" w14:textId="77777777" w:rsidR="008133DD" w:rsidRPr="008133DD" w:rsidRDefault="008133DD" w:rsidP="008133DD">
      <w:pPr>
        <w:rPr>
          <w:rFonts w:eastAsia="Segoe UI" w:cs="Arial"/>
          <w:color w:val="323130"/>
          <w:sz w:val="22"/>
          <w:lang w:val="nl-NL"/>
        </w:rPr>
      </w:pPr>
      <w:r w:rsidRPr="008133DD">
        <w:rPr>
          <w:rFonts w:eastAsia="Segoe UI" w:cs="Arial"/>
          <w:color w:val="323130"/>
          <w:sz w:val="22"/>
          <w:lang w:val="nl-NL"/>
        </w:rPr>
        <w:t>In alle gevallen geldt, dat jij zelf bepaalt wat ongewenst is. Je kunt de medewerkers vertrouwenspersoon direct benaderen, per mail of telefonisch. Alles wat je bespreekt blijft binnenskamers, behalve als jij daar anders over beslist. Aarzel dus niet om contact op te nemen, ook als je niet zeker weet of jouw vraag wel bij de medewerkers vertrouwenspersoon hoort.</w:t>
      </w:r>
    </w:p>
    <w:p w14:paraId="103F95C9" w14:textId="77777777" w:rsidR="008133DD" w:rsidRPr="008133DD" w:rsidRDefault="008133DD" w:rsidP="008133DD">
      <w:pPr>
        <w:pStyle w:val="Inhopg1"/>
        <w:ind w:left="0" w:firstLine="0"/>
        <w:rPr>
          <w:sz w:val="22"/>
          <w:szCs w:val="22"/>
        </w:rPr>
      </w:pPr>
      <w:r w:rsidRPr="008133DD">
        <w:rPr>
          <w:sz w:val="22"/>
          <w:szCs w:val="22"/>
        </w:rPr>
        <w:t>Contactgegevens medewerkers vertrouwenspersoon</w:t>
      </w:r>
    </w:p>
    <w:p w14:paraId="7261FDAF" w14:textId="77777777" w:rsidR="008133DD" w:rsidRPr="008133DD" w:rsidRDefault="008133DD" w:rsidP="008133DD">
      <w:pPr>
        <w:rPr>
          <w:rStyle w:val="Hyperlink"/>
          <w:rFonts w:eastAsia="Segoe UI" w:cs="Arial"/>
          <w:sz w:val="22"/>
          <w:lang w:val="nl-NL"/>
        </w:rPr>
      </w:pPr>
      <w:r w:rsidRPr="008133DD">
        <w:rPr>
          <w:rFonts w:eastAsia="Segoe UI" w:cs="Arial"/>
          <w:color w:val="323130"/>
          <w:sz w:val="22"/>
          <w:lang w:val="nl-NL"/>
        </w:rPr>
        <w:t>Marcel Simons</w:t>
      </w:r>
      <w:r w:rsidRPr="008133DD">
        <w:rPr>
          <w:rFonts w:cs="Arial"/>
          <w:sz w:val="22"/>
          <w:lang w:val="nl-NL"/>
        </w:rPr>
        <w:br/>
      </w:r>
      <w:r w:rsidRPr="008133DD">
        <w:rPr>
          <w:rFonts w:eastAsia="Segoe UI" w:cs="Arial"/>
          <w:color w:val="323130"/>
          <w:sz w:val="22"/>
          <w:lang w:val="nl-NL"/>
        </w:rPr>
        <w:t>T. 06-51981465</w:t>
      </w:r>
      <w:r w:rsidRPr="008133DD">
        <w:rPr>
          <w:rFonts w:cs="Arial"/>
          <w:sz w:val="22"/>
          <w:lang w:val="nl-NL"/>
        </w:rPr>
        <w:br/>
      </w:r>
      <w:r w:rsidRPr="008133DD">
        <w:rPr>
          <w:rFonts w:eastAsia="Segoe UI" w:cs="Arial"/>
          <w:color w:val="323130"/>
          <w:sz w:val="22"/>
          <w:lang w:val="nl-NL"/>
        </w:rPr>
        <w:t xml:space="preserve">E. </w:t>
      </w:r>
      <w:hyperlink r:id="rId30">
        <w:r w:rsidRPr="008133DD">
          <w:rPr>
            <w:rStyle w:val="Hyperlink"/>
            <w:rFonts w:eastAsia="Segoe UI" w:cs="Arial"/>
            <w:sz w:val="22"/>
            <w:lang w:val="nl-NL"/>
          </w:rPr>
          <w:t>info@curatio-constat.nl</w:t>
        </w:r>
      </w:hyperlink>
    </w:p>
    <w:p w14:paraId="760EF44F" w14:textId="77777777" w:rsidR="008133DD" w:rsidRPr="008133DD" w:rsidRDefault="008133DD" w:rsidP="008133DD">
      <w:pPr>
        <w:spacing w:line="288" w:lineRule="auto"/>
        <w:rPr>
          <w:rFonts w:cs="Arial"/>
          <w:b/>
          <w:bCs/>
          <w:sz w:val="22"/>
          <w:lang w:val="nl-NL"/>
        </w:rPr>
      </w:pPr>
    </w:p>
    <w:p w14:paraId="69C6CE14" w14:textId="452925F7" w:rsidR="008133DD" w:rsidRPr="008133DD" w:rsidRDefault="008133DD" w:rsidP="008133DD">
      <w:pPr>
        <w:spacing w:line="288" w:lineRule="auto"/>
        <w:rPr>
          <w:rFonts w:cs="Arial"/>
          <w:sz w:val="22"/>
          <w:lang w:val="nl-NL"/>
        </w:rPr>
      </w:pPr>
      <w:r w:rsidRPr="008133DD">
        <w:rPr>
          <w:rFonts w:cs="Arial"/>
          <w:b/>
          <w:bCs/>
          <w:sz w:val="22"/>
          <w:lang w:val="nl-NL"/>
        </w:rPr>
        <w:t xml:space="preserve">Het </w:t>
      </w:r>
      <w:proofErr w:type="spellStart"/>
      <w:r w:rsidRPr="008133DD">
        <w:rPr>
          <w:rFonts w:cs="Arial"/>
          <w:b/>
          <w:bCs/>
          <w:sz w:val="22"/>
          <w:lang w:val="nl-NL"/>
        </w:rPr>
        <w:t>Bedrijfsopvangteam</w:t>
      </w:r>
      <w:proofErr w:type="spellEnd"/>
      <w:r w:rsidRPr="008133DD">
        <w:rPr>
          <w:rFonts w:cs="Arial"/>
          <w:b/>
          <w:bCs/>
          <w:sz w:val="22"/>
          <w:lang w:val="nl-NL"/>
        </w:rPr>
        <w:t xml:space="preserve">  (BOT)</w:t>
      </w:r>
    </w:p>
    <w:p w14:paraId="0ADCC19E" w14:textId="77777777" w:rsidR="008133DD" w:rsidRPr="008133DD" w:rsidRDefault="008133DD" w:rsidP="008133DD">
      <w:pPr>
        <w:spacing w:line="288" w:lineRule="auto"/>
        <w:rPr>
          <w:rFonts w:cs="Arial"/>
          <w:sz w:val="22"/>
          <w:lang w:val="nl-NL"/>
        </w:rPr>
      </w:pPr>
      <w:r w:rsidRPr="008133DD">
        <w:rPr>
          <w:rFonts w:cs="Arial"/>
          <w:sz w:val="22"/>
          <w:lang w:val="nl-NL"/>
        </w:rPr>
        <w:t xml:space="preserve">Het </w:t>
      </w:r>
      <w:proofErr w:type="spellStart"/>
      <w:r w:rsidRPr="008133DD">
        <w:rPr>
          <w:rFonts w:cs="Arial"/>
          <w:sz w:val="22"/>
          <w:lang w:val="nl-NL"/>
        </w:rPr>
        <w:t>Bedrijfsopvangteam</w:t>
      </w:r>
      <w:proofErr w:type="spellEnd"/>
      <w:r w:rsidRPr="008133DD">
        <w:rPr>
          <w:rFonts w:cs="Arial"/>
          <w:sz w:val="22"/>
          <w:lang w:val="nl-NL"/>
        </w:rPr>
        <w:t xml:space="preserve"> bestaat uit collega’s die gespecialiseerd zijn in deskundige opvang van medewerkers en vrijwilligers na een schokkende gebeurtenis. De teamleden bieden niet direct een oplossing maar wel ruimte en tijd voor jou en je verhaal. Het is daarbij goed om te weten dat de gesprekken met collega’s van het </w:t>
      </w:r>
      <w:proofErr w:type="spellStart"/>
      <w:r w:rsidRPr="008133DD">
        <w:rPr>
          <w:rFonts w:cs="Arial"/>
          <w:sz w:val="22"/>
          <w:lang w:val="nl-NL"/>
        </w:rPr>
        <w:t>Bedrijfsopvangteam</w:t>
      </w:r>
      <w:proofErr w:type="spellEnd"/>
      <w:r w:rsidRPr="008133DD">
        <w:rPr>
          <w:rFonts w:cs="Arial"/>
          <w:sz w:val="22"/>
          <w:lang w:val="nl-NL"/>
        </w:rPr>
        <w:t xml:space="preserve"> altijd vertrouwelijk zijn. Het </w:t>
      </w:r>
      <w:proofErr w:type="spellStart"/>
      <w:r w:rsidRPr="008133DD">
        <w:rPr>
          <w:rFonts w:cs="Arial"/>
          <w:sz w:val="22"/>
          <w:lang w:val="nl-NL"/>
        </w:rPr>
        <w:t>Bedrijfsopvangteam</w:t>
      </w:r>
      <w:proofErr w:type="spellEnd"/>
      <w:r w:rsidRPr="008133DD">
        <w:rPr>
          <w:rFonts w:cs="Arial"/>
          <w:sz w:val="22"/>
          <w:lang w:val="nl-NL"/>
        </w:rPr>
        <w:t xml:space="preserve"> team is er ook voor vrijwilligers. In dit soort situaties is het belangrijk dat je deze gebeurtenis ook meldt bij je Coördinator Informele Zorg en/of aandachtsfunctionaris.</w:t>
      </w:r>
    </w:p>
    <w:p w14:paraId="51FC7089" w14:textId="77777777" w:rsidR="008133DD" w:rsidRPr="008133DD" w:rsidRDefault="008133DD" w:rsidP="008133DD">
      <w:pPr>
        <w:spacing w:line="288" w:lineRule="auto"/>
        <w:rPr>
          <w:rFonts w:cs="Arial"/>
          <w:sz w:val="22"/>
          <w:lang w:val="nl-NL"/>
        </w:rPr>
      </w:pPr>
    </w:p>
    <w:p w14:paraId="4A9D388C" w14:textId="77777777" w:rsidR="0069543D" w:rsidRDefault="0069543D" w:rsidP="008133DD">
      <w:pPr>
        <w:spacing w:line="288" w:lineRule="auto"/>
        <w:rPr>
          <w:rFonts w:cs="Arial"/>
          <w:b/>
          <w:bCs/>
          <w:sz w:val="22"/>
          <w:lang w:val="nl-NL"/>
        </w:rPr>
      </w:pPr>
    </w:p>
    <w:p w14:paraId="5C762311" w14:textId="7C971212" w:rsidR="008133DD" w:rsidRPr="008133DD" w:rsidRDefault="008133DD" w:rsidP="008133DD">
      <w:pPr>
        <w:spacing w:line="288" w:lineRule="auto"/>
        <w:rPr>
          <w:rFonts w:cs="Arial"/>
          <w:sz w:val="22"/>
          <w:lang w:val="nl-NL"/>
        </w:rPr>
      </w:pPr>
      <w:r w:rsidRPr="008133DD">
        <w:rPr>
          <w:rFonts w:cs="Arial"/>
          <w:b/>
          <w:bCs/>
          <w:sz w:val="22"/>
          <w:lang w:val="nl-NL"/>
        </w:rPr>
        <w:lastRenderedPageBreak/>
        <w:t xml:space="preserve">Hoe is het </w:t>
      </w:r>
      <w:proofErr w:type="spellStart"/>
      <w:r w:rsidRPr="008133DD">
        <w:rPr>
          <w:rFonts w:cs="Arial"/>
          <w:b/>
          <w:bCs/>
          <w:sz w:val="22"/>
          <w:lang w:val="nl-NL"/>
        </w:rPr>
        <w:t>Bedrijfsopvangteam</w:t>
      </w:r>
      <w:proofErr w:type="spellEnd"/>
      <w:r w:rsidRPr="008133DD">
        <w:rPr>
          <w:rFonts w:cs="Arial"/>
          <w:b/>
          <w:bCs/>
          <w:sz w:val="22"/>
          <w:lang w:val="nl-NL"/>
        </w:rPr>
        <w:t xml:space="preserve"> te bereiken?</w:t>
      </w:r>
    </w:p>
    <w:p w14:paraId="3B2C2136" w14:textId="77777777" w:rsidR="008133DD" w:rsidRPr="008133DD" w:rsidRDefault="008133DD" w:rsidP="008133DD">
      <w:pPr>
        <w:spacing w:line="288" w:lineRule="auto"/>
        <w:rPr>
          <w:rFonts w:cs="Arial"/>
          <w:sz w:val="22"/>
          <w:lang w:val="nl-NL"/>
        </w:rPr>
      </w:pPr>
      <w:r w:rsidRPr="008133DD">
        <w:rPr>
          <w:rFonts w:cs="Arial"/>
          <w:sz w:val="22"/>
          <w:lang w:val="nl-NL"/>
        </w:rPr>
        <w:t xml:space="preserve">Na een schokkende gebeurtenis mag je meteen contact opnemen met het </w:t>
      </w:r>
      <w:proofErr w:type="spellStart"/>
      <w:r w:rsidRPr="008133DD">
        <w:rPr>
          <w:rFonts w:cs="Arial"/>
          <w:sz w:val="22"/>
          <w:lang w:val="nl-NL"/>
        </w:rPr>
        <w:t>Bedrijfsopvangteam</w:t>
      </w:r>
      <w:proofErr w:type="spellEnd"/>
      <w:r w:rsidRPr="008133DD">
        <w:rPr>
          <w:rFonts w:cs="Arial"/>
          <w:sz w:val="22"/>
          <w:lang w:val="nl-NL"/>
        </w:rPr>
        <w:t xml:space="preserve">. Doe dit zo snel mogelijk, dit kan enorm helpen bij een goede verwerking. </w:t>
      </w:r>
    </w:p>
    <w:p w14:paraId="2702ECE2" w14:textId="77777777" w:rsidR="008133DD" w:rsidRPr="008133DD" w:rsidRDefault="008133DD" w:rsidP="008133DD">
      <w:pPr>
        <w:spacing w:line="288" w:lineRule="auto"/>
        <w:rPr>
          <w:rFonts w:cs="Arial"/>
          <w:sz w:val="22"/>
          <w:lang w:val="nl-NL"/>
        </w:rPr>
      </w:pPr>
      <w:r w:rsidRPr="008133DD">
        <w:rPr>
          <w:rFonts w:cs="Arial"/>
          <w:sz w:val="22"/>
          <w:lang w:val="nl-NL"/>
        </w:rPr>
        <w:t xml:space="preserve">Het </w:t>
      </w:r>
      <w:proofErr w:type="spellStart"/>
      <w:r w:rsidRPr="008133DD">
        <w:rPr>
          <w:rFonts w:cs="Arial"/>
          <w:sz w:val="22"/>
          <w:lang w:val="nl-NL"/>
        </w:rPr>
        <w:t>Bedrijfsopvangteam</w:t>
      </w:r>
      <w:proofErr w:type="spellEnd"/>
      <w:r w:rsidRPr="008133DD">
        <w:rPr>
          <w:rFonts w:cs="Arial"/>
          <w:sz w:val="22"/>
          <w:lang w:val="nl-NL"/>
        </w:rPr>
        <w:t xml:space="preserve"> is een extra ondersteuning en komt niet in de plaats van ondersteuning door Coördinator Informele Zorg of aandachtsfunctionaris.</w:t>
      </w:r>
    </w:p>
    <w:p w14:paraId="364672E4" w14:textId="77777777" w:rsidR="008133DD" w:rsidRPr="008133DD" w:rsidRDefault="008133DD" w:rsidP="008133DD">
      <w:pPr>
        <w:spacing w:line="288" w:lineRule="auto"/>
        <w:rPr>
          <w:rFonts w:cs="Arial"/>
          <w:sz w:val="22"/>
          <w:lang w:val="nl-NL"/>
        </w:rPr>
      </w:pPr>
      <w:r w:rsidRPr="008133DD">
        <w:rPr>
          <w:rFonts w:cs="Arial"/>
          <w:sz w:val="22"/>
          <w:lang w:val="nl-NL"/>
        </w:rPr>
        <w:t> </w:t>
      </w:r>
    </w:p>
    <w:p w14:paraId="47B27808" w14:textId="77777777" w:rsidR="008133DD" w:rsidRPr="008133DD" w:rsidRDefault="008133DD" w:rsidP="008133DD">
      <w:pPr>
        <w:spacing w:line="288" w:lineRule="auto"/>
        <w:rPr>
          <w:rFonts w:cs="Arial"/>
          <w:sz w:val="22"/>
          <w:lang w:val="nl-NL"/>
        </w:rPr>
      </w:pPr>
      <w:r w:rsidRPr="008133DD">
        <w:rPr>
          <w:rFonts w:cs="Arial"/>
          <w:sz w:val="22"/>
          <w:lang w:val="nl-NL"/>
        </w:rPr>
        <w:t xml:space="preserve">Het </w:t>
      </w:r>
      <w:proofErr w:type="spellStart"/>
      <w:r w:rsidRPr="008133DD">
        <w:rPr>
          <w:rFonts w:cs="Arial"/>
          <w:sz w:val="22"/>
          <w:lang w:val="nl-NL"/>
        </w:rPr>
        <w:t>Bedrijfsopvangteam</w:t>
      </w:r>
      <w:proofErr w:type="spellEnd"/>
      <w:r w:rsidRPr="008133DD">
        <w:rPr>
          <w:rFonts w:cs="Arial"/>
          <w:sz w:val="22"/>
          <w:lang w:val="nl-NL"/>
        </w:rPr>
        <w:t xml:space="preserve"> is </w:t>
      </w:r>
      <w:r w:rsidRPr="008133DD">
        <w:rPr>
          <w:rFonts w:cs="Arial"/>
          <w:b/>
          <w:bCs/>
          <w:sz w:val="22"/>
          <w:lang w:val="nl-NL"/>
        </w:rPr>
        <w:t xml:space="preserve">telefonisch  </w:t>
      </w:r>
      <w:r w:rsidRPr="008133DD">
        <w:rPr>
          <w:rFonts w:cs="Arial"/>
          <w:sz w:val="22"/>
          <w:lang w:val="nl-NL"/>
        </w:rPr>
        <w:t xml:space="preserve">bereikbaar via telefoonnummer </w:t>
      </w:r>
      <w:r w:rsidRPr="008133DD">
        <w:rPr>
          <w:rFonts w:cs="Arial"/>
          <w:b/>
          <w:bCs/>
          <w:sz w:val="22"/>
          <w:lang w:val="nl-NL"/>
        </w:rPr>
        <w:t>06 – 15 11 18 52</w:t>
      </w:r>
    </w:p>
    <w:p w14:paraId="24B3B7A1" w14:textId="77777777" w:rsidR="008133DD" w:rsidRPr="008133DD" w:rsidRDefault="008133DD" w:rsidP="008133DD">
      <w:pPr>
        <w:spacing w:line="288" w:lineRule="auto"/>
        <w:rPr>
          <w:rFonts w:cs="Arial"/>
          <w:sz w:val="22"/>
          <w:lang w:val="nl-NL"/>
        </w:rPr>
      </w:pPr>
      <w:r w:rsidRPr="008133DD">
        <w:rPr>
          <w:rFonts w:cs="Arial"/>
          <w:sz w:val="22"/>
          <w:lang w:val="nl-NL"/>
        </w:rPr>
        <w:t xml:space="preserve">Stuur je liever een mail dan kan dit ook naar: </w:t>
      </w:r>
      <w:hyperlink r:id="rId31" w:history="1">
        <w:r w:rsidRPr="008133DD">
          <w:rPr>
            <w:rStyle w:val="Hyperlink"/>
            <w:rFonts w:cs="Arial"/>
            <w:sz w:val="22"/>
            <w:lang w:val="nl-NL"/>
          </w:rPr>
          <w:t>BOT@levantogroep.nl</w:t>
        </w:r>
      </w:hyperlink>
    </w:p>
    <w:p w14:paraId="1D986479" w14:textId="77777777" w:rsidR="008133DD" w:rsidRPr="008133DD" w:rsidRDefault="008133DD" w:rsidP="008133DD">
      <w:pPr>
        <w:spacing w:line="288" w:lineRule="auto"/>
        <w:rPr>
          <w:rFonts w:cs="Arial"/>
          <w:sz w:val="22"/>
          <w:lang w:val="nl-NL"/>
        </w:rPr>
      </w:pPr>
      <w:r w:rsidRPr="008133DD">
        <w:rPr>
          <w:rFonts w:cs="Arial"/>
          <w:sz w:val="22"/>
          <w:lang w:val="nl-NL"/>
        </w:rPr>
        <w:t xml:space="preserve">Er zal zo spoedig mogelijk contact met je worden opgenomen.  </w:t>
      </w:r>
    </w:p>
    <w:p w14:paraId="62F09E6D" w14:textId="77777777" w:rsidR="008133DD" w:rsidRPr="008133DD" w:rsidRDefault="008133DD" w:rsidP="008133DD">
      <w:pPr>
        <w:spacing w:line="288" w:lineRule="auto"/>
        <w:rPr>
          <w:rFonts w:cs="Arial"/>
          <w:b/>
          <w:bCs/>
          <w:sz w:val="22"/>
          <w:lang w:val="nl-NL"/>
        </w:rPr>
      </w:pPr>
      <w:r w:rsidRPr="008133DD">
        <w:rPr>
          <w:rFonts w:cs="Arial"/>
          <w:b/>
          <w:bCs/>
          <w:sz w:val="22"/>
          <w:lang w:val="nl-NL"/>
        </w:rPr>
        <w:t>Waardering</w:t>
      </w:r>
    </w:p>
    <w:p w14:paraId="43FAA89E" w14:textId="77777777" w:rsidR="008133DD" w:rsidRPr="008133DD" w:rsidRDefault="008133DD" w:rsidP="008133DD">
      <w:pPr>
        <w:spacing w:line="288" w:lineRule="auto"/>
        <w:rPr>
          <w:rFonts w:cs="Arial"/>
          <w:sz w:val="22"/>
          <w:lang w:val="nl-NL"/>
        </w:rPr>
      </w:pPr>
      <w:r w:rsidRPr="008133DD">
        <w:rPr>
          <w:rFonts w:cs="Arial"/>
          <w:sz w:val="22"/>
          <w:lang w:val="nl-NL"/>
        </w:rPr>
        <w:t xml:space="preserve">LEVANTOgroep waardeert enorm wat jij en de andere vrijwilligers doen. En dat tonen wij op verschillende manieren. We bieden je onkostenvergoeding, verzekering, bijeenkomsten en begeleiding voor je ontwikkeling als vrijwilliger. Maar ook gezellige, sociale activiteiten. Dit is afhankelijk van het soort vrijwilligerswerk dat je doet. </w:t>
      </w:r>
    </w:p>
    <w:p w14:paraId="02239A42" w14:textId="77777777" w:rsidR="008133DD" w:rsidRPr="008133DD" w:rsidRDefault="008133DD" w:rsidP="008133DD">
      <w:pPr>
        <w:spacing w:line="288" w:lineRule="auto"/>
        <w:rPr>
          <w:rFonts w:cs="Arial"/>
          <w:b/>
          <w:bCs/>
          <w:sz w:val="22"/>
          <w:lang w:val="nl-NL"/>
        </w:rPr>
      </w:pPr>
    </w:p>
    <w:p w14:paraId="2AE175D3" w14:textId="77777777" w:rsidR="008133DD" w:rsidRPr="008133DD" w:rsidRDefault="008133DD" w:rsidP="008133DD">
      <w:pPr>
        <w:spacing w:line="288" w:lineRule="auto"/>
        <w:rPr>
          <w:rFonts w:cs="Arial"/>
          <w:sz w:val="22"/>
          <w:lang w:val="nl-NL"/>
        </w:rPr>
      </w:pPr>
      <w:r w:rsidRPr="008133DD">
        <w:rPr>
          <w:rFonts w:cs="Arial"/>
          <w:b/>
          <w:bCs/>
          <w:sz w:val="22"/>
          <w:lang w:val="nl-NL"/>
        </w:rPr>
        <w:t>Scholing en training</w:t>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r>
      <w:r w:rsidRPr="008133DD">
        <w:rPr>
          <w:rFonts w:cs="Arial"/>
          <w:b/>
          <w:bCs/>
          <w:sz w:val="22"/>
          <w:lang w:val="nl-NL"/>
        </w:rPr>
        <w:tab/>
        <w:t xml:space="preserve">           </w:t>
      </w:r>
      <w:r w:rsidRPr="008133DD">
        <w:rPr>
          <w:rFonts w:cs="Arial"/>
          <w:sz w:val="22"/>
          <w:lang w:val="nl-NL"/>
        </w:rPr>
        <w:t>Vrijwilligers zijn geen professionals. Echter, indien vrijwilligers daaraan behoefte hebben, kunnen ze deelnemen aan vrijwilligersbijeenkomsten rondom bepaalde thema's, ervaringen uitwisselen en collega-vrijwilligers ontmoeten. Soms kan dat ook in samenwerking met partner-organisaties die ook vrijwilligers inzetten. Het aanbod kan per regio en/of locatie verschillen. Vrijwilligers worden uitgenodigd om mee te denken over het aanbod.</w:t>
      </w:r>
    </w:p>
    <w:p w14:paraId="2671DAB3" w14:textId="77777777" w:rsidR="008133DD" w:rsidRPr="008133DD" w:rsidRDefault="008133DD" w:rsidP="008133DD">
      <w:pPr>
        <w:rPr>
          <w:rFonts w:cs="Arial"/>
          <w:sz w:val="22"/>
          <w:lang w:val="nl-NL"/>
        </w:rPr>
      </w:pPr>
      <w:r w:rsidRPr="008133DD">
        <w:rPr>
          <w:rFonts w:cs="Arial"/>
          <w:sz w:val="22"/>
          <w:lang w:val="nl-NL"/>
        </w:rPr>
        <w:br w:type="page"/>
      </w:r>
    </w:p>
    <w:p w14:paraId="78DFD499" w14:textId="77777777" w:rsidR="008133DD" w:rsidRPr="008133DD" w:rsidRDefault="008133DD" w:rsidP="001D1D6D">
      <w:pPr>
        <w:pStyle w:val="Kop1"/>
        <w:rPr>
          <w:lang w:val="nl-NL"/>
        </w:rPr>
      </w:pPr>
      <w:r w:rsidRPr="008133DD">
        <w:rPr>
          <w:lang w:val="nl-NL"/>
        </w:rPr>
        <w:lastRenderedPageBreak/>
        <w:t>Bijlage 1 Randvoorwaarden;</w:t>
      </w:r>
    </w:p>
    <w:p w14:paraId="3DEBEE0A" w14:textId="77777777" w:rsidR="008133DD" w:rsidRPr="008133DD" w:rsidRDefault="008133DD" w:rsidP="008133DD">
      <w:pPr>
        <w:pStyle w:val="Inhopg1"/>
        <w:ind w:left="0" w:firstLine="0"/>
        <w:rPr>
          <w:sz w:val="22"/>
          <w:szCs w:val="22"/>
        </w:rPr>
      </w:pPr>
      <w:r w:rsidRPr="008133DD">
        <w:rPr>
          <w:sz w:val="22"/>
          <w:szCs w:val="22"/>
        </w:rPr>
        <w:t>Verklaring omtrent gedrag (VOG) vrijwilligers</w:t>
      </w:r>
    </w:p>
    <w:p w14:paraId="1F17C43C"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Wat is een VOG</w:t>
      </w:r>
    </w:p>
    <w:p w14:paraId="6DCFFA06"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Een Verklaring Omtrent Gedrag (VOG) is ook bekend als bewijs van goed gedrag. Met een VOG blijkt dat je gedrag in het verleden geen bezwaar vormt voor het vervullen van een specifieke taak of functie.</w:t>
      </w:r>
    </w:p>
    <w:p w14:paraId="5EB7BC47" w14:textId="77777777" w:rsidR="008133DD" w:rsidRPr="008133DD" w:rsidRDefault="008133DD" w:rsidP="008133DD">
      <w:pPr>
        <w:spacing w:line="288" w:lineRule="auto"/>
        <w:rPr>
          <w:rFonts w:eastAsia="Arial" w:cs="Arial"/>
          <w:sz w:val="22"/>
          <w:lang w:val="nl-NL"/>
        </w:rPr>
      </w:pPr>
    </w:p>
    <w:p w14:paraId="49BED2A0"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Waarom een VOG</w:t>
      </w:r>
    </w:p>
    <w:p w14:paraId="38A30E01"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De LEVANTOgroep heeft als organisatie het besluit genomen dat alle medewerkers, vrijwilligers en stagiaires een geldige VOG moeten kunnen overleggen. We werken immers voor een kwetsbare doelgroep medemensen. Gemeenten/financiers leggen ons daarnaast ook deze verplichting op. </w:t>
      </w:r>
      <w:r w:rsidRPr="008133DD">
        <w:rPr>
          <w:rFonts w:cs="Arial"/>
          <w:sz w:val="22"/>
          <w:lang w:val="nl-NL"/>
        </w:rPr>
        <w:br/>
      </w:r>
    </w:p>
    <w:p w14:paraId="625D19F2" w14:textId="77777777" w:rsidR="008133DD" w:rsidRPr="008133DD" w:rsidRDefault="008133DD" w:rsidP="008133DD">
      <w:pPr>
        <w:spacing w:line="288" w:lineRule="auto"/>
        <w:rPr>
          <w:rFonts w:eastAsia="Arial" w:cs="Arial"/>
          <w:sz w:val="22"/>
        </w:rPr>
      </w:pPr>
      <w:proofErr w:type="spellStart"/>
      <w:r w:rsidRPr="008133DD">
        <w:rPr>
          <w:rFonts w:eastAsia="Arial" w:cs="Arial"/>
          <w:b/>
          <w:bCs/>
          <w:sz w:val="22"/>
        </w:rPr>
        <w:t>Werkwijze</w:t>
      </w:r>
      <w:proofErr w:type="spellEnd"/>
      <w:r w:rsidRPr="008133DD">
        <w:rPr>
          <w:rFonts w:eastAsia="Arial" w:cs="Arial"/>
          <w:b/>
          <w:bCs/>
          <w:sz w:val="22"/>
        </w:rPr>
        <w:t xml:space="preserve"> VOG</w:t>
      </w:r>
    </w:p>
    <w:p w14:paraId="28B95419"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rPr>
      </w:pPr>
      <w:r w:rsidRPr="008133DD">
        <w:rPr>
          <w:rFonts w:eastAsia="Arial" w:cs="Arial"/>
          <w:sz w:val="22"/>
          <w:lang w:val="nl-NL"/>
        </w:rPr>
        <w:t xml:space="preserve">LEVANTOgroep ontvangt je gegevens (je voorletters, je achternaam, geboortedatum en je email adres) en meldt je digitaal aan bij </w:t>
      </w:r>
      <w:proofErr w:type="spellStart"/>
      <w:r w:rsidRPr="008133DD">
        <w:rPr>
          <w:rFonts w:eastAsia="Arial" w:cs="Arial"/>
          <w:sz w:val="22"/>
          <w:lang w:val="nl-NL"/>
        </w:rPr>
        <w:t>Justis</w:t>
      </w:r>
      <w:proofErr w:type="spellEnd"/>
      <w:r w:rsidRPr="008133DD">
        <w:rPr>
          <w:rFonts w:eastAsia="Arial" w:cs="Arial"/>
          <w:sz w:val="22"/>
          <w:lang w:val="nl-NL"/>
        </w:rPr>
        <w:t xml:space="preserve">. </w:t>
      </w:r>
      <w:r w:rsidRPr="008133DD">
        <w:rPr>
          <w:rFonts w:eastAsia="Arial" w:cs="Arial"/>
          <w:sz w:val="22"/>
        </w:rPr>
        <w:t xml:space="preserve">Dat is </w:t>
      </w:r>
      <w:proofErr w:type="spellStart"/>
      <w:r w:rsidRPr="008133DD">
        <w:rPr>
          <w:rFonts w:eastAsia="Arial" w:cs="Arial"/>
          <w:sz w:val="22"/>
        </w:rPr>
        <w:t>een</w:t>
      </w:r>
      <w:proofErr w:type="spellEnd"/>
      <w:r w:rsidRPr="008133DD">
        <w:rPr>
          <w:rFonts w:eastAsia="Arial" w:cs="Arial"/>
          <w:sz w:val="22"/>
        </w:rPr>
        <w:t xml:space="preserve"> </w:t>
      </w:r>
      <w:proofErr w:type="spellStart"/>
      <w:r w:rsidRPr="008133DD">
        <w:rPr>
          <w:rFonts w:eastAsia="Arial" w:cs="Arial"/>
          <w:sz w:val="22"/>
        </w:rPr>
        <w:t>onderdeel</w:t>
      </w:r>
      <w:proofErr w:type="spellEnd"/>
      <w:r w:rsidRPr="008133DD">
        <w:rPr>
          <w:rFonts w:eastAsia="Arial" w:cs="Arial"/>
          <w:sz w:val="22"/>
        </w:rPr>
        <w:t xml:space="preserve"> van het </w:t>
      </w:r>
      <w:proofErr w:type="spellStart"/>
      <w:r w:rsidRPr="008133DD">
        <w:rPr>
          <w:rFonts w:eastAsia="Arial" w:cs="Arial"/>
          <w:sz w:val="22"/>
        </w:rPr>
        <w:t>Ministerie</w:t>
      </w:r>
      <w:proofErr w:type="spellEnd"/>
      <w:r w:rsidRPr="008133DD">
        <w:rPr>
          <w:rFonts w:eastAsia="Arial" w:cs="Arial"/>
          <w:sz w:val="22"/>
        </w:rPr>
        <w:t xml:space="preserve"> van </w:t>
      </w:r>
      <w:proofErr w:type="spellStart"/>
      <w:r w:rsidRPr="008133DD">
        <w:rPr>
          <w:rFonts w:eastAsia="Arial" w:cs="Arial"/>
          <w:sz w:val="22"/>
        </w:rPr>
        <w:t>Justitie</w:t>
      </w:r>
      <w:proofErr w:type="spellEnd"/>
      <w:r w:rsidRPr="008133DD">
        <w:rPr>
          <w:rFonts w:eastAsia="Arial" w:cs="Arial"/>
          <w:sz w:val="22"/>
        </w:rPr>
        <w:t>.</w:t>
      </w:r>
    </w:p>
    <w:p w14:paraId="68DC0E3C"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lang w:val="nl-NL"/>
        </w:rPr>
      </w:pPr>
      <w:r w:rsidRPr="008133DD">
        <w:rPr>
          <w:rFonts w:eastAsia="Arial" w:cs="Arial"/>
          <w:sz w:val="22"/>
          <w:lang w:val="nl-NL"/>
        </w:rPr>
        <w:t xml:space="preserve">Je krijgt vervolgens een e-mail met een link van </w:t>
      </w:r>
      <w:proofErr w:type="spellStart"/>
      <w:r w:rsidRPr="008133DD">
        <w:rPr>
          <w:rFonts w:eastAsia="Arial" w:cs="Arial"/>
          <w:sz w:val="22"/>
          <w:lang w:val="nl-NL"/>
        </w:rPr>
        <w:t>Justis</w:t>
      </w:r>
      <w:proofErr w:type="spellEnd"/>
      <w:r w:rsidRPr="008133DD">
        <w:rPr>
          <w:rFonts w:eastAsia="Arial" w:cs="Arial"/>
          <w:sz w:val="22"/>
          <w:lang w:val="nl-NL"/>
        </w:rPr>
        <w:t xml:space="preserve"> om je gratis VOG aan te vragen. Door op deze link te klikken kom je op de site van het ministerie. Hier moet je inloggen met je </w:t>
      </w:r>
      <w:proofErr w:type="spellStart"/>
      <w:r w:rsidRPr="008133DD">
        <w:rPr>
          <w:rFonts w:eastAsia="Arial" w:cs="Arial"/>
          <w:sz w:val="22"/>
          <w:lang w:val="nl-NL"/>
        </w:rPr>
        <w:t>DigiD</w:t>
      </w:r>
      <w:proofErr w:type="spellEnd"/>
      <w:r w:rsidRPr="008133DD">
        <w:rPr>
          <w:rFonts w:eastAsia="Arial" w:cs="Arial"/>
          <w:sz w:val="22"/>
          <w:lang w:val="nl-NL"/>
        </w:rPr>
        <w:t xml:space="preserve"> (zie voor meer informatie hierover kopje </w:t>
      </w:r>
      <w:proofErr w:type="spellStart"/>
      <w:r w:rsidRPr="008133DD">
        <w:rPr>
          <w:rFonts w:eastAsia="Arial" w:cs="Arial"/>
          <w:sz w:val="22"/>
          <w:lang w:val="nl-NL"/>
        </w:rPr>
        <w:t>DigiD</w:t>
      </w:r>
      <w:proofErr w:type="spellEnd"/>
      <w:r w:rsidRPr="008133DD">
        <w:rPr>
          <w:rFonts w:eastAsia="Arial" w:cs="Arial"/>
          <w:sz w:val="22"/>
          <w:lang w:val="nl-NL"/>
        </w:rPr>
        <w:t>).</w:t>
      </w:r>
    </w:p>
    <w:p w14:paraId="5D1AF4C1"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 xml:space="preserve">:      de link in de mail vervalt ná 30 dagen, dus vul de aanvraag zo spoedig mogelijk in. </w:t>
      </w:r>
    </w:p>
    <w:p w14:paraId="6E2C6B99"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 xml:space="preserve">:      de e-mail van dienst </w:t>
      </w:r>
      <w:proofErr w:type="spellStart"/>
      <w:r w:rsidRPr="008133DD">
        <w:rPr>
          <w:rFonts w:eastAsia="Arial" w:cs="Arial"/>
          <w:sz w:val="22"/>
          <w:lang w:val="nl-NL"/>
        </w:rPr>
        <w:t>Justis</w:t>
      </w:r>
      <w:proofErr w:type="spellEnd"/>
      <w:r w:rsidRPr="008133DD">
        <w:rPr>
          <w:rFonts w:eastAsia="Arial" w:cs="Arial"/>
          <w:sz w:val="22"/>
          <w:lang w:val="nl-NL"/>
        </w:rPr>
        <w:t xml:space="preserve"> komt soms terecht in je </w:t>
      </w:r>
      <w:proofErr w:type="spellStart"/>
      <w:r w:rsidRPr="008133DD">
        <w:rPr>
          <w:rFonts w:eastAsia="Arial" w:cs="Arial"/>
          <w:sz w:val="22"/>
          <w:lang w:val="nl-NL"/>
        </w:rPr>
        <w:t>spambox</w:t>
      </w:r>
      <w:proofErr w:type="spellEnd"/>
      <w:r w:rsidRPr="008133DD">
        <w:rPr>
          <w:rFonts w:eastAsia="Arial" w:cs="Arial"/>
          <w:sz w:val="22"/>
          <w:lang w:val="nl-NL"/>
        </w:rPr>
        <w:t xml:space="preserve"> of in de map    </w:t>
      </w:r>
      <w:r w:rsidRPr="008133DD">
        <w:rPr>
          <w:rFonts w:eastAsia="Arial" w:cs="Arial"/>
          <w:sz w:val="22"/>
          <w:lang w:val="nl-NL"/>
        </w:rPr>
        <w:tab/>
      </w:r>
      <w:r w:rsidRPr="008133DD">
        <w:rPr>
          <w:rFonts w:eastAsia="Arial" w:cs="Arial"/>
          <w:sz w:val="22"/>
          <w:lang w:val="nl-NL"/>
        </w:rPr>
        <w:tab/>
      </w:r>
      <w:r w:rsidRPr="008133DD">
        <w:rPr>
          <w:rFonts w:eastAsia="Arial" w:cs="Arial"/>
          <w:sz w:val="22"/>
          <w:lang w:val="nl-NL"/>
        </w:rPr>
        <w:tab/>
        <w:t xml:space="preserve">      ongewenste post!</w:t>
      </w:r>
    </w:p>
    <w:p w14:paraId="3928C478"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lang w:val="nl-NL"/>
        </w:rPr>
      </w:pPr>
      <w:r w:rsidRPr="008133DD">
        <w:rPr>
          <w:rFonts w:eastAsia="Arial" w:cs="Arial"/>
          <w:sz w:val="22"/>
          <w:lang w:val="nl-NL"/>
        </w:rPr>
        <w:t xml:space="preserve">Doorloop vervolgens alle stappen. </w:t>
      </w:r>
      <w:r w:rsidRPr="008133DD">
        <w:rPr>
          <w:rFonts w:eastAsia="Arial" w:cs="Arial"/>
          <w:b/>
          <w:bCs/>
          <w:sz w:val="22"/>
          <w:u w:val="single"/>
          <w:lang w:val="nl-NL"/>
        </w:rPr>
        <w:t>Let op:</w:t>
      </w:r>
      <w:r w:rsidRPr="008133DD">
        <w:rPr>
          <w:rFonts w:eastAsia="Arial" w:cs="Arial"/>
          <w:b/>
          <w:bCs/>
          <w:sz w:val="22"/>
          <w:lang w:val="nl-NL"/>
        </w:rPr>
        <w:t xml:space="preserve"> </w:t>
      </w:r>
      <w:r w:rsidRPr="008133DD">
        <w:rPr>
          <w:rFonts w:eastAsia="Arial" w:cs="Arial"/>
          <w:sz w:val="22"/>
          <w:lang w:val="nl-NL"/>
        </w:rPr>
        <w:t xml:space="preserve">je hoeft </w:t>
      </w:r>
      <w:r w:rsidRPr="008133DD">
        <w:rPr>
          <w:rFonts w:eastAsia="Arial" w:cs="Arial"/>
          <w:b/>
          <w:bCs/>
          <w:sz w:val="22"/>
          <w:lang w:val="nl-NL"/>
        </w:rPr>
        <w:t>niets te betalen</w:t>
      </w:r>
      <w:r w:rsidRPr="008133DD">
        <w:rPr>
          <w:rFonts w:eastAsia="Arial" w:cs="Arial"/>
          <w:sz w:val="22"/>
          <w:lang w:val="nl-NL"/>
        </w:rPr>
        <w:t xml:space="preserve"> voor je digitale  aanvraag.</w:t>
      </w:r>
    </w:p>
    <w:p w14:paraId="6C05FB0B"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lang w:val="nl-NL"/>
        </w:rPr>
      </w:pPr>
      <w:r w:rsidRPr="008133DD">
        <w:rPr>
          <w:rFonts w:eastAsia="Arial" w:cs="Arial"/>
          <w:sz w:val="22"/>
          <w:lang w:val="nl-NL"/>
        </w:rPr>
        <w:t>Vervolgens ontvang je een mail met een bevestiging van je aanvraag.</w:t>
      </w:r>
    </w:p>
    <w:p w14:paraId="3C7CD1D4"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lang w:val="nl-NL"/>
        </w:rPr>
      </w:pPr>
      <w:r w:rsidRPr="008133DD">
        <w:rPr>
          <w:rFonts w:eastAsia="Arial" w:cs="Arial"/>
          <w:sz w:val="22"/>
          <w:lang w:val="nl-NL"/>
        </w:rPr>
        <w:t>De VOG wordt naar je huisadres gestuurd.</w:t>
      </w:r>
    </w:p>
    <w:p w14:paraId="1B8A7D2C" w14:textId="77777777" w:rsidR="008133DD" w:rsidRPr="008133DD" w:rsidRDefault="008133DD" w:rsidP="008133DD">
      <w:pPr>
        <w:pStyle w:val="Lijstalinea"/>
        <w:widowControl/>
        <w:numPr>
          <w:ilvl w:val="0"/>
          <w:numId w:val="17"/>
        </w:numPr>
        <w:autoSpaceDE/>
        <w:autoSpaceDN/>
        <w:spacing w:line="288" w:lineRule="auto"/>
        <w:contextualSpacing/>
        <w:rPr>
          <w:rFonts w:eastAsia="Arial" w:cs="Arial"/>
          <w:sz w:val="22"/>
          <w:lang w:val="nl-NL"/>
        </w:rPr>
      </w:pPr>
      <w:r w:rsidRPr="008133DD">
        <w:rPr>
          <w:rFonts w:eastAsia="Arial" w:cs="Arial"/>
          <w:sz w:val="22"/>
          <w:lang w:val="nl-NL"/>
        </w:rPr>
        <w:t>Maak eerst een foto/kopie/scan van je VOG (voor- en achterkant!) en stuur deze door via e-mail of whatsapp naar je Coördinator Informele Zorg.</w:t>
      </w:r>
    </w:p>
    <w:p w14:paraId="2AF0BB94" w14:textId="77777777" w:rsidR="008133DD" w:rsidRPr="008133DD" w:rsidRDefault="008133DD" w:rsidP="008133DD">
      <w:pPr>
        <w:pStyle w:val="Lijstalinea"/>
        <w:widowControl/>
        <w:numPr>
          <w:ilvl w:val="0"/>
          <w:numId w:val="17"/>
        </w:numPr>
        <w:autoSpaceDE/>
        <w:autoSpaceDN/>
        <w:spacing w:line="288" w:lineRule="auto"/>
        <w:contextualSpacing/>
        <w:rPr>
          <w:rFonts w:cs="Arial"/>
          <w:sz w:val="22"/>
        </w:rPr>
      </w:pPr>
      <w:r w:rsidRPr="008133DD">
        <w:rPr>
          <w:rFonts w:eastAsia="Arial" w:cs="Arial"/>
          <w:sz w:val="22"/>
          <w:lang w:val="nl-NL"/>
        </w:rPr>
        <w:t xml:space="preserve">Geef het originele VOG aan jouw Coördinator Informele Zorg. Het origineel wordt in je persoonlijk dossier opgeborgen. </w:t>
      </w:r>
      <w:r w:rsidRPr="008133DD">
        <w:rPr>
          <w:rFonts w:eastAsia="Arial" w:cs="Arial"/>
          <w:sz w:val="22"/>
        </w:rPr>
        <w:t xml:space="preserve">Houd </w:t>
      </w:r>
      <w:proofErr w:type="spellStart"/>
      <w:r w:rsidRPr="008133DD">
        <w:rPr>
          <w:rFonts w:eastAsia="Arial" w:cs="Arial"/>
          <w:sz w:val="22"/>
        </w:rPr>
        <w:t>eventueel</w:t>
      </w:r>
      <w:proofErr w:type="spellEnd"/>
      <w:r w:rsidRPr="008133DD">
        <w:rPr>
          <w:rFonts w:eastAsia="Arial" w:cs="Arial"/>
          <w:sz w:val="22"/>
        </w:rPr>
        <w:t xml:space="preserve"> </w:t>
      </w:r>
      <w:proofErr w:type="spellStart"/>
      <w:r w:rsidRPr="008133DD">
        <w:rPr>
          <w:rFonts w:eastAsia="Arial" w:cs="Arial"/>
          <w:sz w:val="22"/>
        </w:rPr>
        <w:t>een</w:t>
      </w:r>
      <w:proofErr w:type="spellEnd"/>
      <w:r w:rsidRPr="008133DD">
        <w:rPr>
          <w:rFonts w:eastAsia="Arial" w:cs="Arial"/>
          <w:sz w:val="22"/>
        </w:rPr>
        <w:t xml:space="preserve"> </w:t>
      </w:r>
      <w:proofErr w:type="spellStart"/>
      <w:r w:rsidRPr="008133DD">
        <w:rPr>
          <w:rFonts w:eastAsia="Arial" w:cs="Arial"/>
          <w:sz w:val="22"/>
        </w:rPr>
        <w:t>kopie</w:t>
      </w:r>
      <w:proofErr w:type="spellEnd"/>
      <w:r w:rsidRPr="008133DD">
        <w:rPr>
          <w:rFonts w:eastAsia="Arial" w:cs="Arial"/>
          <w:sz w:val="22"/>
        </w:rPr>
        <w:t xml:space="preserve"> </w:t>
      </w:r>
      <w:proofErr w:type="spellStart"/>
      <w:r w:rsidRPr="008133DD">
        <w:rPr>
          <w:rFonts w:eastAsia="Arial" w:cs="Arial"/>
          <w:sz w:val="22"/>
        </w:rPr>
        <w:t>voor</w:t>
      </w:r>
      <w:proofErr w:type="spellEnd"/>
      <w:r w:rsidRPr="008133DD">
        <w:rPr>
          <w:rFonts w:eastAsia="Arial" w:cs="Arial"/>
          <w:sz w:val="22"/>
        </w:rPr>
        <w:t xml:space="preserve"> </w:t>
      </w:r>
      <w:proofErr w:type="spellStart"/>
      <w:r w:rsidRPr="008133DD">
        <w:rPr>
          <w:rFonts w:eastAsia="Arial" w:cs="Arial"/>
          <w:sz w:val="22"/>
        </w:rPr>
        <w:t>jezelf</w:t>
      </w:r>
      <w:proofErr w:type="spellEnd"/>
      <w:r w:rsidRPr="008133DD">
        <w:rPr>
          <w:rFonts w:eastAsia="Arial" w:cs="Arial"/>
          <w:sz w:val="22"/>
        </w:rPr>
        <w:t>.</w:t>
      </w:r>
      <w:r w:rsidRPr="008133DD">
        <w:rPr>
          <w:rFonts w:cs="Arial"/>
          <w:sz w:val="22"/>
        </w:rPr>
        <w:br/>
      </w:r>
    </w:p>
    <w:p w14:paraId="7058F840" w14:textId="77777777" w:rsidR="008133DD" w:rsidRPr="008133DD" w:rsidRDefault="008133DD" w:rsidP="008133DD">
      <w:pPr>
        <w:spacing w:line="288" w:lineRule="auto"/>
        <w:rPr>
          <w:rFonts w:cs="Arial"/>
          <w:b/>
          <w:bCs/>
          <w:sz w:val="22"/>
        </w:rPr>
      </w:pPr>
      <w:proofErr w:type="spellStart"/>
      <w:r w:rsidRPr="008133DD">
        <w:rPr>
          <w:rFonts w:cs="Arial"/>
          <w:b/>
          <w:bCs/>
          <w:sz w:val="22"/>
        </w:rPr>
        <w:t>Geldigheid</w:t>
      </w:r>
      <w:proofErr w:type="spellEnd"/>
      <w:r w:rsidRPr="008133DD">
        <w:rPr>
          <w:rFonts w:cs="Arial"/>
          <w:b/>
          <w:bCs/>
          <w:sz w:val="22"/>
        </w:rPr>
        <w:t xml:space="preserve"> VOG</w:t>
      </w:r>
    </w:p>
    <w:p w14:paraId="2038A723" w14:textId="77777777" w:rsidR="008133DD" w:rsidRPr="008133DD" w:rsidRDefault="008133DD" w:rsidP="008133DD">
      <w:pPr>
        <w:spacing w:line="288" w:lineRule="auto"/>
        <w:rPr>
          <w:rFonts w:eastAsia="Arial" w:cs="Arial"/>
          <w:sz w:val="22"/>
          <w:lang w:val="nl-NL"/>
        </w:rPr>
      </w:pPr>
      <w:r w:rsidRPr="008133DD">
        <w:rPr>
          <w:rFonts w:cs="Arial"/>
          <w:sz w:val="22"/>
          <w:lang w:val="nl-NL"/>
        </w:rPr>
        <w:t>Je VOG is drie jaar geldig. Na deze periode krijg je automatisch een nieuwe link in je mailbox om opnieuw een gratis VOG aan te vragen.</w:t>
      </w:r>
      <w:r w:rsidRPr="008133DD">
        <w:rPr>
          <w:rFonts w:cs="Arial"/>
          <w:sz w:val="22"/>
          <w:lang w:val="nl-NL"/>
        </w:rPr>
        <w:br/>
      </w:r>
    </w:p>
    <w:p w14:paraId="3870B52B"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 xml:space="preserve">Hoe vraag ik </w:t>
      </w:r>
      <w:proofErr w:type="spellStart"/>
      <w:r w:rsidRPr="008133DD">
        <w:rPr>
          <w:rFonts w:eastAsia="Arial" w:cs="Arial"/>
          <w:b/>
          <w:bCs/>
          <w:sz w:val="22"/>
          <w:lang w:val="nl-NL"/>
        </w:rPr>
        <w:t>DigiD</w:t>
      </w:r>
      <w:proofErr w:type="spellEnd"/>
      <w:r w:rsidRPr="008133DD">
        <w:rPr>
          <w:rFonts w:eastAsia="Arial" w:cs="Arial"/>
          <w:b/>
          <w:bCs/>
          <w:sz w:val="22"/>
          <w:lang w:val="nl-NL"/>
        </w:rPr>
        <w:t xml:space="preserve"> aan (indien je nog geen </w:t>
      </w:r>
      <w:proofErr w:type="spellStart"/>
      <w:r w:rsidRPr="008133DD">
        <w:rPr>
          <w:rFonts w:eastAsia="Arial" w:cs="Arial"/>
          <w:b/>
          <w:bCs/>
          <w:sz w:val="22"/>
          <w:lang w:val="nl-NL"/>
        </w:rPr>
        <w:t>DigiD</w:t>
      </w:r>
      <w:proofErr w:type="spellEnd"/>
      <w:r w:rsidRPr="008133DD">
        <w:rPr>
          <w:rFonts w:eastAsia="Arial" w:cs="Arial"/>
          <w:b/>
          <w:bCs/>
          <w:sz w:val="22"/>
          <w:lang w:val="nl-NL"/>
        </w:rPr>
        <w:t xml:space="preserve"> hebt)</w:t>
      </w:r>
    </w:p>
    <w:p w14:paraId="56E30916"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Ga naar digid.nl/aanvragen, vul je gegevens in en rond je aanvraag af. Bij de aanvraag van een </w:t>
      </w:r>
      <w:proofErr w:type="spellStart"/>
      <w:r w:rsidRPr="008133DD">
        <w:rPr>
          <w:rFonts w:eastAsia="Arial" w:cs="Arial"/>
          <w:sz w:val="22"/>
          <w:lang w:val="nl-NL"/>
        </w:rPr>
        <w:t>DigiD</w:t>
      </w:r>
      <w:proofErr w:type="spellEnd"/>
      <w:r w:rsidRPr="008133DD">
        <w:rPr>
          <w:rFonts w:eastAsia="Arial" w:cs="Arial"/>
          <w:sz w:val="22"/>
          <w:lang w:val="nl-NL"/>
        </w:rPr>
        <w:t xml:space="preserve"> moet je de volgende gegevens invoeren:</w:t>
      </w:r>
    </w:p>
    <w:p w14:paraId="5EE0825B" w14:textId="77777777" w:rsidR="008133DD" w:rsidRPr="008133DD" w:rsidRDefault="008133DD" w:rsidP="008133DD">
      <w:pPr>
        <w:pStyle w:val="Lijstalinea"/>
        <w:widowControl/>
        <w:numPr>
          <w:ilvl w:val="0"/>
          <w:numId w:val="11"/>
        </w:numPr>
        <w:autoSpaceDE/>
        <w:autoSpaceDN/>
        <w:spacing w:line="288" w:lineRule="auto"/>
        <w:contextualSpacing/>
        <w:rPr>
          <w:rFonts w:eastAsia="Arial" w:cs="Arial"/>
          <w:sz w:val="22"/>
        </w:rPr>
      </w:pPr>
      <w:proofErr w:type="spellStart"/>
      <w:r w:rsidRPr="008133DD">
        <w:rPr>
          <w:rFonts w:eastAsia="Arial" w:cs="Arial"/>
          <w:sz w:val="22"/>
        </w:rPr>
        <w:t>Burgerservicenummer</w:t>
      </w:r>
      <w:proofErr w:type="spellEnd"/>
      <w:r w:rsidRPr="008133DD">
        <w:rPr>
          <w:rFonts w:eastAsia="Arial" w:cs="Arial"/>
          <w:sz w:val="22"/>
        </w:rPr>
        <w:t xml:space="preserve"> (BSN)</w:t>
      </w:r>
    </w:p>
    <w:p w14:paraId="65F5D671" w14:textId="77777777" w:rsidR="008133DD" w:rsidRPr="008133DD" w:rsidRDefault="008133DD" w:rsidP="008133DD">
      <w:pPr>
        <w:pStyle w:val="Lijstalinea"/>
        <w:widowControl/>
        <w:numPr>
          <w:ilvl w:val="0"/>
          <w:numId w:val="11"/>
        </w:numPr>
        <w:autoSpaceDE/>
        <w:autoSpaceDN/>
        <w:spacing w:line="288" w:lineRule="auto"/>
        <w:contextualSpacing/>
        <w:rPr>
          <w:rFonts w:eastAsia="Arial" w:cs="Arial"/>
          <w:sz w:val="22"/>
        </w:rPr>
      </w:pPr>
      <w:proofErr w:type="spellStart"/>
      <w:r w:rsidRPr="008133DD">
        <w:rPr>
          <w:rFonts w:eastAsia="Arial" w:cs="Arial"/>
          <w:sz w:val="22"/>
        </w:rPr>
        <w:t>Geboortedatum</w:t>
      </w:r>
      <w:proofErr w:type="spellEnd"/>
    </w:p>
    <w:p w14:paraId="233090C8" w14:textId="1DCE3281" w:rsidR="008133DD" w:rsidRPr="008133DD" w:rsidRDefault="008133DD" w:rsidP="008133DD">
      <w:pPr>
        <w:pStyle w:val="Lijstalinea"/>
        <w:widowControl/>
        <w:numPr>
          <w:ilvl w:val="0"/>
          <w:numId w:val="11"/>
        </w:numPr>
        <w:autoSpaceDE/>
        <w:autoSpaceDN/>
        <w:spacing w:line="288" w:lineRule="auto"/>
        <w:contextualSpacing/>
        <w:rPr>
          <w:rFonts w:eastAsia="Arial" w:cs="Arial"/>
          <w:sz w:val="22"/>
        </w:rPr>
      </w:pPr>
      <w:r w:rsidRPr="008133DD">
        <w:rPr>
          <w:rFonts w:eastAsia="Arial" w:cs="Arial"/>
          <w:sz w:val="22"/>
        </w:rPr>
        <w:t xml:space="preserve">Postcode en </w:t>
      </w:r>
      <w:proofErr w:type="spellStart"/>
      <w:r w:rsidRPr="008133DD">
        <w:rPr>
          <w:rFonts w:eastAsia="Arial" w:cs="Arial"/>
          <w:sz w:val="22"/>
        </w:rPr>
        <w:t>huisnummer</w:t>
      </w:r>
      <w:proofErr w:type="spellEnd"/>
    </w:p>
    <w:p w14:paraId="192F196F"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Binnen 3 werkdagen ontvang je een brief thuis met een activeringscode. Voeg je telefoonnummer en e-mailadres toe tijdens de aanvraag. Je kunt dan meer met je </w:t>
      </w:r>
      <w:proofErr w:type="spellStart"/>
      <w:r w:rsidRPr="008133DD">
        <w:rPr>
          <w:rFonts w:eastAsia="Arial" w:cs="Arial"/>
          <w:sz w:val="22"/>
          <w:lang w:val="nl-NL"/>
        </w:rPr>
        <w:t>DigiD</w:t>
      </w:r>
      <w:proofErr w:type="spellEnd"/>
      <w:r w:rsidRPr="008133DD">
        <w:rPr>
          <w:rFonts w:eastAsia="Arial" w:cs="Arial"/>
          <w:sz w:val="22"/>
          <w:lang w:val="nl-NL"/>
        </w:rPr>
        <w:t xml:space="preserve">, zoals wachtwoord herstellen of de </w:t>
      </w:r>
      <w:proofErr w:type="spellStart"/>
      <w:r w:rsidRPr="008133DD">
        <w:rPr>
          <w:rFonts w:eastAsia="Arial" w:cs="Arial"/>
          <w:sz w:val="22"/>
          <w:lang w:val="nl-NL"/>
        </w:rPr>
        <w:t>DigiD</w:t>
      </w:r>
      <w:proofErr w:type="spellEnd"/>
      <w:r w:rsidRPr="008133DD">
        <w:rPr>
          <w:rFonts w:eastAsia="Arial" w:cs="Arial"/>
          <w:sz w:val="22"/>
          <w:lang w:val="nl-NL"/>
        </w:rPr>
        <w:t xml:space="preserve"> app eenvoudig activeren. </w:t>
      </w:r>
    </w:p>
    <w:p w14:paraId="3EEF6375"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Belangrijk: Onthoud je gebruikersnaam en wachtwoord goed, die heb je nodig om je </w:t>
      </w:r>
      <w:proofErr w:type="spellStart"/>
      <w:r w:rsidRPr="008133DD">
        <w:rPr>
          <w:rFonts w:eastAsia="Arial" w:cs="Arial"/>
          <w:sz w:val="22"/>
          <w:lang w:val="nl-NL"/>
        </w:rPr>
        <w:t>DigiD</w:t>
      </w:r>
      <w:proofErr w:type="spellEnd"/>
      <w:r w:rsidRPr="008133DD">
        <w:rPr>
          <w:rFonts w:eastAsia="Arial" w:cs="Arial"/>
          <w:sz w:val="22"/>
          <w:lang w:val="nl-NL"/>
        </w:rPr>
        <w:t xml:space="preserve"> te activeren. </w:t>
      </w:r>
    </w:p>
    <w:p w14:paraId="00C758D3" w14:textId="77777777" w:rsidR="008133DD" w:rsidRPr="008133DD" w:rsidRDefault="008133DD" w:rsidP="008133DD">
      <w:pPr>
        <w:spacing w:line="288" w:lineRule="auto"/>
        <w:rPr>
          <w:rFonts w:eastAsia="Arial" w:cs="Arial"/>
          <w:sz w:val="22"/>
          <w:lang w:val="nl-NL"/>
        </w:rPr>
      </w:pPr>
    </w:p>
    <w:p w14:paraId="7AA7378B"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lastRenderedPageBreak/>
        <w:t>Kom je er niet uit? Klik dan via de website digid.nl/aanvragen op het “Stappenplan”, bekijk dan stap voor stap wat je moet doen.</w:t>
      </w:r>
    </w:p>
    <w:p w14:paraId="44509470"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Vrijwilligersovereenkomst</w:t>
      </w:r>
    </w:p>
    <w:p w14:paraId="625B701E" w14:textId="77777777" w:rsidR="008133DD" w:rsidRPr="008133DD" w:rsidRDefault="008133DD" w:rsidP="008133DD">
      <w:pPr>
        <w:spacing w:line="288" w:lineRule="auto"/>
        <w:rPr>
          <w:rFonts w:cs="Arial"/>
          <w:sz w:val="22"/>
          <w:lang w:val="nl-NL"/>
        </w:rPr>
      </w:pPr>
      <w:r w:rsidRPr="008133DD">
        <w:rPr>
          <w:rFonts w:eastAsia="Arial" w:cs="Arial"/>
          <w:sz w:val="22"/>
          <w:lang w:val="nl-NL"/>
        </w:rPr>
        <w:t xml:space="preserve">Zodra wij je VOG ontvangen hebben, maken wij een vrijwilligersovereenkomst klaar. </w:t>
      </w:r>
      <w:r w:rsidRPr="008133DD">
        <w:rPr>
          <w:rFonts w:cs="Arial"/>
          <w:sz w:val="22"/>
          <w:lang w:val="nl-NL"/>
        </w:rPr>
        <w:t xml:space="preserve">Je Coördinator Informele Zorg regelt vervolgens met jou de ondertekening van je contract. </w:t>
      </w:r>
    </w:p>
    <w:p w14:paraId="68E90A29" w14:textId="77777777" w:rsidR="008133DD" w:rsidRPr="008133DD" w:rsidRDefault="008133DD" w:rsidP="008133DD">
      <w:pPr>
        <w:spacing w:line="288" w:lineRule="auto"/>
        <w:rPr>
          <w:rFonts w:cs="Arial"/>
          <w:sz w:val="22"/>
          <w:lang w:val="nl-NL"/>
        </w:rPr>
      </w:pPr>
      <w:r w:rsidRPr="008133DD">
        <w:rPr>
          <w:rFonts w:cs="Arial"/>
          <w:sz w:val="22"/>
          <w:lang w:val="nl-NL"/>
        </w:rPr>
        <w:t>Jij ontvangt ook een getekend exemplaar.</w:t>
      </w:r>
    </w:p>
    <w:p w14:paraId="4F37A9E0" w14:textId="77777777" w:rsidR="008133DD" w:rsidRPr="008133DD" w:rsidRDefault="008133DD" w:rsidP="008133DD">
      <w:pPr>
        <w:spacing w:line="288" w:lineRule="auto"/>
        <w:rPr>
          <w:rFonts w:eastAsia="Arial" w:cs="Arial"/>
          <w:sz w:val="22"/>
          <w:lang w:val="nl-NL"/>
        </w:rPr>
      </w:pPr>
    </w:p>
    <w:p w14:paraId="257CCE31"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Declareren onkosten en eventuele dagdeelvergoeding</w:t>
      </w:r>
      <w:r w:rsidRPr="008133DD">
        <w:rPr>
          <w:rFonts w:eastAsia="Arial" w:cs="Arial"/>
          <w:sz w:val="22"/>
          <w:lang w:val="nl-NL"/>
        </w:rPr>
        <w:t>.</w:t>
      </w:r>
    </w:p>
    <w:p w14:paraId="3FFF0325"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Door vrijwilligers gemaakte onkosten kunnen mogelijk worden vergoed, afhankelijk van de soort vrijwillige inzet en de daarvoor geldende regelingen (zie hieronder). Daarnaast kunnen interne vrijwilligers ook een dagdeelvergoeding ontvangen.</w:t>
      </w:r>
    </w:p>
    <w:p w14:paraId="35287803" w14:textId="77777777" w:rsidR="008133DD" w:rsidRPr="008133DD" w:rsidRDefault="008133DD" w:rsidP="008133DD">
      <w:pPr>
        <w:spacing w:line="288" w:lineRule="auto"/>
        <w:rPr>
          <w:rFonts w:eastAsia="Arial" w:cs="Arial"/>
          <w:sz w:val="22"/>
          <w:lang w:val="nl-NL"/>
        </w:rPr>
      </w:pPr>
    </w:p>
    <w:p w14:paraId="6C90CF33"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Vaste maandelijkse vrijwilligersvergoeding</w:t>
      </w:r>
      <w:r w:rsidRPr="008133DD">
        <w:rPr>
          <w:rFonts w:eastAsia="Arial" w:cs="Arial"/>
          <w:sz w:val="22"/>
          <w:lang w:val="nl-NL"/>
        </w:rPr>
        <w:t xml:space="preserve"> </w:t>
      </w:r>
    </w:p>
    <w:p w14:paraId="0A69B5A4"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In sommige gevallen krijgt een vrijwilliger een vaste maandelijkse vrijwilligersvergoeding, mits wordt voldaan aan bepaalde voorwaarden. Als je een vaste vergoeding krijgt, </w:t>
      </w:r>
      <w:r w:rsidRPr="008133DD">
        <w:rPr>
          <w:rFonts w:eastAsia="Arial" w:cs="Arial"/>
          <w:b/>
          <w:bCs/>
          <w:sz w:val="22"/>
          <w:lang w:val="nl-NL"/>
        </w:rPr>
        <w:t>hoef/kun je verder niets meer te declareren</w:t>
      </w:r>
      <w:r w:rsidRPr="008133DD">
        <w:rPr>
          <w:rFonts w:eastAsia="Arial" w:cs="Arial"/>
          <w:sz w:val="22"/>
          <w:lang w:val="nl-NL"/>
        </w:rPr>
        <w:t>. Meer informatie hierover kun je krijgen van je Coördinator Informele Zorg of aandachtsfunctionaris.</w:t>
      </w:r>
    </w:p>
    <w:p w14:paraId="146A0D74" w14:textId="77777777" w:rsidR="008133DD" w:rsidRPr="008133DD" w:rsidRDefault="008133DD" w:rsidP="008133DD">
      <w:pPr>
        <w:spacing w:line="288" w:lineRule="auto"/>
        <w:rPr>
          <w:rFonts w:eastAsia="Arial" w:cs="Arial"/>
          <w:sz w:val="22"/>
          <w:lang w:val="nl-NL"/>
        </w:rPr>
      </w:pPr>
    </w:p>
    <w:p w14:paraId="4392C972"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Hoe gaat declareren?</w:t>
      </w:r>
      <w:r w:rsidRPr="008133DD">
        <w:rPr>
          <w:rFonts w:eastAsia="Arial" w:cs="Arial"/>
          <w:sz w:val="22"/>
          <w:lang w:val="nl-NL"/>
        </w:rPr>
        <w:t xml:space="preserve"> </w:t>
      </w:r>
    </w:p>
    <w:p w14:paraId="7146FDFE"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Bij de Coördinator Informele Zorg heb je aangegeven of je wel of niet gaat declareren. Mocht je de keuze hebben gemaakt voor digitaal declareren, dan krijg je van ons inloggegevens en uitleg zodat je kunt declareren via de LEVANTOgroep-omgeving in het daarvoor bestemde systeem Youforce. </w:t>
      </w:r>
    </w:p>
    <w:p w14:paraId="4B8AE279" w14:textId="77777777" w:rsidR="008133DD" w:rsidRPr="008133DD" w:rsidRDefault="008133DD" w:rsidP="008133DD">
      <w:pPr>
        <w:spacing w:line="288" w:lineRule="auto"/>
        <w:rPr>
          <w:rFonts w:eastAsia="Arial" w:cs="Arial"/>
          <w:sz w:val="22"/>
          <w:lang w:val="nl-NL"/>
        </w:rPr>
      </w:pPr>
    </w:p>
    <w:p w14:paraId="2A1F16B2"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Digitaal declareren kost je minder tijd en energie, maar mocht het onverhoopt toch niet lukken, dan kun je bij ons een schriftelijk declaratieformulier (zie bijlage 4) opvragen en dit na het invullen inclusief bonnen en betaalbewijzen opsturen naar:</w:t>
      </w:r>
    </w:p>
    <w:p w14:paraId="05B6833C" w14:textId="77777777" w:rsidR="008133DD" w:rsidRPr="008133DD" w:rsidRDefault="008133DD" w:rsidP="008133DD">
      <w:pPr>
        <w:spacing w:line="288" w:lineRule="auto"/>
        <w:rPr>
          <w:rFonts w:eastAsia="Arial" w:cs="Arial"/>
          <w:sz w:val="22"/>
          <w:lang w:val="nl-NL"/>
        </w:rPr>
      </w:pPr>
    </w:p>
    <w:p w14:paraId="45D53CBC"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Levantogroep Vrijwilligers</w:t>
      </w:r>
    </w:p>
    <w:p w14:paraId="2087CB05"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Luxemburgstraat 30A</w:t>
      </w:r>
    </w:p>
    <w:p w14:paraId="148446AD"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6135 LC Sittard</w:t>
      </w:r>
    </w:p>
    <w:p w14:paraId="319815BE" w14:textId="77777777" w:rsidR="008133DD" w:rsidRPr="008133DD" w:rsidRDefault="008133DD" w:rsidP="008133DD">
      <w:pPr>
        <w:spacing w:line="288" w:lineRule="auto"/>
        <w:rPr>
          <w:rFonts w:cs="Arial"/>
          <w:sz w:val="22"/>
          <w:lang w:val="nl-NL"/>
        </w:rPr>
      </w:pPr>
      <w:r w:rsidRPr="008133DD">
        <w:rPr>
          <w:rFonts w:eastAsia="Arial" w:cs="Arial"/>
          <w:sz w:val="22"/>
          <w:lang w:val="nl-NL"/>
        </w:rPr>
        <w:t xml:space="preserve"> </w:t>
      </w:r>
      <w:r w:rsidRPr="008133DD">
        <w:rPr>
          <w:sz w:val="22"/>
          <w:lang w:val="nl-NL"/>
        </w:rPr>
        <w:br/>
      </w:r>
      <w:r w:rsidRPr="008133DD">
        <w:rPr>
          <w:rFonts w:eastAsia="Arial" w:cs="Arial"/>
          <w:b/>
          <w:bCs/>
          <w:sz w:val="22"/>
          <w:u w:val="single"/>
          <w:lang w:val="nl-NL"/>
        </w:rPr>
        <w:t>Belangrijk</w:t>
      </w:r>
      <w:r w:rsidRPr="008133DD">
        <w:rPr>
          <w:rFonts w:eastAsia="Arial" w:cs="Arial"/>
          <w:sz w:val="22"/>
          <w:lang w:val="nl-NL"/>
        </w:rPr>
        <w:t>: Alle declaraties inclusief bonnen en betaalbewijzen dienen vóór de 5</w:t>
      </w:r>
      <w:r w:rsidRPr="008133DD">
        <w:rPr>
          <w:rFonts w:eastAsia="Arial" w:cs="Arial"/>
          <w:sz w:val="22"/>
          <w:vertAlign w:val="superscript"/>
          <w:lang w:val="nl-NL"/>
        </w:rPr>
        <w:t>e</w:t>
      </w:r>
      <w:r w:rsidRPr="008133DD">
        <w:rPr>
          <w:rFonts w:eastAsia="Arial" w:cs="Arial"/>
          <w:sz w:val="22"/>
          <w:lang w:val="nl-NL"/>
        </w:rPr>
        <w:t xml:space="preserve"> van de daaropvolgende maand in bezit zijn van LEVANTOgroep, deze worden dan in diezelfde maand (rond de 22</w:t>
      </w:r>
      <w:r w:rsidRPr="008133DD">
        <w:rPr>
          <w:rFonts w:eastAsia="Arial" w:cs="Arial"/>
          <w:sz w:val="22"/>
          <w:vertAlign w:val="superscript"/>
          <w:lang w:val="nl-NL"/>
        </w:rPr>
        <w:t>e</w:t>
      </w:r>
      <w:r w:rsidRPr="008133DD">
        <w:rPr>
          <w:rFonts w:eastAsia="Arial" w:cs="Arial"/>
          <w:sz w:val="22"/>
          <w:lang w:val="nl-NL"/>
        </w:rPr>
        <w:t xml:space="preserve"> van de maand) uitbetaald. Declaraties die later dan de 5</w:t>
      </w:r>
      <w:r w:rsidRPr="008133DD">
        <w:rPr>
          <w:rFonts w:eastAsia="Arial" w:cs="Arial"/>
          <w:sz w:val="22"/>
          <w:vertAlign w:val="superscript"/>
          <w:lang w:val="nl-NL"/>
        </w:rPr>
        <w:t>e</w:t>
      </w:r>
      <w:r w:rsidRPr="008133DD">
        <w:rPr>
          <w:rFonts w:eastAsia="Arial" w:cs="Arial"/>
          <w:sz w:val="22"/>
          <w:lang w:val="nl-NL"/>
        </w:rPr>
        <w:t xml:space="preserve"> ingediend worden, kunnen pas aan het einde van de daaropvolgende maand uitbetaald worden. </w:t>
      </w:r>
    </w:p>
    <w:p w14:paraId="3286EB06" w14:textId="77777777" w:rsidR="008133DD" w:rsidRPr="008133DD" w:rsidRDefault="008133DD" w:rsidP="008133DD">
      <w:pPr>
        <w:spacing w:line="288" w:lineRule="auto"/>
        <w:rPr>
          <w:rFonts w:cs="Arial"/>
          <w:sz w:val="22"/>
          <w:lang w:val="nl-NL"/>
        </w:rPr>
      </w:pPr>
    </w:p>
    <w:p w14:paraId="7CF30637" w14:textId="77777777" w:rsidR="008133DD" w:rsidRPr="008133DD" w:rsidRDefault="008133DD" w:rsidP="008133DD">
      <w:pPr>
        <w:spacing w:line="288" w:lineRule="auto"/>
        <w:rPr>
          <w:rFonts w:cs="Arial"/>
          <w:sz w:val="22"/>
          <w:lang w:val="nl-NL"/>
        </w:rPr>
      </w:pPr>
      <w:r w:rsidRPr="008133DD">
        <w:rPr>
          <w:rFonts w:cs="Arial"/>
          <w:b/>
          <w:bCs/>
          <w:sz w:val="22"/>
          <w:u w:val="single"/>
          <w:lang w:val="nl-NL"/>
        </w:rPr>
        <w:t>Belangrijk:</w:t>
      </w:r>
      <w:r w:rsidRPr="008133DD">
        <w:rPr>
          <w:rFonts w:cs="Arial"/>
          <w:sz w:val="22"/>
          <w:lang w:val="nl-NL"/>
        </w:rPr>
        <w:t xml:space="preserve"> Interne vrijwilligers dienen </w:t>
      </w:r>
      <w:r w:rsidRPr="008133DD">
        <w:rPr>
          <w:rFonts w:cs="Arial"/>
          <w:b/>
          <w:bCs/>
          <w:sz w:val="22"/>
          <w:lang w:val="nl-NL"/>
        </w:rPr>
        <w:t>elke</w:t>
      </w:r>
      <w:r w:rsidRPr="008133DD">
        <w:rPr>
          <w:rFonts w:cs="Arial"/>
          <w:sz w:val="22"/>
          <w:lang w:val="nl-NL"/>
        </w:rPr>
        <w:t xml:space="preserve"> maand (dus maandelijks) hun declaraties in. Voor maatjes en zorgvrijwilligers is dat anders: zij mogen voor maximaal 3 maanden declareren. </w:t>
      </w:r>
    </w:p>
    <w:p w14:paraId="12425F4C" w14:textId="77777777" w:rsidR="008133DD" w:rsidRPr="008133DD" w:rsidRDefault="008133DD" w:rsidP="008133DD">
      <w:pPr>
        <w:spacing w:line="288" w:lineRule="auto"/>
        <w:rPr>
          <w:rFonts w:cs="Arial"/>
          <w:sz w:val="22"/>
          <w:lang w:val="nl-NL"/>
        </w:rPr>
      </w:pPr>
      <w:r w:rsidRPr="008133DD">
        <w:rPr>
          <w:rFonts w:cs="Arial"/>
          <w:sz w:val="22"/>
          <w:lang w:val="nl-NL"/>
        </w:rPr>
        <w:t>Nota bene: indienen van declaraties ouder dan 3 maanden is niet mogelijk en kunnen niet worden verwerkt.</w:t>
      </w:r>
    </w:p>
    <w:p w14:paraId="174EAF11" w14:textId="77777777" w:rsidR="008133DD" w:rsidRPr="008133DD" w:rsidRDefault="008133DD" w:rsidP="008133DD">
      <w:pPr>
        <w:spacing w:line="288" w:lineRule="auto"/>
        <w:rPr>
          <w:rFonts w:cs="Arial"/>
          <w:sz w:val="22"/>
          <w:lang w:val="nl-NL"/>
        </w:rPr>
      </w:pPr>
    </w:p>
    <w:p w14:paraId="409EEB74" w14:textId="77777777" w:rsidR="008133DD" w:rsidRPr="008133DD" w:rsidRDefault="008133DD" w:rsidP="008133DD">
      <w:pPr>
        <w:spacing w:line="288" w:lineRule="auto"/>
        <w:rPr>
          <w:rFonts w:eastAsia="Calibri" w:cs="Arial"/>
          <w:sz w:val="22"/>
          <w:lang w:val="nl-NL"/>
        </w:rPr>
      </w:pPr>
      <w:r w:rsidRPr="008133DD">
        <w:rPr>
          <w:rFonts w:eastAsia="Calibri" w:cs="Arial"/>
          <w:sz w:val="22"/>
          <w:lang w:val="nl-NL"/>
        </w:rPr>
        <w:t xml:space="preserve">De Nederlandse belastingdienst bepaalt per kalenderjaar hoeveel vrijwilligersvergoeding je mag ontvangen zonder dat je daarover belasting moet betalen. Voor 2024 is dat 2100 euro. De LEVANTOgroep bepaalt dat je als vrijwilliger in 2024 per maand </w:t>
      </w:r>
      <w:r w:rsidRPr="008133DD">
        <w:rPr>
          <w:rFonts w:eastAsia="Calibri" w:cs="Arial"/>
          <w:sz w:val="22"/>
          <w:u w:val="single"/>
          <w:lang w:val="nl-NL"/>
        </w:rPr>
        <w:t>maximaal</w:t>
      </w:r>
      <w:r w:rsidRPr="008133DD">
        <w:rPr>
          <w:rFonts w:eastAsia="Calibri" w:cs="Arial"/>
          <w:sz w:val="22"/>
          <w:lang w:val="nl-NL"/>
        </w:rPr>
        <w:t xml:space="preserve"> 150 euro aan vrijwilligersvergoeding kunt ontvangen. Dit maximum is afhankelijk van de subsidies die Levantogroep ontvangt van de overheid. En staat dus volkomen los van belastingvrije maximum gehanteerd door de belastingdienst.</w:t>
      </w:r>
    </w:p>
    <w:p w14:paraId="56B126CE" w14:textId="77777777" w:rsidR="008133DD" w:rsidRPr="008133DD" w:rsidRDefault="008133DD" w:rsidP="008133DD">
      <w:pPr>
        <w:spacing w:line="288" w:lineRule="auto"/>
        <w:rPr>
          <w:rFonts w:eastAsia="Calibri" w:cs="Arial"/>
          <w:sz w:val="22"/>
          <w:lang w:val="nl-NL"/>
        </w:rPr>
      </w:pPr>
      <w:r w:rsidRPr="008133DD">
        <w:rPr>
          <w:rFonts w:eastAsia="Calibri" w:cs="Arial"/>
          <w:sz w:val="22"/>
          <w:lang w:val="nl-NL"/>
        </w:rPr>
        <w:lastRenderedPageBreak/>
        <w:t>Let op: Als je ook nog elders een vrijwilligersvergoeding ontvangt moet je zélf goed opletten dat je daarmee niet het maximale onbelaste bedrag overschrijdt.</w:t>
      </w:r>
    </w:p>
    <w:p w14:paraId="652A83FA" w14:textId="77777777" w:rsidR="008133DD" w:rsidRPr="008133DD" w:rsidRDefault="008133DD" w:rsidP="008133DD">
      <w:pPr>
        <w:spacing w:line="288" w:lineRule="auto"/>
        <w:rPr>
          <w:rFonts w:cs="Arial"/>
          <w:b/>
          <w:bCs/>
          <w:sz w:val="22"/>
          <w:lang w:val="nl-NL"/>
        </w:rPr>
      </w:pPr>
    </w:p>
    <w:p w14:paraId="273A7F97" w14:textId="77777777" w:rsidR="0051482D" w:rsidRDefault="0051482D" w:rsidP="008133DD">
      <w:pPr>
        <w:spacing w:line="288" w:lineRule="auto"/>
        <w:rPr>
          <w:rFonts w:cs="Arial"/>
          <w:b/>
          <w:bCs/>
          <w:sz w:val="22"/>
          <w:lang w:val="nl-NL"/>
        </w:rPr>
      </w:pPr>
    </w:p>
    <w:p w14:paraId="2B15F12D" w14:textId="0A7435A4" w:rsidR="008133DD" w:rsidRPr="008133DD" w:rsidRDefault="008133DD" w:rsidP="008133DD">
      <w:pPr>
        <w:spacing w:line="288" w:lineRule="auto"/>
        <w:rPr>
          <w:rFonts w:cs="Arial"/>
          <w:b/>
          <w:bCs/>
          <w:sz w:val="22"/>
          <w:lang w:val="nl-NL"/>
        </w:rPr>
      </w:pPr>
      <w:r w:rsidRPr="008133DD">
        <w:rPr>
          <w:rFonts w:cs="Arial"/>
          <w:b/>
          <w:bCs/>
          <w:sz w:val="22"/>
          <w:lang w:val="nl-NL"/>
        </w:rPr>
        <w:t>Wat kunnen vrijwilligers declareren?</w:t>
      </w:r>
      <w:r w:rsidRPr="008133DD">
        <w:rPr>
          <w:rFonts w:cs="Arial"/>
          <w:sz w:val="22"/>
          <w:lang w:val="nl-NL"/>
        </w:rPr>
        <w:br/>
        <w:t>Dat is afhankelijk van het soort vrijwilligerswerk dat je doet bij LEVANTOgroep. Dit zijn de mogelijkheden:</w:t>
      </w:r>
    </w:p>
    <w:p w14:paraId="03D21FA5" w14:textId="77777777" w:rsidR="008133DD" w:rsidRPr="008133DD" w:rsidRDefault="008133DD" w:rsidP="008133DD">
      <w:pPr>
        <w:spacing w:line="288" w:lineRule="auto"/>
        <w:rPr>
          <w:rFonts w:cs="Arial"/>
          <w:sz w:val="22"/>
          <w:lang w:val="nl-NL"/>
        </w:rPr>
      </w:pPr>
    </w:p>
    <w:p w14:paraId="2F14BDAE"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Maatje</w:t>
      </w:r>
      <w:r w:rsidRPr="008133DD">
        <w:rPr>
          <w:rFonts w:eastAsia="Arial" w:cs="Arial"/>
          <w:sz w:val="22"/>
          <w:lang w:val="nl-NL"/>
        </w:rPr>
        <w:t>: je wordt 1-op-1 ingezet bij een vaste cliënt om doorgaans tweewekelijks samen laagdrempelige activiteiten te ondernemen om eenzaamheid van de cliënt te doorbreken.</w:t>
      </w:r>
    </w:p>
    <w:p w14:paraId="49BD93A7" w14:textId="77777777" w:rsidR="008133DD" w:rsidRPr="008133DD" w:rsidRDefault="008133DD" w:rsidP="008133DD">
      <w:pPr>
        <w:spacing w:line="288" w:lineRule="auto"/>
        <w:rPr>
          <w:rFonts w:eastAsia="Arial" w:cs="Arial"/>
          <w:sz w:val="22"/>
          <w:lang w:val="nl-NL"/>
        </w:rPr>
      </w:pPr>
    </w:p>
    <w:p w14:paraId="08D64689"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Als </w:t>
      </w:r>
      <w:r w:rsidRPr="008133DD">
        <w:rPr>
          <w:rFonts w:eastAsia="Arial" w:cs="Arial"/>
          <w:sz w:val="22"/>
          <w:u w:val="single"/>
          <w:lang w:val="nl-NL"/>
        </w:rPr>
        <w:t>maatje</w:t>
      </w:r>
      <w:r w:rsidRPr="008133DD">
        <w:rPr>
          <w:rFonts w:eastAsia="Arial" w:cs="Arial"/>
          <w:sz w:val="22"/>
          <w:lang w:val="nl-NL"/>
        </w:rPr>
        <w:t xml:space="preserve"> kun je </w:t>
      </w:r>
      <w:r w:rsidRPr="008133DD">
        <w:rPr>
          <w:rFonts w:eastAsia="Arial" w:cs="Arial"/>
          <w:sz w:val="22"/>
          <w:u w:val="single"/>
          <w:lang w:val="nl-NL"/>
        </w:rPr>
        <w:t>maximaal 25 euro per maand</w:t>
      </w:r>
      <w:r w:rsidRPr="008133DD">
        <w:rPr>
          <w:rFonts w:eastAsia="Arial" w:cs="Arial"/>
          <w:sz w:val="22"/>
          <w:lang w:val="nl-NL"/>
        </w:rPr>
        <w:t xml:space="preserve"> per cliënt declareren, bijvoorbeeld reiskosten OV (werkelijk gemaakte OV kosten), gereden kilometers met eigen auto (21 cent per kilometer), parkeerkosten, consumpties, entreekaart, etc.</w:t>
      </w:r>
    </w:p>
    <w:p w14:paraId="1F5CB995" w14:textId="77777777" w:rsidR="008133DD" w:rsidRPr="008133DD" w:rsidRDefault="008133DD" w:rsidP="008133DD">
      <w:pPr>
        <w:spacing w:line="288" w:lineRule="auto"/>
        <w:rPr>
          <w:rFonts w:eastAsia="Arial" w:cs="Arial"/>
          <w:sz w:val="22"/>
          <w:u w:val="single"/>
          <w:lang w:val="nl-NL"/>
        </w:rPr>
      </w:pPr>
    </w:p>
    <w:p w14:paraId="43484B5E"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 xml:space="preserve">: Je kunt alleen je eigen onkosten declareren, niet die van de cliënt. De cliënt dient voor zichzelf te betalen. </w:t>
      </w:r>
    </w:p>
    <w:p w14:paraId="47801E81" w14:textId="77777777" w:rsidR="008133DD" w:rsidRPr="008133DD" w:rsidRDefault="008133DD" w:rsidP="008133DD">
      <w:pPr>
        <w:spacing w:line="288" w:lineRule="auto"/>
        <w:rPr>
          <w:rFonts w:eastAsia="Arial" w:cs="Arial"/>
          <w:sz w:val="22"/>
          <w:lang w:val="nl-NL"/>
        </w:rPr>
      </w:pPr>
    </w:p>
    <w:p w14:paraId="191F0E09"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 Heb je meerdere cliënten waarvan je maatje bent? Vul dan per cliënt een apart declaratieformulier in.</w:t>
      </w:r>
    </w:p>
    <w:p w14:paraId="576A3A92" w14:textId="77777777" w:rsidR="008133DD" w:rsidRPr="008133DD" w:rsidRDefault="008133DD" w:rsidP="008133DD">
      <w:pPr>
        <w:spacing w:line="288" w:lineRule="auto"/>
        <w:rPr>
          <w:rFonts w:eastAsia="Arial" w:cs="Arial"/>
          <w:sz w:val="22"/>
          <w:lang w:val="nl-NL"/>
        </w:rPr>
      </w:pPr>
    </w:p>
    <w:p w14:paraId="2155E1EF"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Zorgvrijwilliger</w:t>
      </w:r>
      <w:r w:rsidRPr="008133DD">
        <w:rPr>
          <w:rFonts w:eastAsia="Arial" w:cs="Arial"/>
          <w:sz w:val="22"/>
          <w:lang w:val="nl-NL"/>
        </w:rPr>
        <w:t>: je wordt 1-op-1 ingezet bij een individuele cliënt om doorgaans tijdelijk de cliënt op een eenvoudige praktische manier te ondersteunen. Hoe vaak het is kan per cliënt en vraag verschillend zijn. Bijvoorbeeld samen boodschappen doen, samen oefenen met computer of laptop, samen naar een doktersafspraak gaan.</w:t>
      </w:r>
    </w:p>
    <w:p w14:paraId="76C96111" w14:textId="77777777" w:rsidR="008133DD" w:rsidRPr="008133DD" w:rsidRDefault="008133DD" w:rsidP="008133DD">
      <w:pPr>
        <w:spacing w:line="288" w:lineRule="auto"/>
        <w:rPr>
          <w:rFonts w:eastAsia="Arial" w:cs="Arial"/>
          <w:sz w:val="22"/>
          <w:lang w:val="nl-NL"/>
        </w:rPr>
      </w:pPr>
    </w:p>
    <w:p w14:paraId="269DC1D0"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Als </w:t>
      </w:r>
      <w:r w:rsidRPr="008133DD">
        <w:rPr>
          <w:rFonts w:eastAsia="Arial" w:cs="Arial"/>
          <w:sz w:val="22"/>
          <w:u w:val="single"/>
          <w:lang w:val="nl-NL"/>
        </w:rPr>
        <w:t>zorgvrijwilliger</w:t>
      </w:r>
      <w:r w:rsidRPr="008133DD">
        <w:rPr>
          <w:rFonts w:eastAsia="Arial" w:cs="Arial"/>
          <w:sz w:val="22"/>
          <w:lang w:val="nl-NL"/>
        </w:rPr>
        <w:t xml:space="preserve"> kun je je </w:t>
      </w:r>
      <w:r w:rsidRPr="008133DD">
        <w:rPr>
          <w:rFonts w:eastAsia="Arial" w:cs="Arial"/>
          <w:sz w:val="22"/>
          <w:u w:val="single"/>
          <w:lang w:val="nl-NL"/>
        </w:rPr>
        <w:t>reële onkosten</w:t>
      </w:r>
      <w:r w:rsidRPr="008133DD">
        <w:rPr>
          <w:rFonts w:eastAsia="Arial" w:cs="Arial"/>
          <w:sz w:val="22"/>
          <w:lang w:val="nl-NL"/>
        </w:rPr>
        <w:t xml:space="preserve"> per cliënt declareren, bijvoorbeeld reiskosten OV (werkelijk gemaakte OV kosten), gereden kilometers met eigen auto (21 cent per kilometer), parkeerkosten, consumpties.</w:t>
      </w:r>
    </w:p>
    <w:p w14:paraId="0D210D20" w14:textId="77777777" w:rsidR="008133DD" w:rsidRPr="008133DD" w:rsidRDefault="008133DD" w:rsidP="008133DD">
      <w:pPr>
        <w:spacing w:line="288" w:lineRule="auto"/>
        <w:rPr>
          <w:rFonts w:eastAsia="Arial" w:cs="Arial"/>
          <w:sz w:val="22"/>
          <w:lang w:val="nl-NL"/>
        </w:rPr>
      </w:pPr>
    </w:p>
    <w:p w14:paraId="48013FD1"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 xml:space="preserve">: je kunt ook als zorgvrijwilliger alleen eigen onkosten declareren, niet die van de cliënt. De cliënt dient voor zichzelf te betalen. </w:t>
      </w:r>
    </w:p>
    <w:p w14:paraId="72FA21CB" w14:textId="77777777" w:rsidR="008133DD" w:rsidRPr="008133DD" w:rsidRDefault="008133DD" w:rsidP="008133DD">
      <w:pPr>
        <w:rPr>
          <w:rFonts w:eastAsia="Times New Roman" w:cs="Arial"/>
          <w:sz w:val="22"/>
          <w:lang w:val="nl-NL"/>
        </w:rPr>
      </w:pPr>
      <w:r w:rsidRPr="008133DD">
        <w:rPr>
          <w:rFonts w:eastAsia="Arial" w:cs="Arial"/>
          <w:b/>
          <w:bCs/>
          <w:sz w:val="22"/>
          <w:u w:val="single"/>
          <w:lang w:val="nl-NL"/>
        </w:rPr>
        <w:t>Let op:</w:t>
      </w:r>
      <w:r w:rsidRPr="008133DD">
        <w:rPr>
          <w:rFonts w:eastAsia="Arial" w:cs="Arial"/>
          <w:sz w:val="22"/>
          <w:lang w:val="nl-NL"/>
        </w:rPr>
        <w:t xml:space="preserve"> </w:t>
      </w:r>
      <w:r w:rsidRPr="008133DD">
        <w:rPr>
          <w:rFonts w:cs="Arial"/>
          <w:sz w:val="22"/>
          <w:lang w:val="nl-NL"/>
        </w:rPr>
        <w:t xml:space="preserve">Een Zorgvrijwilliger wordt </w:t>
      </w:r>
      <w:r w:rsidRPr="008133DD">
        <w:rPr>
          <w:rFonts w:cs="Arial"/>
          <w:sz w:val="22"/>
          <w:u w:val="single"/>
          <w:lang w:val="nl-NL"/>
        </w:rPr>
        <w:t>niet</w:t>
      </w:r>
      <w:r w:rsidRPr="008133DD">
        <w:rPr>
          <w:rFonts w:cs="Arial"/>
          <w:sz w:val="22"/>
          <w:lang w:val="nl-NL"/>
        </w:rPr>
        <w:t xml:space="preserve"> ingezet om vervoerskosten te besparen of als een goedkoop alternatief voor betaald reizen voor een cliënt. Bij de inzet van een zorgvrijwilliger voor een vervoersvraag betaalt de cliënt zijn/haar eigen vervoerskosten én die van de vrijwilliger. </w:t>
      </w:r>
    </w:p>
    <w:p w14:paraId="00EF6608" w14:textId="77777777" w:rsidR="008133DD" w:rsidRPr="008133DD" w:rsidRDefault="008133DD" w:rsidP="008133DD">
      <w:pPr>
        <w:spacing w:line="288" w:lineRule="auto"/>
        <w:rPr>
          <w:rFonts w:eastAsia="Arial" w:cs="Arial"/>
          <w:sz w:val="22"/>
          <w:lang w:val="nl-NL"/>
        </w:rPr>
      </w:pPr>
      <w:r w:rsidRPr="008133DD">
        <w:rPr>
          <w:rFonts w:eastAsia="Arial" w:cs="Arial"/>
          <w:b/>
          <w:bCs/>
          <w:sz w:val="22"/>
          <w:u w:val="single"/>
          <w:lang w:val="nl-NL"/>
        </w:rPr>
        <w:t>Let op</w:t>
      </w:r>
      <w:r w:rsidRPr="008133DD">
        <w:rPr>
          <w:rFonts w:eastAsia="Arial" w:cs="Arial"/>
          <w:sz w:val="22"/>
          <w:lang w:val="nl-NL"/>
        </w:rPr>
        <w:t>:</w:t>
      </w:r>
      <w:r w:rsidRPr="008133DD">
        <w:rPr>
          <w:rFonts w:eastAsia="Arial" w:cs="Arial"/>
          <w:b/>
          <w:bCs/>
          <w:sz w:val="22"/>
          <w:lang w:val="nl-NL"/>
        </w:rPr>
        <w:t xml:space="preserve"> </w:t>
      </w:r>
      <w:r w:rsidRPr="008133DD">
        <w:rPr>
          <w:rFonts w:eastAsia="Arial" w:cs="Arial"/>
          <w:sz w:val="22"/>
          <w:lang w:val="nl-NL"/>
        </w:rPr>
        <w:t>Heb je meerdere cliënten waarvan je zorgvrijwilliger bent? Vul dan per cliënt een apart declaratieformulier in.</w:t>
      </w:r>
    </w:p>
    <w:p w14:paraId="7B29E8FD" w14:textId="77777777" w:rsidR="008133DD" w:rsidRPr="008133DD" w:rsidRDefault="008133DD" w:rsidP="008133DD">
      <w:pPr>
        <w:spacing w:line="288" w:lineRule="auto"/>
        <w:rPr>
          <w:rFonts w:eastAsia="Arial" w:cs="Arial"/>
          <w:sz w:val="22"/>
          <w:lang w:val="nl-NL"/>
        </w:rPr>
      </w:pPr>
    </w:p>
    <w:p w14:paraId="11DC38EF" w14:textId="77777777" w:rsidR="008133DD" w:rsidRPr="008133DD" w:rsidRDefault="008133DD" w:rsidP="008133DD">
      <w:pPr>
        <w:spacing w:line="288" w:lineRule="auto"/>
        <w:rPr>
          <w:rFonts w:eastAsia="Arial" w:cs="Arial"/>
          <w:sz w:val="22"/>
          <w:lang w:val="nl-NL"/>
        </w:rPr>
      </w:pPr>
      <w:r w:rsidRPr="008133DD">
        <w:rPr>
          <w:rFonts w:eastAsia="Arial" w:cs="Arial"/>
          <w:b/>
          <w:bCs/>
          <w:sz w:val="22"/>
          <w:lang w:val="nl-NL"/>
        </w:rPr>
        <w:t>Interne vrijwilliger</w:t>
      </w:r>
      <w:r w:rsidRPr="008133DD">
        <w:rPr>
          <w:rFonts w:eastAsia="Arial" w:cs="Arial"/>
          <w:sz w:val="22"/>
          <w:lang w:val="nl-NL"/>
        </w:rPr>
        <w:t>: je wordt meestal in groepsverband ingezet binnen bijvoorbeeld een dagbestedingslocatie, woonvorm of project van LEVANTOgroep. Hoe vaak dat is en hoe lang, kan variëren. Bijvoorbeeld ondersteunen bij maaltijd- en koffiemomenten, ontvangen van mensen op een locatie, geven van extra persoonlijke aandacht aan cliënten, meehelpen bij (re)creatieve (</w:t>
      </w:r>
      <w:proofErr w:type="spellStart"/>
      <w:r w:rsidRPr="008133DD">
        <w:rPr>
          <w:rFonts w:eastAsia="Arial" w:cs="Arial"/>
          <w:sz w:val="22"/>
          <w:lang w:val="nl-NL"/>
        </w:rPr>
        <w:t>groeps</w:t>
      </w:r>
      <w:proofErr w:type="spellEnd"/>
      <w:r w:rsidRPr="008133DD">
        <w:rPr>
          <w:rFonts w:eastAsia="Arial" w:cs="Arial"/>
          <w:sz w:val="22"/>
          <w:lang w:val="nl-NL"/>
        </w:rPr>
        <w:t>)activiteiten, vervoer van cliënten tussen locaties.</w:t>
      </w:r>
    </w:p>
    <w:p w14:paraId="4880F3FA" w14:textId="77777777" w:rsidR="008133DD" w:rsidRPr="008133DD" w:rsidRDefault="008133DD" w:rsidP="008133DD">
      <w:pPr>
        <w:spacing w:line="288" w:lineRule="auto"/>
        <w:rPr>
          <w:rFonts w:eastAsia="Arial" w:cs="Arial"/>
          <w:sz w:val="22"/>
          <w:lang w:val="nl-NL"/>
        </w:rPr>
      </w:pPr>
    </w:p>
    <w:p w14:paraId="161C9EC8" w14:textId="77777777"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Als </w:t>
      </w:r>
      <w:r w:rsidRPr="008133DD">
        <w:rPr>
          <w:rFonts w:eastAsia="Arial" w:cs="Arial"/>
          <w:sz w:val="22"/>
          <w:u w:val="single"/>
          <w:lang w:val="nl-NL"/>
        </w:rPr>
        <w:t>interne vrijwilliger</w:t>
      </w:r>
      <w:r w:rsidRPr="008133DD">
        <w:rPr>
          <w:rFonts w:eastAsia="Arial" w:cs="Arial"/>
          <w:sz w:val="22"/>
          <w:lang w:val="nl-NL"/>
        </w:rPr>
        <w:t xml:space="preserve"> kun je </w:t>
      </w:r>
      <w:r w:rsidRPr="008133DD">
        <w:rPr>
          <w:rFonts w:eastAsia="Arial" w:cs="Arial"/>
          <w:sz w:val="22"/>
          <w:u w:val="single"/>
          <w:lang w:val="nl-NL"/>
        </w:rPr>
        <w:t>per dagdeel (4 uren) een dagdeelvergoeding van 5 euro</w:t>
      </w:r>
      <w:r w:rsidRPr="008133DD">
        <w:rPr>
          <w:rFonts w:eastAsia="Arial" w:cs="Arial"/>
          <w:sz w:val="22"/>
          <w:lang w:val="nl-NL"/>
        </w:rPr>
        <w:t xml:space="preserve"> declareren. </w:t>
      </w:r>
      <w:r w:rsidRPr="008133DD">
        <w:rPr>
          <w:rFonts w:eastAsia="Arial" w:cs="Arial"/>
          <w:sz w:val="22"/>
          <w:u w:val="single"/>
          <w:lang w:val="nl-NL"/>
        </w:rPr>
        <w:t>Extra kosten</w:t>
      </w:r>
      <w:r w:rsidRPr="008133DD">
        <w:rPr>
          <w:rFonts w:eastAsia="Arial" w:cs="Arial"/>
          <w:sz w:val="22"/>
          <w:lang w:val="nl-NL"/>
        </w:rPr>
        <w:t xml:space="preserve"> zoals eventuele reiskosten OV (werkelijk gemaakte OV kosten), gereden kilometers met eigen auto (21 cent per kilometer) of parkeerkosten kun je ook declareren. </w:t>
      </w:r>
    </w:p>
    <w:p w14:paraId="2E77B12E" w14:textId="307BD074" w:rsidR="008133DD" w:rsidRPr="008133DD" w:rsidRDefault="008133DD" w:rsidP="008133DD">
      <w:pPr>
        <w:spacing w:line="288" w:lineRule="auto"/>
        <w:rPr>
          <w:rFonts w:eastAsia="Arial" w:cs="Arial"/>
          <w:sz w:val="22"/>
          <w:lang w:val="nl-NL"/>
        </w:rPr>
      </w:pPr>
      <w:r w:rsidRPr="008133DD">
        <w:rPr>
          <w:rFonts w:eastAsia="Arial" w:cs="Arial"/>
          <w:sz w:val="22"/>
          <w:lang w:val="nl-NL"/>
        </w:rPr>
        <w:t xml:space="preserve"> </w:t>
      </w:r>
    </w:p>
    <w:p w14:paraId="2F69B4FD" w14:textId="3C51A31B" w:rsidR="008133DD" w:rsidRPr="00AA4326" w:rsidRDefault="00F9106B" w:rsidP="00AA4326">
      <w:pPr>
        <w:pStyle w:val="Kop1"/>
        <w:rPr>
          <w:lang w:val="nl-NL"/>
        </w:rPr>
      </w:pPr>
      <w:r>
        <w:rPr>
          <w:rFonts w:eastAsia="Arial"/>
          <w:lang w:val="nl-NL"/>
        </w:rPr>
        <w:lastRenderedPageBreak/>
        <w:t>B</w:t>
      </w:r>
      <w:r w:rsidR="008133DD" w:rsidRPr="008133DD">
        <w:rPr>
          <w:lang w:val="nl-NL"/>
        </w:rPr>
        <w:t xml:space="preserve">ijlage 2 </w:t>
      </w:r>
      <w:r w:rsidR="00AA4326">
        <w:rPr>
          <w:lang w:val="nl-NL"/>
        </w:rPr>
        <w:t xml:space="preserve">| </w:t>
      </w:r>
      <w:r w:rsidR="008133DD" w:rsidRPr="00AA4326">
        <w:rPr>
          <w:rFonts w:cs="Arial"/>
          <w:szCs w:val="28"/>
          <w:lang w:val="nl-NL"/>
        </w:rPr>
        <w:t>Vrijwilligersbeleid LEVANTOgroep</w:t>
      </w:r>
    </w:p>
    <w:p w14:paraId="05511073" w14:textId="77777777" w:rsidR="008133DD" w:rsidRPr="008133DD" w:rsidRDefault="008133DD" w:rsidP="008133DD">
      <w:pPr>
        <w:spacing w:line="276" w:lineRule="auto"/>
        <w:rPr>
          <w:rFonts w:cs="Arial"/>
          <w:sz w:val="22"/>
          <w:lang w:val="nl-NL"/>
        </w:rPr>
      </w:pPr>
    </w:p>
    <w:p w14:paraId="11F0CAA5" w14:textId="77777777" w:rsidR="008133DD" w:rsidRPr="008133DD" w:rsidRDefault="008133DD" w:rsidP="008133DD">
      <w:pPr>
        <w:spacing w:line="276" w:lineRule="auto"/>
        <w:rPr>
          <w:rFonts w:eastAsia="Arial MT" w:cs="Arial"/>
          <w:sz w:val="22"/>
          <w:lang w:val="nl-NL"/>
        </w:rPr>
      </w:pPr>
      <w:r w:rsidRPr="008133DD">
        <w:rPr>
          <w:rFonts w:cs="Arial"/>
          <w:sz w:val="22"/>
          <w:lang w:val="nl-NL"/>
        </w:rPr>
        <w:t xml:space="preserve">Op </w:t>
      </w:r>
      <w:hyperlink r:id="rId32" w:history="1">
        <w:r w:rsidRPr="008133DD">
          <w:rPr>
            <w:rStyle w:val="Hyperlink"/>
            <w:rFonts w:cs="Arial"/>
            <w:sz w:val="22"/>
            <w:lang w:val="nl-NL"/>
          </w:rPr>
          <w:t>https://www.levantogroep.nl/beleid</w:t>
        </w:r>
      </w:hyperlink>
      <w:r w:rsidRPr="008133DD">
        <w:rPr>
          <w:rFonts w:cs="Arial"/>
          <w:sz w:val="22"/>
          <w:lang w:val="nl-NL"/>
        </w:rPr>
        <w:t xml:space="preserve"> </w:t>
      </w:r>
      <w:r w:rsidRPr="008133DD">
        <w:rPr>
          <w:rFonts w:eastAsia="Arial MT" w:cs="Arial"/>
          <w:sz w:val="22"/>
          <w:lang w:val="nl-NL"/>
        </w:rPr>
        <w:t>vind je de meest actuele versie van het vrijwilligersbeleid.</w:t>
      </w:r>
    </w:p>
    <w:p w14:paraId="5D9ADEA0" w14:textId="77777777" w:rsidR="008133DD" w:rsidRPr="008133DD" w:rsidRDefault="008133DD" w:rsidP="008133DD">
      <w:pPr>
        <w:spacing w:line="276" w:lineRule="auto"/>
        <w:rPr>
          <w:rFonts w:eastAsia="Arial MT" w:cs="Arial"/>
          <w:sz w:val="22"/>
          <w:lang w:val="nl-NL"/>
        </w:rPr>
      </w:pPr>
    </w:p>
    <w:p w14:paraId="195B934B" w14:textId="77777777" w:rsidR="008133DD" w:rsidRPr="008133DD" w:rsidRDefault="008133DD" w:rsidP="008133DD">
      <w:pPr>
        <w:rPr>
          <w:rFonts w:eastAsia="Arial MT" w:cs="Arial"/>
          <w:sz w:val="22"/>
          <w:lang w:val="nl-NL"/>
        </w:rPr>
      </w:pPr>
    </w:p>
    <w:p w14:paraId="692E5EB0" w14:textId="77777777" w:rsidR="008133DD" w:rsidRPr="008133DD" w:rsidRDefault="008133DD" w:rsidP="008133DD">
      <w:pPr>
        <w:rPr>
          <w:rFonts w:eastAsia="Arial MT" w:cs="Arial"/>
          <w:sz w:val="22"/>
          <w:lang w:val="nl-NL"/>
        </w:rPr>
      </w:pPr>
    </w:p>
    <w:p w14:paraId="32F379DA" w14:textId="77777777" w:rsidR="008133DD" w:rsidRPr="008133DD" w:rsidRDefault="008133DD" w:rsidP="008133DD">
      <w:pPr>
        <w:rPr>
          <w:rFonts w:eastAsia="Arial MT" w:cs="Arial"/>
          <w:sz w:val="22"/>
          <w:lang w:val="nl-NL"/>
        </w:rPr>
      </w:pPr>
    </w:p>
    <w:p w14:paraId="419679F6" w14:textId="77777777" w:rsidR="008133DD" w:rsidRPr="008133DD" w:rsidRDefault="008133DD" w:rsidP="008133DD">
      <w:pPr>
        <w:rPr>
          <w:rFonts w:eastAsia="Arial MT" w:cs="Arial"/>
          <w:sz w:val="22"/>
          <w:lang w:val="nl-NL"/>
        </w:rPr>
      </w:pPr>
    </w:p>
    <w:p w14:paraId="44D19D12" w14:textId="77777777" w:rsidR="008133DD" w:rsidRPr="008133DD" w:rsidRDefault="008133DD" w:rsidP="008133DD">
      <w:pPr>
        <w:rPr>
          <w:rFonts w:eastAsia="Arial MT" w:cs="Arial"/>
          <w:sz w:val="22"/>
          <w:lang w:val="nl-NL"/>
        </w:rPr>
      </w:pPr>
    </w:p>
    <w:p w14:paraId="3883990D" w14:textId="77777777" w:rsidR="008133DD" w:rsidRPr="008133DD" w:rsidRDefault="008133DD" w:rsidP="008133DD">
      <w:pPr>
        <w:rPr>
          <w:rFonts w:eastAsia="Arial MT" w:cs="Arial"/>
          <w:sz w:val="22"/>
          <w:lang w:val="nl-NL"/>
        </w:rPr>
      </w:pPr>
    </w:p>
    <w:p w14:paraId="2B935593" w14:textId="77777777" w:rsidR="008133DD" w:rsidRPr="008133DD" w:rsidRDefault="008133DD" w:rsidP="008133DD">
      <w:pPr>
        <w:rPr>
          <w:rFonts w:eastAsia="Arial MT" w:cs="Arial"/>
          <w:sz w:val="22"/>
          <w:lang w:val="nl-NL"/>
        </w:rPr>
      </w:pPr>
    </w:p>
    <w:p w14:paraId="4E46B7AD" w14:textId="77777777" w:rsidR="008133DD" w:rsidRPr="008133DD" w:rsidRDefault="008133DD" w:rsidP="008133DD">
      <w:pPr>
        <w:rPr>
          <w:rFonts w:eastAsia="Arial MT" w:cs="Arial"/>
          <w:sz w:val="22"/>
          <w:lang w:val="nl-NL"/>
        </w:rPr>
      </w:pPr>
    </w:p>
    <w:p w14:paraId="0A01486F" w14:textId="77777777" w:rsidR="008133DD" w:rsidRPr="008133DD" w:rsidRDefault="008133DD" w:rsidP="008133DD">
      <w:pPr>
        <w:rPr>
          <w:rFonts w:eastAsia="Arial MT" w:cs="Arial"/>
          <w:sz w:val="22"/>
          <w:lang w:val="nl-NL"/>
        </w:rPr>
      </w:pPr>
    </w:p>
    <w:p w14:paraId="6E4482F8" w14:textId="77777777" w:rsidR="008133DD" w:rsidRPr="008133DD" w:rsidRDefault="008133DD" w:rsidP="008133DD">
      <w:pPr>
        <w:rPr>
          <w:rFonts w:eastAsia="Arial MT" w:cs="Arial"/>
          <w:sz w:val="22"/>
          <w:lang w:val="nl-NL"/>
        </w:rPr>
      </w:pPr>
    </w:p>
    <w:p w14:paraId="55614A38" w14:textId="77777777" w:rsidR="008133DD" w:rsidRPr="008133DD" w:rsidRDefault="008133DD" w:rsidP="008133DD">
      <w:pPr>
        <w:rPr>
          <w:rFonts w:eastAsia="Arial MT" w:cs="Arial"/>
          <w:sz w:val="22"/>
          <w:lang w:val="nl-NL"/>
        </w:rPr>
      </w:pPr>
    </w:p>
    <w:p w14:paraId="1069365D" w14:textId="77777777" w:rsidR="008133DD" w:rsidRPr="008133DD" w:rsidRDefault="008133DD" w:rsidP="008133DD">
      <w:pPr>
        <w:rPr>
          <w:rFonts w:eastAsia="Arial MT" w:cs="Arial"/>
          <w:sz w:val="22"/>
          <w:lang w:val="nl-NL"/>
        </w:rPr>
      </w:pPr>
    </w:p>
    <w:p w14:paraId="2F575678" w14:textId="77777777" w:rsidR="008133DD" w:rsidRPr="008133DD" w:rsidRDefault="008133DD" w:rsidP="008133DD">
      <w:pPr>
        <w:rPr>
          <w:rFonts w:eastAsia="Arial MT" w:cs="Arial"/>
          <w:sz w:val="22"/>
          <w:lang w:val="nl-NL"/>
        </w:rPr>
      </w:pPr>
    </w:p>
    <w:p w14:paraId="449CF46A" w14:textId="77777777" w:rsidR="008133DD" w:rsidRPr="008133DD" w:rsidRDefault="008133DD" w:rsidP="008133DD">
      <w:pPr>
        <w:rPr>
          <w:rFonts w:eastAsia="Arial MT" w:cs="Arial"/>
          <w:sz w:val="22"/>
          <w:lang w:val="nl-NL"/>
        </w:rPr>
      </w:pPr>
    </w:p>
    <w:p w14:paraId="54595089" w14:textId="77777777" w:rsidR="008133DD" w:rsidRPr="008133DD" w:rsidRDefault="008133DD" w:rsidP="008133DD">
      <w:pPr>
        <w:rPr>
          <w:rFonts w:eastAsia="Arial MT" w:cs="Arial"/>
          <w:sz w:val="22"/>
          <w:lang w:val="nl-NL"/>
        </w:rPr>
      </w:pPr>
    </w:p>
    <w:p w14:paraId="0173834C" w14:textId="77777777" w:rsidR="008133DD" w:rsidRPr="008133DD" w:rsidRDefault="008133DD" w:rsidP="008133DD">
      <w:pPr>
        <w:rPr>
          <w:rFonts w:eastAsia="Arial MT" w:cs="Arial"/>
          <w:sz w:val="22"/>
          <w:lang w:val="nl-NL"/>
        </w:rPr>
      </w:pPr>
    </w:p>
    <w:p w14:paraId="4780A0D3" w14:textId="77777777" w:rsidR="008133DD" w:rsidRPr="008133DD" w:rsidRDefault="008133DD" w:rsidP="008133DD">
      <w:pPr>
        <w:rPr>
          <w:rFonts w:eastAsia="Arial MT" w:cs="Arial"/>
          <w:sz w:val="22"/>
          <w:lang w:val="nl-NL"/>
        </w:rPr>
      </w:pPr>
    </w:p>
    <w:p w14:paraId="2CA68A8F" w14:textId="77777777" w:rsidR="008133DD" w:rsidRPr="008133DD" w:rsidRDefault="008133DD" w:rsidP="008133DD">
      <w:pPr>
        <w:rPr>
          <w:rFonts w:eastAsia="Arial MT" w:cs="Arial"/>
          <w:sz w:val="22"/>
          <w:lang w:val="nl-NL"/>
        </w:rPr>
      </w:pPr>
    </w:p>
    <w:p w14:paraId="0C1E4EF8" w14:textId="77777777" w:rsidR="008133DD" w:rsidRPr="008133DD" w:rsidRDefault="008133DD" w:rsidP="008133DD">
      <w:pPr>
        <w:rPr>
          <w:rFonts w:eastAsia="Arial MT" w:cs="Arial"/>
          <w:sz w:val="22"/>
          <w:lang w:val="nl-NL"/>
        </w:rPr>
      </w:pPr>
    </w:p>
    <w:p w14:paraId="01C82A5C" w14:textId="77777777" w:rsidR="008133DD" w:rsidRPr="008133DD" w:rsidRDefault="008133DD" w:rsidP="008133DD">
      <w:pPr>
        <w:rPr>
          <w:rFonts w:eastAsia="Arial MT" w:cs="Arial"/>
          <w:sz w:val="22"/>
          <w:lang w:val="nl-NL"/>
        </w:rPr>
      </w:pPr>
    </w:p>
    <w:p w14:paraId="770DA99D" w14:textId="77777777" w:rsidR="008133DD" w:rsidRPr="008133DD" w:rsidRDefault="008133DD" w:rsidP="008133DD">
      <w:pPr>
        <w:rPr>
          <w:rFonts w:eastAsia="Arial MT" w:cs="Arial"/>
          <w:sz w:val="22"/>
          <w:lang w:val="nl-NL"/>
        </w:rPr>
      </w:pPr>
    </w:p>
    <w:p w14:paraId="6230F3F5" w14:textId="77777777" w:rsidR="008133DD" w:rsidRPr="008133DD" w:rsidRDefault="008133DD" w:rsidP="008133DD">
      <w:pPr>
        <w:rPr>
          <w:rFonts w:eastAsia="Arial MT" w:cs="Arial"/>
          <w:sz w:val="22"/>
          <w:lang w:val="nl-NL"/>
        </w:rPr>
      </w:pPr>
    </w:p>
    <w:p w14:paraId="0B0BDB98" w14:textId="77777777" w:rsidR="008133DD" w:rsidRPr="008133DD" w:rsidRDefault="008133DD" w:rsidP="008133DD">
      <w:pPr>
        <w:rPr>
          <w:rFonts w:eastAsia="Arial MT" w:cs="Arial"/>
          <w:sz w:val="22"/>
          <w:lang w:val="nl-NL"/>
        </w:rPr>
      </w:pPr>
    </w:p>
    <w:p w14:paraId="60F404AC" w14:textId="77777777" w:rsidR="008133DD" w:rsidRPr="008133DD" w:rsidRDefault="008133DD" w:rsidP="008133DD">
      <w:pPr>
        <w:rPr>
          <w:rFonts w:eastAsia="Arial MT" w:cs="Arial"/>
          <w:sz w:val="22"/>
          <w:lang w:val="nl-NL"/>
        </w:rPr>
      </w:pPr>
    </w:p>
    <w:p w14:paraId="0C642C01" w14:textId="77777777" w:rsidR="008133DD" w:rsidRPr="008133DD" w:rsidRDefault="008133DD" w:rsidP="008133DD">
      <w:pPr>
        <w:rPr>
          <w:rFonts w:eastAsia="Arial MT" w:cs="Arial"/>
          <w:sz w:val="22"/>
          <w:lang w:val="nl-NL"/>
        </w:rPr>
      </w:pPr>
    </w:p>
    <w:p w14:paraId="79F8DCF4" w14:textId="77777777" w:rsidR="008133DD" w:rsidRPr="008133DD" w:rsidRDefault="008133DD" w:rsidP="008133DD">
      <w:pPr>
        <w:rPr>
          <w:rFonts w:eastAsia="Arial MT" w:cs="Arial"/>
          <w:sz w:val="22"/>
          <w:lang w:val="nl-NL"/>
        </w:rPr>
      </w:pPr>
    </w:p>
    <w:p w14:paraId="5B417E7D" w14:textId="77777777" w:rsidR="008133DD" w:rsidRPr="008133DD" w:rsidRDefault="008133DD" w:rsidP="008133DD">
      <w:pPr>
        <w:rPr>
          <w:rFonts w:eastAsia="Arial MT" w:cs="Arial"/>
          <w:sz w:val="22"/>
          <w:lang w:val="nl-NL"/>
        </w:rPr>
      </w:pPr>
    </w:p>
    <w:p w14:paraId="7A9E795E" w14:textId="77777777" w:rsidR="008133DD" w:rsidRPr="008133DD" w:rsidRDefault="008133DD" w:rsidP="008133DD">
      <w:pPr>
        <w:rPr>
          <w:rFonts w:eastAsia="Arial MT" w:cs="Arial"/>
          <w:sz w:val="22"/>
          <w:lang w:val="nl-NL"/>
        </w:rPr>
      </w:pPr>
    </w:p>
    <w:p w14:paraId="2CA303EF" w14:textId="77777777" w:rsidR="008133DD" w:rsidRDefault="008133DD" w:rsidP="008133DD">
      <w:pPr>
        <w:rPr>
          <w:rFonts w:eastAsia="Arial MT" w:cs="Arial"/>
          <w:sz w:val="22"/>
          <w:lang w:val="nl-NL"/>
        </w:rPr>
      </w:pPr>
    </w:p>
    <w:p w14:paraId="2DD9DEF5" w14:textId="77777777" w:rsidR="00AA4326" w:rsidRPr="008133DD" w:rsidRDefault="00AA4326" w:rsidP="008133DD">
      <w:pPr>
        <w:rPr>
          <w:rFonts w:eastAsia="Arial MT" w:cs="Arial"/>
          <w:sz w:val="22"/>
          <w:lang w:val="nl-NL"/>
        </w:rPr>
      </w:pPr>
    </w:p>
    <w:p w14:paraId="04DABA2D" w14:textId="77777777" w:rsidR="008133DD" w:rsidRPr="008133DD" w:rsidRDefault="008133DD" w:rsidP="008133DD">
      <w:pPr>
        <w:rPr>
          <w:rFonts w:eastAsia="Arial MT" w:cs="Arial"/>
          <w:sz w:val="22"/>
          <w:lang w:val="nl-NL"/>
        </w:rPr>
      </w:pPr>
    </w:p>
    <w:p w14:paraId="5624F55C" w14:textId="77777777" w:rsidR="008133DD" w:rsidRPr="008133DD" w:rsidRDefault="008133DD" w:rsidP="008133DD">
      <w:pPr>
        <w:rPr>
          <w:rFonts w:eastAsia="Arial MT" w:cs="Arial"/>
          <w:sz w:val="22"/>
          <w:lang w:val="nl-NL"/>
        </w:rPr>
      </w:pPr>
    </w:p>
    <w:p w14:paraId="62E5C048" w14:textId="77777777" w:rsidR="008133DD" w:rsidRPr="008133DD" w:rsidRDefault="008133DD" w:rsidP="008133DD">
      <w:pPr>
        <w:rPr>
          <w:rFonts w:eastAsia="Arial MT" w:cs="Arial"/>
          <w:sz w:val="22"/>
          <w:lang w:val="nl-NL"/>
        </w:rPr>
      </w:pPr>
    </w:p>
    <w:p w14:paraId="230E7FA5" w14:textId="77777777" w:rsidR="008133DD" w:rsidRPr="008133DD" w:rsidRDefault="008133DD" w:rsidP="008133DD">
      <w:pPr>
        <w:rPr>
          <w:rFonts w:eastAsia="Arial MT" w:cs="Arial"/>
          <w:sz w:val="22"/>
          <w:lang w:val="nl-NL"/>
        </w:rPr>
      </w:pPr>
    </w:p>
    <w:p w14:paraId="7E43AF95" w14:textId="77777777" w:rsidR="008133DD" w:rsidRDefault="008133DD" w:rsidP="008133DD">
      <w:pPr>
        <w:rPr>
          <w:rFonts w:eastAsia="Arial MT" w:cs="Arial"/>
          <w:sz w:val="22"/>
          <w:lang w:val="nl-NL"/>
        </w:rPr>
      </w:pPr>
    </w:p>
    <w:p w14:paraId="0D066F2D" w14:textId="77777777" w:rsidR="00AA4326" w:rsidRDefault="00AA4326" w:rsidP="008133DD">
      <w:pPr>
        <w:rPr>
          <w:rFonts w:eastAsia="Arial MT" w:cs="Arial"/>
          <w:sz w:val="22"/>
          <w:lang w:val="nl-NL"/>
        </w:rPr>
      </w:pPr>
    </w:p>
    <w:p w14:paraId="6E40A75B" w14:textId="77777777" w:rsidR="0051482D" w:rsidRDefault="0051482D" w:rsidP="008133DD">
      <w:pPr>
        <w:rPr>
          <w:rFonts w:eastAsia="Arial MT" w:cs="Arial"/>
          <w:sz w:val="22"/>
          <w:lang w:val="nl-NL"/>
        </w:rPr>
      </w:pPr>
    </w:p>
    <w:p w14:paraId="4D464F30" w14:textId="77777777" w:rsidR="0051482D" w:rsidRDefault="0051482D" w:rsidP="008133DD">
      <w:pPr>
        <w:rPr>
          <w:rFonts w:eastAsia="Arial MT" w:cs="Arial"/>
          <w:sz w:val="22"/>
          <w:lang w:val="nl-NL"/>
        </w:rPr>
      </w:pPr>
    </w:p>
    <w:p w14:paraId="6FD9235A" w14:textId="77777777" w:rsidR="0051482D" w:rsidRDefault="0051482D" w:rsidP="008133DD">
      <w:pPr>
        <w:rPr>
          <w:rFonts w:eastAsia="Arial MT" w:cs="Arial"/>
          <w:sz w:val="22"/>
          <w:lang w:val="nl-NL"/>
        </w:rPr>
      </w:pPr>
    </w:p>
    <w:p w14:paraId="1CE64E9F" w14:textId="77777777" w:rsidR="0051482D" w:rsidRDefault="0051482D" w:rsidP="008133DD">
      <w:pPr>
        <w:rPr>
          <w:rFonts w:eastAsia="Arial MT" w:cs="Arial"/>
          <w:sz w:val="22"/>
          <w:lang w:val="nl-NL"/>
        </w:rPr>
      </w:pPr>
    </w:p>
    <w:p w14:paraId="4F272F50" w14:textId="77777777" w:rsidR="0051482D" w:rsidRDefault="0051482D" w:rsidP="008133DD">
      <w:pPr>
        <w:rPr>
          <w:rFonts w:eastAsia="Arial MT" w:cs="Arial"/>
          <w:sz w:val="22"/>
          <w:lang w:val="nl-NL"/>
        </w:rPr>
      </w:pPr>
    </w:p>
    <w:p w14:paraId="47FFCE20" w14:textId="77777777" w:rsidR="0051482D" w:rsidRDefault="0051482D" w:rsidP="008133DD">
      <w:pPr>
        <w:rPr>
          <w:rFonts w:eastAsia="Arial MT" w:cs="Arial"/>
          <w:sz w:val="22"/>
          <w:lang w:val="nl-NL"/>
        </w:rPr>
      </w:pPr>
    </w:p>
    <w:p w14:paraId="21C0EF41" w14:textId="77777777" w:rsidR="0051482D" w:rsidRDefault="0051482D" w:rsidP="008133DD">
      <w:pPr>
        <w:rPr>
          <w:rFonts w:eastAsia="Arial MT" w:cs="Arial"/>
          <w:sz w:val="22"/>
          <w:lang w:val="nl-NL"/>
        </w:rPr>
      </w:pPr>
    </w:p>
    <w:p w14:paraId="092B3530" w14:textId="77777777" w:rsidR="0051482D" w:rsidRDefault="0051482D" w:rsidP="008133DD">
      <w:pPr>
        <w:rPr>
          <w:rFonts w:eastAsia="Arial MT" w:cs="Arial"/>
          <w:sz w:val="22"/>
          <w:lang w:val="nl-NL"/>
        </w:rPr>
      </w:pPr>
    </w:p>
    <w:p w14:paraId="07277804" w14:textId="77777777" w:rsidR="0051482D" w:rsidRDefault="0051482D" w:rsidP="008133DD">
      <w:pPr>
        <w:rPr>
          <w:rFonts w:eastAsia="Arial MT" w:cs="Arial"/>
          <w:sz w:val="22"/>
          <w:lang w:val="nl-NL"/>
        </w:rPr>
      </w:pPr>
    </w:p>
    <w:p w14:paraId="31D9B086" w14:textId="77777777" w:rsidR="0051482D" w:rsidRDefault="0051482D" w:rsidP="008133DD">
      <w:pPr>
        <w:rPr>
          <w:rFonts w:eastAsia="Arial MT" w:cs="Arial"/>
          <w:sz w:val="22"/>
          <w:lang w:val="nl-NL"/>
        </w:rPr>
      </w:pPr>
    </w:p>
    <w:p w14:paraId="004FB3A5" w14:textId="77777777" w:rsidR="0051482D" w:rsidRDefault="0051482D" w:rsidP="008133DD">
      <w:pPr>
        <w:rPr>
          <w:rFonts w:eastAsia="Arial MT" w:cs="Arial"/>
          <w:sz w:val="22"/>
          <w:lang w:val="nl-NL"/>
        </w:rPr>
      </w:pPr>
    </w:p>
    <w:p w14:paraId="25008B5B" w14:textId="77777777" w:rsidR="0069543D" w:rsidRDefault="0069543D" w:rsidP="008133DD">
      <w:pPr>
        <w:rPr>
          <w:rFonts w:eastAsia="Arial MT" w:cs="Arial"/>
          <w:sz w:val="22"/>
          <w:lang w:val="nl-NL"/>
        </w:rPr>
      </w:pPr>
    </w:p>
    <w:p w14:paraId="2816E4A0" w14:textId="77777777" w:rsidR="0051482D" w:rsidRDefault="0051482D" w:rsidP="008133DD">
      <w:pPr>
        <w:rPr>
          <w:rFonts w:eastAsia="Arial MT" w:cs="Arial"/>
          <w:sz w:val="22"/>
          <w:lang w:val="nl-NL"/>
        </w:rPr>
      </w:pPr>
    </w:p>
    <w:p w14:paraId="1DCF122A" w14:textId="77777777" w:rsidR="00AA4326" w:rsidRDefault="00AA4326" w:rsidP="008133DD">
      <w:pPr>
        <w:rPr>
          <w:rFonts w:eastAsia="Arial MT" w:cs="Arial"/>
          <w:sz w:val="22"/>
          <w:lang w:val="nl-NL"/>
        </w:rPr>
      </w:pPr>
    </w:p>
    <w:p w14:paraId="7B686606" w14:textId="77777777" w:rsidR="00AA4326" w:rsidRPr="008133DD" w:rsidRDefault="00AA4326" w:rsidP="008133DD">
      <w:pPr>
        <w:rPr>
          <w:rFonts w:eastAsia="Arial MT" w:cs="Arial"/>
          <w:sz w:val="22"/>
          <w:lang w:val="nl-NL"/>
        </w:rPr>
      </w:pPr>
    </w:p>
    <w:p w14:paraId="05B3F4BF" w14:textId="77777777" w:rsidR="008133DD" w:rsidRPr="008133DD" w:rsidRDefault="008133DD" w:rsidP="008133DD">
      <w:pPr>
        <w:rPr>
          <w:rFonts w:eastAsia="Arial MT" w:cs="Arial"/>
          <w:sz w:val="22"/>
          <w:lang w:val="nl-NL"/>
        </w:rPr>
      </w:pPr>
    </w:p>
    <w:p w14:paraId="304DBE21" w14:textId="44F78CF4" w:rsidR="008133DD" w:rsidRPr="00AA4326" w:rsidRDefault="008133DD" w:rsidP="00AA4326">
      <w:pPr>
        <w:pStyle w:val="Kop1"/>
        <w:rPr>
          <w:sz w:val="36"/>
          <w:szCs w:val="56"/>
          <w:lang w:val="nl-NL"/>
        </w:rPr>
      </w:pPr>
      <w:r w:rsidRPr="00AA4326">
        <w:rPr>
          <w:lang w:val="nl-NL"/>
        </w:rPr>
        <w:lastRenderedPageBreak/>
        <w:t>Bijlage 3</w:t>
      </w:r>
      <w:r w:rsidR="00AA4326">
        <w:rPr>
          <w:lang w:val="nl-NL"/>
        </w:rPr>
        <w:t xml:space="preserve"> |</w:t>
      </w:r>
      <w:r w:rsidRPr="00AA4326">
        <w:rPr>
          <w:lang w:val="nl-NL"/>
        </w:rPr>
        <w:t xml:space="preserve"> </w:t>
      </w:r>
      <w:r w:rsidRPr="00AA4326">
        <w:rPr>
          <w:rFonts w:cs="Arial"/>
          <w:szCs w:val="28"/>
          <w:lang w:val="nl-NL"/>
        </w:rPr>
        <w:t>Handleiding Declareren via Youforce</w:t>
      </w:r>
    </w:p>
    <w:p w14:paraId="3183BA27" w14:textId="77777777" w:rsidR="008133DD" w:rsidRPr="00AA4326" w:rsidRDefault="008133DD" w:rsidP="008133DD">
      <w:pPr>
        <w:spacing w:line="288" w:lineRule="auto"/>
        <w:rPr>
          <w:rFonts w:cs="Arial"/>
          <w:sz w:val="22"/>
          <w:lang w:val="nl-NL"/>
        </w:rPr>
      </w:pPr>
    </w:p>
    <w:p w14:paraId="1C4997DC"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color w:val="auto"/>
          <w:sz w:val="22"/>
        </w:rPr>
        <w:t xml:space="preserve">Start Youforce op via intranet </w:t>
      </w:r>
      <w:hyperlink r:id="rId33">
        <w:proofErr w:type="spellStart"/>
        <w:r w:rsidRPr="00276D61">
          <w:rPr>
            <w:rStyle w:val="Hyperlink"/>
            <w:rFonts w:eastAsia="Arial" w:cs="Arial"/>
            <w:sz w:val="22"/>
          </w:rPr>
          <w:t>Intranet</w:t>
        </w:r>
        <w:proofErr w:type="spellEnd"/>
        <w:r w:rsidRPr="00276D61">
          <w:rPr>
            <w:rStyle w:val="Hyperlink"/>
            <w:rFonts w:eastAsia="Arial" w:cs="Arial"/>
            <w:sz w:val="22"/>
          </w:rPr>
          <w:t xml:space="preserve"> - </w:t>
        </w:r>
        <w:proofErr w:type="spellStart"/>
        <w:r w:rsidRPr="00276D61">
          <w:rPr>
            <w:rStyle w:val="Hyperlink"/>
            <w:rFonts w:eastAsia="Arial" w:cs="Arial"/>
            <w:sz w:val="22"/>
          </w:rPr>
          <w:t>Introductiepagina</w:t>
        </w:r>
        <w:proofErr w:type="spellEnd"/>
        <w:r w:rsidRPr="00276D61">
          <w:rPr>
            <w:rStyle w:val="Hyperlink"/>
            <w:rFonts w:eastAsia="Arial" w:cs="Arial"/>
            <w:sz w:val="22"/>
          </w:rPr>
          <w:t xml:space="preserve"> (sharepoint.com). </w:t>
        </w:r>
      </w:hyperlink>
      <w:r w:rsidRPr="00276D61">
        <w:rPr>
          <w:rFonts w:eastAsia="Arial" w:cs="Arial"/>
          <w:color w:val="auto"/>
          <w:sz w:val="22"/>
          <w:lang w:val="nl-NL"/>
        </w:rPr>
        <w:t>Onderstaande tegels kun je vinden door naar onder te scrollen op de introductiepagina van het intranet.</w:t>
      </w:r>
    </w:p>
    <w:p w14:paraId="4E539C0D" w14:textId="77777777" w:rsidR="00276D61" w:rsidRPr="00276D61" w:rsidRDefault="00276D61" w:rsidP="00276D61">
      <w:pPr>
        <w:rPr>
          <w:rFonts w:eastAsia="Arial" w:cs="Arial"/>
          <w:color w:val="auto"/>
          <w:sz w:val="22"/>
          <w:lang w:val="nl-NL"/>
        </w:rPr>
      </w:pPr>
    </w:p>
    <w:p w14:paraId="78968359" w14:textId="77777777" w:rsidR="00276D61" w:rsidRPr="00276D61" w:rsidRDefault="00276D61" w:rsidP="00276D61">
      <w:pPr>
        <w:rPr>
          <w:rFonts w:eastAsia="Arial" w:cs="Arial"/>
          <w:color w:val="auto"/>
          <w:sz w:val="22"/>
          <w:lang w:val="nl-NL"/>
        </w:rPr>
      </w:pPr>
      <w:r w:rsidRPr="00276D61">
        <w:rPr>
          <w:rFonts w:eastAsia="Arial" w:cs="Arial"/>
          <w:noProof/>
          <w:color w:val="auto"/>
          <w:sz w:val="22"/>
          <w:lang w:val="nl-NL"/>
        </w:rPr>
        <w:drawing>
          <wp:anchor distT="0" distB="0" distL="0" distR="0" simplePos="0" relativeHeight="251660288" behindDoc="0" locked="0" layoutInCell="1" allowOverlap="1" wp14:anchorId="4FB22C74" wp14:editId="01603669">
            <wp:simplePos x="0" y="0"/>
            <wp:positionH relativeFrom="page">
              <wp:posOffset>914400</wp:posOffset>
            </wp:positionH>
            <wp:positionV relativeFrom="paragraph">
              <wp:posOffset>131347</wp:posOffset>
            </wp:positionV>
            <wp:extent cx="6044428" cy="2756916"/>
            <wp:effectExtent l="0" t="0" r="0" b="0"/>
            <wp:wrapTopAndBottom/>
            <wp:docPr id="1" name="image1.jpeg" descr="Afbeelding met tekst, schermopname, Webpagina,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fbeelding met tekst, schermopname, Webpagina, software&#10;&#10;Automatisch gegenereerde beschrijving"/>
                    <pic:cNvPicPr/>
                  </pic:nvPicPr>
                  <pic:blipFill>
                    <a:blip r:embed="rId34" cstate="print"/>
                    <a:stretch>
                      <a:fillRect/>
                    </a:stretch>
                  </pic:blipFill>
                  <pic:spPr>
                    <a:xfrm>
                      <a:off x="0" y="0"/>
                      <a:ext cx="6044428" cy="2756916"/>
                    </a:xfrm>
                    <a:prstGeom prst="rect">
                      <a:avLst/>
                    </a:prstGeom>
                  </pic:spPr>
                </pic:pic>
              </a:graphicData>
            </a:graphic>
          </wp:anchor>
        </w:drawing>
      </w:r>
    </w:p>
    <w:p w14:paraId="4139EB5D" w14:textId="77777777" w:rsidR="00276D61" w:rsidRPr="00276D61" w:rsidRDefault="00276D61" w:rsidP="00276D61">
      <w:pPr>
        <w:rPr>
          <w:rFonts w:eastAsia="Arial" w:cs="Arial"/>
          <w:color w:val="auto"/>
          <w:sz w:val="22"/>
          <w:lang w:val="nl-NL"/>
        </w:rPr>
      </w:pPr>
    </w:p>
    <w:p w14:paraId="66071657"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color w:val="auto"/>
          <w:sz w:val="22"/>
          <w:lang w:val="nl-NL"/>
        </w:rPr>
        <w:t>Log in met jouw inloggegevens.</w:t>
      </w:r>
    </w:p>
    <w:p w14:paraId="38F0F35A"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color w:val="auto"/>
          <w:sz w:val="22"/>
          <w:lang w:val="nl-NL"/>
        </w:rPr>
        <w:t>Je komt op onderstaand scherm uit, de nieuwe youforce is veranderd in een zoekfunctie.</w:t>
      </w:r>
    </w:p>
    <w:p w14:paraId="0EB4A52E" w14:textId="77777777" w:rsidR="00276D61" w:rsidRPr="00276D61" w:rsidRDefault="00276D61" w:rsidP="00276D61">
      <w:pPr>
        <w:rPr>
          <w:rFonts w:eastAsia="Arial" w:cs="Arial"/>
          <w:color w:val="auto"/>
          <w:sz w:val="22"/>
          <w:lang w:val="nl-NL"/>
        </w:rPr>
      </w:pPr>
    </w:p>
    <w:p w14:paraId="43319540" w14:textId="77777777" w:rsidR="00276D61" w:rsidRPr="00276D61" w:rsidRDefault="00276D61" w:rsidP="00276D61">
      <w:pPr>
        <w:rPr>
          <w:rFonts w:eastAsia="Arial" w:cs="Arial"/>
          <w:color w:val="auto"/>
          <w:sz w:val="22"/>
          <w:lang w:val="nl-NL"/>
        </w:rPr>
      </w:pPr>
      <w:r w:rsidRPr="00276D61">
        <w:rPr>
          <w:rFonts w:eastAsia="Arial" w:cs="Arial"/>
          <w:noProof/>
          <w:color w:val="auto"/>
          <w:sz w:val="22"/>
          <w:lang w:val="nl-NL"/>
        </w:rPr>
        <w:drawing>
          <wp:anchor distT="0" distB="0" distL="0" distR="0" simplePos="0" relativeHeight="251661312" behindDoc="0" locked="0" layoutInCell="1" allowOverlap="1" wp14:anchorId="63140C92" wp14:editId="13332040">
            <wp:simplePos x="0" y="0"/>
            <wp:positionH relativeFrom="page">
              <wp:posOffset>914400</wp:posOffset>
            </wp:positionH>
            <wp:positionV relativeFrom="paragraph">
              <wp:posOffset>245628</wp:posOffset>
            </wp:positionV>
            <wp:extent cx="5571932" cy="3319462"/>
            <wp:effectExtent l="0" t="0" r="0" b="0"/>
            <wp:wrapTopAndBottom/>
            <wp:docPr id="3" name="image2.jpeg" descr="Afbeelding met tekst, schermopname,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fbeelding met tekst, schermopname, persoon, kleding&#10;&#10;Automatisch gegenereerde beschrijving"/>
                    <pic:cNvPicPr/>
                  </pic:nvPicPr>
                  <pic:blipFill>
                    <a:blip r:embed="rId35" cstate="print"/>
                    <a:stretch>
                      <a:fillRect/>
                    </a:stretch>
                  </pic:blipFill>
                  <pic:spPr>
                    <a:xfrm>
                      <a:off x="0" y="0"/>
                      <a:ext cx="5571932" cy="3319462"/>
                    </a:xfrm>
                    <a:prstGeom prst="rect">
                      <a:avLst/>
                    </a:prstGeom>
                  </pic:spPr>
                </pic:pic>
              </a:graphicData>
            </a:graphic>
          </wp:anchor>
        </w:drawing>
      </w:r>
    </w:p>
    <w:p w14:paraId="60379349" w14:textId="77777777" w:rsidR="00276D61" w:rsidRPr="00276D61" w:rsidRDefault="00276D61" w:rsidP="00276D61">
      <w:pPr>
        <w:rPr>
          <w:rFonts w:eastAsia="Arial" w:cs="Arial"/>
          <w:color w:val="auto"/>
          <w:sz w:val="22"/>
          <w:lang w:val="nl-NL"/>
        </w:rPr>
        <w:sectPr w:rsidR="00276D61" w:rsidRPr="00276D61" w:rsidSect="0053650B">
          <w:headerReference w:type="even" r:id="rId36"/>
          <w:headerReference w:type="default" r:id="rId37"/>
          <w:footerReference w:type="even" r:id="rId38"/>
          <w:footerReference w:type="default" r:id="rId39"/>
          <w:headerReference w:type="first" r:id="rId40"/>
          <w:footerReference w:type="first" r:id="rId41"/>
          <w:pgSz w:w="11910" w:h="16840"/>
          <w:pgMar w:top="1400" w:right="880" w:bottom="280" w:left="1340" w:header="708" w:footer="708" w:gutter="0"/>
          <w:cols w:space="708"/>
          <w:titlePg/>
          <w:docGrid w:linePitch="272"/>
        </w:sectPr>
      </w:pPr>
    </w:p>
    <w:p w14:paraId="4F1A4BF5"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noProof/>
          <w:color w:val="auto"/>
          <w:sz w:val="22"/>
          <w:lang w:val="nl-NL"/>
        </w:rPr>
        <w:lastRenderedPageBreak/>
        <mc:AlternateContent>
          <mc:Choice Requires="wpg">
            <w:drawing>
              <wp:anchor distT="0" distB="0" distL="114300" distR="114300" simplePos="0" relativeHeight="251659264" behindDoc="0" locked="0" layoutInCell="1" allowOverlap="1" wp14:anchorId="2B68E2B6" wp14:editId="71CE2114">
                <wp:simplePos x="0" y="0"/>
                <wp:positionH relativeFrom="page">
                  <wp:posOffset>1143000</wp:posOffset>
                </wp:positionH>
                <wp:positionV relativeFrom="page">
                  <wp:posOffset>4887595</wp:posOffset>
                </wp:positionV>
                <wp:extent cx="6006465" cy="2057400"/>
                <wp:effectExtent l="0" t="1270" r="3810" b="0"/>
                <wp:wrapNone/>
                <wp:docPr id="2024858573" name="Groep 5" descr="Afbeelding met tekst, schermopname, software, Lettertype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2057400"/>
                          <a:chOff x="1800" y="7697"/>
                          <a:chExt cx="9459" cy="3240"/>
                        </a:xfrm>
                      </wpg:grpSpPr>
                      <pic:pic xmlns:pic="http://schemas.openxmlformats.org/drawingml/2006/picture">
                        <pic:nvPicPr>
                          <pic:cNvPr id="402257817" name="Picture 3" descr="Afbeelding met tekst, schermopname, software, Lettertype  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00" y="7697"/>
                            <a:ext cx="945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122581" name="Freeform 4"/>
                        <wps:cNvSpPr>
                          <a:spLocks/>
                        </wps:cNvSpPr>
                        <wps:spPr bwMode="auto">
                          <a:xfrm>
                            <a:off x="4509" y="9335"/>
                            <a:ext cx="662" cy="620"/>
                          </a:xfrm>
                          <a:custGeom>
                            <a:avLst/>
                            <a:gdLst>
                              <a:gd name="T0" fmla="+- 0 4850 4510"/>
                              <a:gd name="T1" fmla="*/ T0 w 662"/>
                              <a:gd name="T2" fmla="+- 0 9335 9335"/>
                              <a:gd name="T3" fmla="*/ 9335 h 620"/>
                              <a:gd name="T4" fmla="+- 0 4510 4510"/>
                              <a:gd name="T5" fmla="*/ T4 w 662"/>
                              <a:gd name="T6" fmla="+- 0 9360 9335"/>
                              <a:gd name="T7" fmla="*/ 9360 h 620"/>
                              <a:gd name="T8" fmla="+- 0 4535 4510"/>
                              <a:gd name="T9" fmla="*/ T8 w 662"/>
                              <a:gd name="T10" fmla="+- 0 9701 9335"/>
                              <a:gd name="T11" fmla="*/ 9701 h 620"/>
                              <a:gd name="T12" fmla="+- 0 4613 4510"/>
                              <a:gd name="T13" fmla="*/ T12 w 662"/>
                              <a:gd name="T14" fmla="+- 0 9609 9335"/>
                              <a:gd name="T15" fmla="*/ 9609 h 620"/>
                              <a:gd name="T16" fmla="+- 0 5013 4510"/>
                              <a:gd name="T17" fmla="*/ T16 w 662"/>
                              <a:gd name="T18" fmla="+- 0 9955 9335"/>
                              <a:gd name="T19" fmla="*/ 9955 h 620"/>
                              <a:gd name="T20" fmla="+- 0 5171 4510"/>
                              <a:gd name="T21" fmla="*/ T20 w 662"/>
                              <a:gd name="T22" fmla="+- 0 9772 9335"/>
                              <a:gd name="T23" fmla="*/ 9772 h 620"/>
                              <a:gd name="T24" fmla="+- 0 4771 4510"/>
                              <a:gd name="T25" fmla="*/ T24 w 662"/>
                              <a:gd name="T26" fmla="+- 0 9427 9335"/>
                              <a:gd name="T27" fmla="*/ 9427 h 620"/>
                              <a:gd name="T28" fmla="+- 0 4850 4510"/>
                              <a:gd name="T29" fmla="*/ T28 w 662"/>
                              <a:gd name="T30" fmla="+- 0 9335 9335"/>
                              <a:gd name="T31" fmla="*/ 9335 h 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620">
                                <a:moveTo>
                                  <a:pt x="340" y="0"/>
                                </a:moveTo>
                                <a:lnTo>
                                  <a:pt x="0" y="25"/>
                                </a:lnTo>
                                <a:lnTo>
                                  <a:pt x="25" y="366"/>
                                </a:lnTo>
                                <a:lnTo>
                                  <a:pt x="103" y="274"/>
                                </a:lnTo>
                                <a:lnTo>
                                  <a:pt x="503" y="620"/>
                                </a:lnTo>
                                <a:lnTo>
                                  <a:pt x="661" y="437"/>
                                </a:lnTo>
                                <a:lnTo>
                                  <a:pt x="261" y="92"/>
                                </a:lnTo>
                                <a:lnTo>
                                  <a:pt x="34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891514" name="Freeform 5"/>
                        <wps:cNvSpPr>
                          <a:spLocks/>
                        </wps:cNvSpPr>
                        <wps:spPr bwMode="auto">
                          <a:xfrm>
                            <a:off x="4509" y="9335"/>
                            <a:ext cx="662" cy="620"/>
                          </a:xfrm>
                          <a:custGeom>
                            <a:avLst/>
                            <a:gdLst>
                              <a:gd name="T0" fmla="+- 0 4510 4510"/>
                              <a:gd name="T1" fmla="*/ T0 w 662"/>
                              <a:gd name="T2" fmla="+- 0 9360 9335"/>
                              <a:gd name="T3" fmla="*/ 9360 h 620"/>
                              <a:gd name="T4" fmla="+- 0 4850 4510"/>
                              <a:gd name="T5" fmla="*/ T4 w 662"/>
                              <a:gd name="T6" fmla="+- 0 9335 9335"/>
                              <a:gd name="T7" fmla="*/ 9335 h 620"/>
                              <a:gd name="T8" fmla="+- 0 4771 4510"/>
                              <a:gd name="T9" fmla="*/ T8 w 662"/>
                              <a:gd name="T10" fmla="+- 0 9427 9335"/>
                              <a:gd name="T11" fmla="*/ 9427 h 620"/>
                              <a:gd name="T12" fmla="+- 0 5171 4510"/>
                              <a:gd name="T13" fmla="*/ T12 w 662"/>
                              <a:gd name="T14" fmla="+- 0 9772 9335"/>
                              <a:gd name="T15" fmla="*/ 9772 h 620"/>
                              <a:gd name="T16" fmla="+- 0 5013 4510"/>
                              <a:gd name="T17" fmla="*/ T16 w 662"/>
                              <a:gd name="T18" fmla="+- 0 9955 9335"/>
                              <a:gd name="T19" fmla="*/ 9955 h 620"/>
                              <a:gd name="T20" fmla="+- 0 4613 4510"/>
                              <a:gd name="T21" fmla="*/ T20 w 662"/>
                              <a:gd name="T22" fmla="+- 0 9609 9335"/>
                              <a:gd name="T23" fmla="*/ 9609 h 620"/>
                              <a:gd name="T24" fmla="+- 0 4535 4510"/>
                              <a:gd name="T25" fmla="*/ T24 w 662"/>
                              <a:gd name="T26" fmla="+- 0 9701 9335"/>
                              <a:gd name="T27" fmla="*/ 9701 h 620"/>
                              <a:gd name="T28" fmla="+- 0 4510 4510"/>
                              <a:gd name="T29" fmla="*/ T28 w 662"/>
                              <a:gd name="T30" fmla="+- 0 9360 9335"/>
                              <a:gd name="T31" fmla="*/ 9360 h 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620">
                                <a:moveTo>
                                  <a:pt x="0" y="25"/>
                                </a:moveTo>
                                <a:lnTo>
                                  <a:pt x="340" y="0"/>
                                </a:lnTo>
                                <a:lnTo>
                                  <a:pt x="261" y="92"/>
                                </a:lnTo>
                                <a:lnTo>
                                  <a:pt x="661" y="437"/>
                                </a:lnTo>
                                <a:lnTo>
                                  <a:pt x="503" y="620"/>
                                </a:lnTo>
                                <a:lnTo>
                                  <a:pt x="103" y="274"/>
                                </a:lnTo>
                                <a:lnTo>
                                  <a:pt x="25" y="366"/>
                                </a:lnTo>
                                <a:lnTo>
                                  <a:pt x="0" y="25"/>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A5A15" id="Groep 5" o:spid="_x0000_s1026" alt="Afbeelding met tekst, schermopname, software, Lettertype  Automatisch gegenereerde beschrijving" style="position:absolute;margin-left:90pt;margin-top:384.85pt;width:472.95pt;height:162pt;z-index:251659264;mso-position-horizontal-relative:page;mso-position-vertical-relative:page" coordorigin="1800,7697" coordsize="9459,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fbeelding met tekst, schermopname, software, Lettertype  Automatisch gegenereerde beschrijving" style="position:absolute;left:1800;top:7697;width:9459;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">
                  <v:imagedata r:id="rId43" o:title="Afbeelding met tekst, schermopname, software, Lettertype  Automatisch gegenereerde beschrijving"/>
                </v:shape>
                <v:shape id="Freeform 4" o:spid="_x0000_s1028" style="position:absolute;left:4509;top:9335;width:662;height:620;visibility:visible;mso-wrap-style:square;v-text-anchor:top" coordsize="6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" path="m340,l,25,25,366r78,-92l503,620,661,437,261,92,340,xe" fillcolor="#4471c4" stroked="f">
                  <v:path arrowok="t" o:connecttype="custom" o:connectlocs="340,9335;0,9360;25,9701;103,9609;503,9955;661,9772;261,9427;340,9335" o:connectangles="0,0,0,0,0,0,0,0"/>
                </v:shape>
                <v:shape id="Freeform 5" o:spid="_x0000_s1029" style="position:absolute;left:4509;top:9335;width:662;height:620;visibility:visible;mso-wrap-style:square;v-text-anchor:top" coordsize="6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" path="m,25l340,,261,92,661,437,503,620,103,274,25,366,,25e" filled="f" strokecolor="#172c51" strokeweight="1pt">
                  <v:path arrowok="t" o:connecttype="custom" o:connectlocs="0,9360;340,9335;261,9427;661,9772;503,9955;103,9609;25,9701;0,9360" o:connectangles="0,0,0,0,0,0,0,0"/>
                </v:shape>
                <w10:wrap anchorx="page" anchory="page"/>
              </v:group>
            </w:pict>
          </mc:Fallback>
        </mc:AlternateContent>
      </w:r>
      <w:r w:rsidRPr="00276D61">
        <w:rPr>
          <w:rFonts w:eastAsia="Arial" w:cs="Arial"/>
          <w:color w:val="auto"/>
          <w:sz w:val="22"/>
          <w:lang w:val="nl-NL"/>
        </w:rPr>
        <w:t xml:space="preserve">Wanneer je in het tweede kolom in de zoekbalk ' </w:t>
      </w:r>
      <w:proofErr w:type="spellStart"/>
      <w:r w:rsidRPr="00276D61">
        <w:rPr>
          <w:rFonts w:eastAsia="Arial" w:cs="Arial"/>
          <w:color w:val="auto"/>
          <w:sz w:val="22"/>
          <w:lang w:val="nl-NL"/>
        </w:rPr>
        <w:t>self</w:t>
      </w:r>
      <w:proofErr w:type="spellEnd"/>
      <w:r w:rsidRPr="00276D61">
        <w:rPr>
          <w:rFonts w:eastAsia="Arial" w:cs="Arial"/>
          <w:color w:val="auto"/>
          <w:sz w:val="22"/>
          <w:lang w:val="nl-NL"/>
        </w:rPr>
        <w:t xml:space="preserve"> ' van </w:t>
      </w:r>
      <w:proofErr w:type="spellStart"/>
      <w:r w:rsidRPr="00276D61">
        <w:rPr>
          <w:rFonts w:eastAsia="Arial" w:cs="Arial"/>
          <w:color w:val="auto"/>
          <w:sz w:val="22"/>
          <w:lang w:val="nl-NL"/>
        </w:rPr>
        <w:t>self</w:t>
      </w:r>
      <w:proofErr w:type="spellEnd"/>
      <w:r w:rsidRPr="00276D61">
        <w:rPr>
          <w:rFonts w:eastAsia="Arial" w:cs="Arial"/>
          <w:color w:val="auto"/>
          <w:sz w:val="22"/>
          <w:lang w:val="nl-NL"/>
        </w:rPr>
        <w:t xml:space="preserve"> service in toets zie je onderstaande. Als je hierop klikt kom je uit bij het plaatje zoals je bij punt 5 ziet. Dit is zoals het altijd is geweest.</w:t>
      </w:r>
    </w:p>
    <w:p w14:paraId="3EE0DA2F" w14:textId="77777777" w:rsidR="00276D61" w:rsidRPr="00276D61" w:rsidRDefault="00276D61" w:rsidP="00276D61">
      <w:pPr>
        <w:rPr>
          <w:rFonts w:eastAsia="Arial" w:cs="Arial"/>
          <w:color w:val="auto"/>
          <w:sz w:val="22"/>
          <w:lang w:val="nl-NL"/>
        </w:rPr>
      </w:pPr>
    </w:p>
    <w:p w14:paraId="531F114B" w14:textId="77777777" w:rsidR="00276D61" w:rsidRPr="00276D61" w:rsidRDefault="00276D61" w:rsidP="00276D61">
      <w:pPr>
        <w:rPr>
          <w:rFonts w:eastAsia="Arial" w:cs="Arial"/>
          <w:color w:val="auto"/>
          <w:sz w:val="22"/>
          <w:lang w:val="nl-NL"/>
        </w:rPr>
      </w:pPr>
      <w:r w:rsidRPr="00276D61">
        <w:rPr>
          <w:rFonts w:eastAsia="Arial" w:cs="Arial"/>
          <w:noProof/>
          <w:color w:val="auto"/>
          <w:sz w:val="22"/>
          <w:lang w:val="nl-NL"/>
        </w:rPr>
        <mc:AlternateContent>
          <mc:Choice Requires="wpg">
            <w:drawing>
              <wp:anchor distT="0" distB="0" distL="0" distR="0" simplePos="0" relativeHeight="251663360" behindDoc="1" locked="0" layoutInCell="1" allowOverlap="1" wp14:anchorId="0BD7E89E" wp14:editId="75039BAF">
                <wp:simplePos x="0" y="0"/>
                <wp:positionH relativeFrom="page">
                  <wp:posOffset>914400</wp:posOffset>
                </wp:positionH>
                <wp:positionV relativeFrom="paragraph">
                  <wp:posOffset>232410</wp:posOffset>
                </wp:positionV>
                <wp:extent cx="6048375" cy="2633345"/>
                <wp:effectExtent l="0" t="0" r="0" b="1270"/>
                <wp:wrapTopAndBottom/>
                <wp:docPr id="2052373007"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2633345"/>
                          <a:chOff x="1440" y="366"/>
                          <a:chExt cx="9525" cy="4147"/>
                        </a:xfrm>
                      </wpg:grpSpPr>
                      <pic:pic xmlns:pic="http://schemas.openxmlformats.org/drawingml/2006/picture">
                        <pic:nvPicPr>
                          <pic:cNvPr id="1351213371"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0" y="365"/>
                            <a:ext cx="952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1488189" name="Freeform 27"/>
                        <wps:cNvSpPr>
                          <a:spLocks/>
                        </wps:cNvSpPr>
                        <wps:spPr bwMode="auto">
                          <a:xfrm>
                            <a:off x="8242" y="1359"/>
                            <a:ext cx="750" cy="915"/>
                          </a:xfrm>
                          <a:custGeom>
                            <a:avLst/>
                            <a:gdLst>
                              <a:gd name="T0" fmla="+- 0 8805 8242"/>
                              <a:gd name="T1" fmla="*/ T0 w 750"/>
                              <a:gd name="T2" fmla="+- 0 1359 1359"/>
                              <a:gd name="T3" fmla="*/ 1359 h 915"/>
                              <a:gd name="T4" fmla="+- 0 8430 8242"/>
                              <a:gd name="T5" fmla="*/ T4 w 750"/>
                              <a:gd name="T6" fmla="+- 0 1359 1359"/>
                              <a:gd name="T7" fmla="*/ 1359 h 915"/>
                              <a:gd name="T8" fmla="+- 0 8430 8242"/>
                              <a:gd name="T9" fmla="*/ T8 w 750"/>
                              <a:gd name="T10" fmla="+- 0 1899 1359"/>
                              <a:gd name="T11" fmla="*/ 1899 h 915"/>
                              <a:gd name="T12" fmla="+- 0 8242 8242"/>
                              <a:gd name="T13" fmla="*/ T12 w 750"/>
                              <a:gd name="T14" fmla="+- 0 1899 1359"/>
                              <a:gd name="T15" fmla="*/ 1899 h 915"/>
                              <a:gd name="T16" fmla="+- 0 8617 8242"/>
                              <a:gd name="T17" fmla="*/ T16 w 750"/>
                              <a:gd name="T18" fmla="+- 0 2274 1359"/>
                              <a:gd name="T19" fmla="*/ 2274 h 915"/>
                              <a:gd name="T20" fmla="+- 0 8992 8242"/>
                              <a:gd name="T21" fmla="*/ T20 w 750"/>
                              <a:gd name="T22" fmla="+- 0 1899 1359"/>
                              <a:gd name="T23" fmla="*/ 1899 h 915"/>
                              <a:gd name="T24" fmla="+- 0 8805 8242"/>
                              <a:gd name="T25" fmla="*/ T24 w 750"/>
                              <a:gd name="T26" fmla="+- 0 1899 1359"/>
                              <a:gd name="T27" fmla="*/ 1899 h 915"/>
                              <a:gd name="T28" fmla="+- 0 8805 8242"/>
                              <a:gd name="T29" fmla="*/ T28 w 750"/>
                              <a:gd name="T30" fmla="+- 0 1359 1359"/>
                              <a:gd name="T31" fmla="*/ 1359 h 9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915">
                                <a:moveTo>
                                  <a:pt x="563" y="0"/>
                                </a:moveTo>
                                <a:lnTo>
                                  <a:pt x="188" y="0"/>
                                </a:lnTo>
                                <a:lnTo>
                                  <a:pt x="188" y="540"/>
                                </a:lnTo>
                                <a:lnTo>
                                  <a:pt x="0" y="540"/>
                                </a:lnTo>
                                <a:lnTo>
                                  <a:pt x="375" y="915"/>
                                </a:lnTo>
                                <a:lnTo>
                                  <a:pt x="750" y="540"/>
                                </a:lnTo>
                                <a:lnTo>
                                  <a:pt x="563" y="540"/>
                                </a:lnTo>
                                <a:lnTo>
                                  <a:pt x="56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918063" name="Freeform 28"/>
                        <wps:cNvSpPr>
                          <a:spLocks/>
                        </wps:cNvSpPr>
                        <wps:spPr bwMode="auto">
                          <a:xfrm>
                            <a:off x="8242" y="1359"/>
                            <a:ext cx="750" cy="915"/>
                          </a:xfrm>
                          <a:custGeom>
                            <a:avLst/>
                            <a:gdLst>
                              <a:gd name="T0" fmla="+- 0 8242 8242"/>
                              <a:gd name="T1" fmla="*/ T0 w 750"/>
                              <a:gd name="T2" fmla="+- 0 1899 1359"/>
                              <a:gd name="T3" fmla="*/ 1899 h 915"/>
                              <a:gd name="T4" fmla="+- 0 8430 8242"/>
                              <a:gd name="T5" fmla="*/ T4 w 750"/>
                              <a:gd name="T6" fmla="+- 0 1899 1359"/>
                              <a:gd name="T7" fmla="*/ 1899 h 915"/>
                              <a:gd name="T8" fmla="+- 0 8430 8242"/>
                              <a:gd name="T9" fmla="*/ T8 w 750"/>
                              <a:gd name="T10" fmla="+- 0 1359 1359"/>
                              <a:gd name="T11" fmla="*/ 1359 h 915"/>
                              <a:gd name="T12" fmla="+- 0 8805 8242"/>
                              <a:gd name="T13" fmla="*/ T12 w 750"/>
                              <a:gd name="T14" fmla="+- 0 1359 1359"/>
                              <a:gd name="T15" fmla="*/ 1359 h 915"/>
                              <a:gd name="T16" fmla="+- 0 8805 8242"/>
                              <a:gd name="T17" fmla="*/ T16 w 750"/>
                              <a:gd name="T18" fmla="+- 0 1899 1359"/>
                              <a:gd name="T19" fmla="*/ 1899 h 915"/>
                              <a:gd name="T20" fmla="+- 0 8992 8242"/>
                              <a:gd name="T21" fmla="*/ T20 w 750"/>
                              <a:gd name="T22" fmla="+- 0 1899 1359"/>
                              <a:gd name="T23" fmla="*/ 1899 h 915"/>
                              <a:gd name="T24" fmla="+- 0 8617 8242"/>
                              <a:gd name="T25" fmla="*/ T24 w 750"/>
                              <a:gd name="T26" fmla="+- 0 2274 1359"/>
                              <a:gd name="T27" fmla="*/ 2274 h 915"/>
                              <a:gd name="T28" fmla="+- 0 8242 8242"/>
                              <a:gd name="T29" fmla="*/ T28 w 750"/>
                              <a:gd name="T30" fmla="+- 0 1899 1359"/>
                              <a:gd name="T31" fmla="*/ 1899 h 9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915">
                                <a:moveTo>
                                  <a:pt x="0" y="540"/>
                                </a:moveTo>
                                <a:lnTo>
                                  <a:pt x="188" y="540"/>
                                </a:lnTo>
                                <a:lnTo>
                                  <a:pt x="188" y="0"/>
                                </a:lnTo>
                                <a:lnTo>
                                  <a:pt x="563" y="0"/>
                                </a:lnTo>
                                <a:lnTo>
                                  <a:pt x="563" y="540"/>
                                </a:lnTo>
                                <a:lnTo>
                                  <a:pt x="750" y="540"/>
                                </a:lnTo>
                                <a:lnTo>
                                  <a:pt x="375" y="915"/>
                                </a:lnTo>
                                <a:lnTo>
                                  <a:pt x="0" y="54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3C2F7" id="Groep 4" o:spid="_x0000_s1026" style="position:absolute;margin-left:1in;margin-top:18.3pt;width:476.25pt;height:207.35pt;z-index:-251653120;mso-wrap-distance-left:0;mso-wrap-distance-right:0;mso-position-horizontal-relative:page" coordorigin="1440,366" coordsize="9525,4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">
                <v:shape id="Picture 26" o:spid="_x0000_s1027" type="#_x0000_t75" style="position:absolute;left:1440;top:365;width:9525;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">
                  <v:imagedata r:id="rId45" o:title=""/>
                </v:shape>
                <v:shape id="Freeform 27" o:spid="_x0000_s1028" style="position:absolute;left:8242;top:1359;width:750;height:915;visibility:visible;mso-wrap-style:square;v-text-anchor:top" coordsize="75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" path="m563,l188,r,540l,540,375,915,750,540r-187,l563,xe" fillcolor="#4471c4" stroked="f">
                  <v:path arrowok="t" o:connecttype="custom" o:connectlocs="563,1359;188,1359;188,1899;0,1899;375,2274;750,1899;563,1899;563,1359" o:connectangles="0,0,0,0,0,0,0,0"/>
                </v:shape>
                <v:shape id="Freeform 28" o:spid="_x0000_s1029" style="position:absolute;left:8242;top:1359;width:750;height:915;visibility:visible;mso-wrap-style:square;v-text-anchor:top" coordsize="75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" path="m,540r188,l188,,563,r,540l750,540,375,915,,540xe" filled="f" strokecolor="#2e528f" strokeweight="1pt">
                  <v:path arrowok="t" o:connecttype="custom" o:connectlocs="0,1899;188,1899;188,1359;563,1359;563,1899;750,1899;375,2274;0,1899" o:connectangles="0,0,0,0,0,0,0,0"/>
                </v:shape>
                <w10:wrap type="topAndBottom" anchorx="page"/>
              </v:group>
            </w:pict>
          </mc:Fallback>
        </mc:AlternateContent>
      </w:r>
    </w:p>
    <w:p w14:paraId="69E74A60"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color w:val="auto"/>
          <w:sz w:val="22"/>
          <w:lang w:val="nl-NL"/>
        </w:rPr>
        <w:t>Klik op ‘overige kosten’.</w:t>
      </w:r>
    </w:p>
    <w:p w14:paraId="691D46CC" w14:textId="77777777" w:rsidR="00276D61" w:rsidRPr="00276D61" w:rsidRDefault="00276D61" w:rsidP="00276D61">
      <w:pPr>
        <w:rPr>
          <w:rFonts w:eastAsia="Arial" w:cs="Arial"/>
          <w:color w:val="auto"/>
          <w:sz w:val="22"/>
          <w:lang w:val="nl-NL"/>
        </w:rPr>
      </w:pPr>
    </w:p>
    <w:p w14:paraId="2331FEF7" w14:textId="77777777" w:rsidR="00276D61" w:rsidRPr="00276D61" w:rsidRDefault="00276D61" w:rsidP="00276D61">
      <w:pPr>
        <w:rPr>
          <w:rFonts w:eastAsia="Arial" w:cs="Arial"/>
          <w:color w:val="auto"/>
          <w:sz w:val="22"/>
          <w:lang w:val="nl-NL"/>
        </w:rPr>
      </w:pPr>
    </w:p>
    <w:p w14:paraId="500F1110" w14:textId="77777777" w:rsidR="00276D61" w:rsidRPr="00276D61" w:rsidRDefault="00276D61" w:rsidP="00276D61">
      <w:pPr>
        <w:rPr>
          <w:rFonts w:eastAsia="Arial" w:cs="Arial"/>
          <w:color w:val="auto"/>
          <w:sz w:val="22"/>
          <w:lang w:val="nl-NL"/>
        </w:rPr>
      </w:pPr>
    </w:p>
    <w:p w14:paraId="6D0E69A7" w14:textId="77777777" w:rsidR="00276D61" w:rsidRPr="00276D61" w:rsidRDefault="00276D61" w:rsidP="00276D61">
      <w:pPr>
        <w:rPr>
          <w:rFonts w:eastAsia="Arial" w:cs="Arial"/>
          <w:color w:val="auto"/>
          <w:sz w:val="22"/>
          <w:lang w:val="nl-NL"/>
        </w:rPr>
      </w:pPr>
    </w:p>
    <w:p w14:paraId="5CF81983" w14:textId="77777777" w:rsidR="00276D61" w:rsidRPr="00276D61" w:rsidRDefault="00276D61" w:rsidP="00276D61">
      <w:pPr>
        <w:rPr>
          <w:rFonts w:eastAsia="Arial" w:cs="Arial"/>
          <w:color w:val="auto"/>
          <w:sz w:val="22"/>
          <w:lang w:val="nl-NL"/>
        </w:rPr>
      </w:pPr>
    </w:p>
    <w:p w14:paraId="34F79B85" w14:textId="77777777" w:rsidR="00276D61" w:rsidRPr="00276D61" w:rsidRDefault="00276D61" w:rsidP="00276D61">
      <w:pPr>
        <w:rPr>
          <w:rFonts w:eastAsia="Arial" w:cs="Arial"/>
          <w:color w:val="auto"/>
          <w:sz w:val="22"/>
          <w:lang w:val="nl-NL"/>
        </w:rPr>
      </w:pPr>
    </w:p>
    <w:p w14:paraId="1A160A7F" w14:textId="77777777" w:rsidR="00276D61" w:rsidRPr="00276D61" w:rsidRDefault="00276D61" w:rsidP="00276D61">
      <w:pPr>
        <w:rPr>
          <w:rFonts w:eastAsia="Arial" w:cs="Arial"/>
          <w:color w:val="auto"/>
          <w:sz w:val="22"/>
          <w:lang w:val="nl-NL"/>
        </w:rPr>
      </w:pPr>
    </w:p>
    <w:p w14:paraId="5A9D610F" w14:textId="77777777" w:rsidR="00276D61" w:rsidRPr="00276D61" w:rsidRDefault="00276D61" w:rsidP="00276D61">
      <w:pPr>
        <w:rPr>
          <w:rFonts w:eastAsia="Arial" w:cs="Arial"/>
          <w:color w:val="auto"/>
          <w:sz w:val="22"/>
          <w:lang w:val="nl-NL"/>
        </w:rPr>
      </w:pPr>
    </w:p>
    <w:p w14:paraId="62A15BC2" w14:textId="77777777" w:rsidR="00276D61" w:rsidRPr="00276D61" w:rsidRDefault="00276D61" w:rsidP="00276D61">
      <w:pPr>
        <w:rPr>
          <w:rFonts w:eastAsia="Arial" w:cs="Arial"/>
          <w:color w:val="auto"/>
          <w:sz w:val="22"/>
          <w:lang w:val="nl-NL"/>
        </w:rPr>
      </w:pPr>
    </w:p>
    <w:p w14:paraId="6349FD1D" w14:textId="77777777" w:rsidR="00276D61" w:rsidRPr="00276D61" w:rsidRDefault="00276D61" w:rsidP="00276D61">
      <w:pPr>
        <w:rPr>
          <w:rFonts w:eastAsia="Arial" w:cs="Arial"/>
          <w:color w:val="auto"/>
          <w:sz w:val="22"/>
          <w:lang w:val="nl-NL"/>
        </w:rPr>
      </w:pPr>
    </w:p>
    <w:p w14:paraId="288020FF" w14:textId="77777777" w:rsidR="00276D61" w:rsidRPr="00276D61" w:rsidRDefault="00276D61" w:rsidP="00276D61">
      <w:pPr>
        <w:rPr>
          <w:rFonts w:eastAsia="Arial" w:cs="Arial"/>
          <w:color w:val="auto"/>
          <w:sz w:val="22"/>
          <w:lang w:val="nl-NL"/>
        </w:rPr>
      </w:pPr>
    </w:p>
    <w:p w14:paraId="567E99D9" w14:textId="77777777" w:rsidR="00276D61" w:rsidRDefault="00276D61" w:rsidP="00276D61">
      <w:pPr>
        <w:rPr>
          <w:rFonts w:eastAsia="Arial" w:cs="Arial"/>
          <w:color w:val="auto"/>
          <w:sz w:val="22"/>
          <w:lang w:val="nl-NL"/>
        </w:rPr>
      </w:pPr>
    </w:p>
    <w:p w14:paraId="67CFEB5A" w14:textId="77777777" w:rsidR="0051482D" w:rsidRDefault="0051482D" w:rsidP="00276D61">
      <w:pPr>
        <w:rPr>
          <w:rFonts w:eastAsia="Arial" w:cs="Arial"/>
          <w:color w:val="auto"/>
          <w:sz w:val="22"/>
          <w:lang w:val="nl-NL"/>
        </w:rPr>
      </w:pPr>
    </w:p>
    <w:p w14:paraId="392471A4" w14:textId="77777777" w:rsidR="0051482D" w:rsidRDefault="0051482D" w:rsidP="00276D61">
      <w:pPr>
        <w:rPr>
          <w:rFonts w:eastAsia="Arial" w:cs="Arial"/>
          <w:color w:val="auto"/>
          <w:sz w:val="22"/>
          <w:lang w:val="nl-NL"/>
        </w:rPr>
      </w:pPr>
    </w:p>
    <w:p w14:paraId="1929B557" w14:textId="77777777" w:rsidR="0051482D" w:rsidRPr="00276D61" w:rsidRDefault="0051482D" w:rsidP="00276D61">
      <w:pPr>
        <w:rPr>
          <w:rFonts w:eastAsia="Arial" w:cs="Arial"/>
          <w:color w:val="auto"/>
          <w:sz w:val="22"/>
          <w:lang w:val="nl-NL"/>
        </w:rPr>
      </w:pPr>
    </w:p>
    <w:p w14:paraId="51E0F10C" w14:textId="77777777" w:rsidR="00276D61" w:rsidRPr="00276D61" w:rsidRDefault="00276D61" w:rsidP="00276D61">
      <w:pPr>
        <w:rPr>
          <w:rFonts w:eastAsia="Arial" w:cs="Arial"/>
          <w:color w:val="FF0000"/>
          <w:sz w:val="22"/>
          <w:lang w:val="nl-NL"/>
        </w:rPr>
      </w:pPr>
    </w:p>
    <w:p w14:paraId="3D8C43AF" w14:textId="77777777" w:rsidR="00276D61" w:rsidRPr="00276D61" w:rsidRDefault="00276D61" w:rsidP="00276D61">
      <w:pPr>
        <w:rPr>
          <w:rFonts w:eastAsia="Arial" w:cs="Arial"/>
          <w:b/>
          <w:bCs/>
          <w:color w:val="FF0000"/>
          <w:sz w:val="22"/>
          <w:lang w:val="nl-NL"/>
        </w:rPr>
      </w:pPr>
      <w:r w:rsidRPr="00276D61">
        <w:rPr>
          <w:rFonts w:eastAsia="Arial" w:cs="Arial"/>
          <w:b/>
          <w:bCs/>
          <w:color w:val="FF0000"/>
          <w:sz w:val="22"/>
          <w:lang w:val="nl-NL"/>
        </w:rPr>
        <w:t xml:space="preserve">Vrijwilligers declareren </w:t>
      </w:r>
      <w:r w:rsidRPr="00276D61">
        <w:rPr>
          <w:rFonts w:eastAsia="Arial" w:cs="Arial"/>
          <w:b/>
          <w:bCs/>
          <w:color w:val="FF0000"/>
          <w:sz w:val="22"/>
          <w:u w:val="single"/>
          <w:lang w:val="nl-NL"/>
        </w:rPr>
        <w:t>alle</w:t>
      </w:r>
      <w:r w:rsidRPr="00276D61">
        <w:rPr>
          <w:rFonts w:eastAsia="Arial" w:cs="Arial"/>
          <w:b/>
          <w:bCs/>
          <w:color w:val="FF0000"/>
          <w:sz w:val="22"/>
          <w:lang w:val="nl-NL"/>
        </w:rPr>
        <w:t xml:space="preserve"> kosten zoals vrijwilligers dienstreizen en vrijwilligersvergoeding</w:t>
      </w:r>
    </w:p>
    <w:p w14:paraId="490D60BF" w14:textId="77777777" w:rsidR="00276D61" w:rsidRPr="00276D61" w:rsidRDefault="00276D61" w:rsidP="00276D61">
      <w:pPr>
        <w:rPr>
          <w:rFonts w:eastAsia="Arial" w:cs="Arial"/>
          <w:b/>
          <w:color w:val="FF0000"/>
          <w:sz w:val="22"/>
          <w:lang w:val="nl-NL"/>
        </w:rPr>
      </w:pPr>
      <w:r w:rsidRPr="00276D61">
        <w:rPr>
          <w:rFonts w:eastAsia="Arial" w:cs="Arial"/>
          <w:b/>
          <w:color w:val="FF0000"/>
          <w:sz w:val="22"/>
          <w:lang w:val="nl-NL"/>
        </w:rPr>
        <w:t>onder ‘ Overige Kosten’ .</w:t>
      </w:r>
    </w:p>
    <w:p w14:paraId="214566DD" w14:textId="77777777" w:rsidR="00276D61" w:rsidRPr="00276D61" w:rsidRDefault="00276D61" w:rsidP="00276D61">
      <w:pPr>
        <w:rPr>
          <w:rFonts w:eastAsia="Arial" w:cs="Arial"/>
          <w:b/>
          <w:color w:val="auto"/>
          <w:sz w:val="22"/>
          <w:lang w:val="nl-NL"/>
        </w:rPr>
      </w:pPr>
    </w:p>
    <w:p w14:paraId="7E880034" w14:textId="77777777" w:rsidR="00276D61" w:rsidRPr="00276D61" w:rsidRDefault="00276D61" w:rsidP="00276D61">
      <w:pPr>
        <w:rPr>
          <w:rFonts w:eastAsia="Arial" w:cs="Arial"/>
          <w:b/>
          <w:color w:val="auto"/>
          <w:sz w:val="22"/>
          <w:lang w:val="nl-NL"/>
        </w:rPr>
      </w:pPr>
    </w:p>
    <w:p w14:paraId="427CB584" w14:textId="77777777" w:rsidR="00276D61" w:rsidRPr="00276D61" w:rsidRDefault="00276D61" w:rsidP="00276D61">
      <w:pPr>
        <w:rPr>
          <w:rFonts w:eastAsia="Arial" w:cs="Arial"/>
          <w:b/>
          <w:i/>
          <w:color w:val="auto"/>
          <w:sz w:val="22"/>
          <w:lang w:val="nl-NL"/>
        </w:rPr>
      </w:pPr>
      <w:r w:rsidRPr="00276D61">
        <w:rPr>
          <w:rFonts w:eastAsia="Arial" w:cs="Arial"/>
          <w:color w:val="auto"/>
          <w:sz w:val="22"/>
          <w:u w:val="single"/>
          <w:lang w:val="nl-NL"/>
        </w:rPr>
        <w:t>Interne vrijwilligers</w:t>
      </w:r>
      <w:r w:rsidRPr="00276D61">
        <w:rPr>
          <w:rFonts w:eastAsia="Arial" w:cs="Arial"/>
          <w:color w:val="auto"/>
          <w:sz w:val="22"/>
          <w:lang w:val="nl-NL"/>
        </w:rPr>
        <w:t xml:space="preserve"> dienen maandelijks te declareren met een </w:t>
      </w:r>
      <w:r w:rsidRPr="00276D61">
        <w:rPr>
          <w:rFonts w:eastAsia="Arial" w:cs="Arial"/>
          <w:b/>
          <w:i/>
          <w:color w:val="auto"/>
          <w:sz w:val="22"/>
          <w:lang w:val="nl-NL"/>
        </w:rPr>
        <w:t>maximaal bedrag van € 150,00</w:t>
      </w:r>
    </w:p>
    <w:p w14:paraId="454C4EB6" w14:textId="77777777" w:rsidR="00276D61" w:rsidRPr="00276D61" w:rsidRDefault="00276D61" w:rsidP="00276D61">
      <w:pPr>
        <w:rPr>
          <w:rFonts w:eastAsia="Arial" w:cs="Arial"/>
          <w:b/>
          <w:bCs/>
          <w:i/>
          <w:iCs/>
          <w:color w:val="auto"/>
          <w:sz w:val="22"/>
          <w:lang w:val="nl-NL"/>
        </w:rPr>
      </w:pPr>
      <w:r w:rsidRPr="00276D61">
        <w:rPr>
          <w:rFonts w:eastAsia="Arial" w:cs="Arial"/>
          <w:b/>
          <w:bCs/>
          <w:i/>
          <w:iCs/>
          <w:color w:val="auto"/>
          <w:sz w:val="22"/>
          <w:lang w:val="nl-NL"/>
        </w:rPr>
        <w:t>per maand.</w:t>
      </w:r>
    </w:p>
    <w:p w14:paraId="1B747A14" w14:textId="77777777" w:rsidR="00276D61" w:rsidRPr="00276D61" w:rsidRDefault="00276D61" w:rsidP="00276D61">
      <w:pPr>
        <w:rPr>
          <w:rFonts w:eastAsia="Arial" w:cs="Arial"/>
          <w:b/>
          <w:i/>
          <w:color w:val="auto"/>
          <w:sz w:val="22"/>
          <w:lang w:val="nl-NL"/>
        </w:rPr>
      </w:pPr>
      <w:r w:rsidRPr="00276D61">
        <w:rPr>
          <w:rFonts w:eastAsia="Arial" w:cs="Arial"/>
          <w:color w:val="auto"/>
          <w:sz w:val="22"/>
          <w:u w:val="single"/>
          <w:lang w:val="nl-NL"/>
        </w:rPr>
        <w:t xml:space="preserve">Maatjes </w:t>
      </w:r>
      <w:r w:rsidRPr="00276D61">
        <w:rPr>
          <w:rFonts w:eastAsia="Arial" w:cs="Arial"/>
          <w:color w:val="auto"/>
          <w:sz w:val="22"/>
          <w:lang w:val="nl-NL"/>
        </w:rPr>
        <w:t xml:space="preserve">mogen per kwartaal declareren met een met een </w:t>
      </w:r>
      <w:r w:rsidRPr="00276D61">
        <w:rPr>
          <w:rFonts w:eastAsia="Arial" w:cs="Arial"/>
          <w:b/>
          <w:i/>
          <w:color w:val="auto"/>
          <w:sz w:val="22"/>
          <w:lang w:val="nl-NL"/>
        </w:rPr>
        <w:t>maximaal bedrag van € 25,00 per</w:t>
      </w:r>
    </w:p>
    <w:p w14:paraId="5E7C2290" w14:textId="77777777" w:rsidR="00276D61" w:rsidRPr="00276D61" w:rsidRDefault="00276D61" w:rsidP="00276D61">
      <w:pPr>
        <w:rPr>
          <w:rFonts w:eastAsia="Arial" w:cs="Arial"/>
          <w:b/>
          <w:bCs/>
          <w:i/>
          <w:iCs/>
          <w:color w:val="auto"/>
          <w:sz w:val="22"/>
          <w:lang w:val="nl-NL"/>
        </w:rPr>
      </w:pPr>
      <w:r w:rsidRPr="00276D61">
        <w:rPr>
          <w:rFonts w:eastAsia="Arial" w:cs="Arial"/>
          <w:b/>
          <w:bCs/>
          <w:i/>
          <w:iCs/>
          <w:color w:val="auto"/>
          <w:sz w:val="22"/>
          <w:lang w:val="nl-NL"/>
        </w:rPr>
        <w:t>maand.</w:t>
      </w:r>
    </w:p>
    <w:p w14:paraId="5B46CB39" w14:textId="77777777" w:rsidR="00276D61" w:rsidRPr="00276D61" w:rsidRDefault="00276D61" w:rsidP="00276D61">
      <w:pPr>
        <w:rPr>
          <w:rFonts w:eastAsia="Arial" w:cs="Arial"/>
          <w:b/>
          <w:i/>
          <w:color w:val="auto"/>
          <w:sz w:val="22"/>
          <w:lang w:val="nl-NL"/>
        </w:rPr>
      </w:pPr>
      <w:r w:rsidRPr="00276D61">
        <w:rPr>
          <w:rFonts w:eastAsia="Arial" w:cs="Arial"/>
          <w:color w:val="auto"/>
          <w:sz w:val="22"/>
          <w:u w:val="single"/>
          <w:lang w:val="nl-NL"/>
        </w:rPr>
        <w:t>Zorgvrijwilligers</w:t>
      </w:r>
      <w:r w:rsidRPr="00276D61">
        <w:rPr>
          <w:rFonts w:eastAsia="Arial" w:cs="Arial"/>
          <w:color w:val="auto"/>
          <w:sz w:val="22"/>
          <w:lang w:val="nl-NL"/>
        </w:rPr>
        <w:t xml:space="preserve"> mogen per kwartaal declareren, en </w:t>
      </w:r>
      <w:r w:rsidRPr="00276D61">
        <w:rPr>
          <w:rFonts w:eastAsia="Arial" w:cs="Arial"/>
          <w:b/>
          <w:i/>
          <w:color w:val="auto"/>
          <w:sz w:val="22"/>
          <w:lang w:val="nl-NL"/>
        </w:rPr>
        <w:t>alle reële kosten mogen gedeclareerd worden.</w:t>
      </w:r>
    </w:p>
    <w:p w14:paraId="45EF2C8A" w14:textId="77777777" w:rsidR="00276D61" w:rsidRPr="00276D61" w:rsidRDefault="00276D61" w:rsidP="00276D61">
      <w:pPr>
        <w:rPr>
          <w:rFonts w:eastAsia="Arial" w:cs="Arial"/>
          <w:color w:val="auto"/>
          <w:sz w:val="22"/>
          <w:lang w:val="nl-NL"/>
        </w:rPr>
        <w:sectPr w:rsidR="00276D61" w:rsidRPr="00276D61" w:rsidSect="0053650B">
          <w:pgSz w:w="11910" w:h="16840"/>
          <w:pgMar w:top="1380" w:right="880" w:bottom="280" w:left="1340" w:header="708" w:footer="708" w:gutter="0"/>
          <w:cols w:space="708"/>
        </w:sectPr>
      </w:pPr>
    </w:p>
    <w:p w14:paraId="038C7404"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noProof/>
          <w:color w:val="auto"/>
          <w:sz w:val="22"/>
          <w:lang w:val="nl-NL"/>
        </w:rPr>
        <w:lastRenderedPageBreak/>
        <mc:AlternateContent>
          <mc:Choice Requires="wpg">
            <w:drawing>
              <wp:anchor distT="0" distB="0" distL="114300" distR="114300" simplePos="0" relativeHeight="251662336" behindDoc="1" locked="0" layoutInCell="1" allowOverlap="1" wp14:anchorId="267881CF" wp14:editId="7818B824">
                <wp:simplePos x="0" y="0"/>
                <wp:positionH relativeFrom="page">
                  <wp:posOffset>235585</wp:posOffset>
                </wp:positionH>
                <wp:positionV relativeFrom="page">
                  <wp:posOffset>1551305</wp:posOffset>
                </wp:positionV>
                <wp:extent cx="6828790" cy="6061075"/>
                <wp:effectExtent l="6985" t="8255" r="3175" b="7620"/>
                <wp:wrapNone/>
                <wp:docPr id="1917490451"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6061075"/>
                          <a:chOff x="371" y="2443"/>
                          <a:chExt cx="10754" cy="9545"/>
                        </a:xfrm>
                      </wpg:grpSpPr>
                      <wps:wsp>
                        <wps:cNvPr id="1211399650" name="Freeform 7"/>
                        <wps:cNvSpPr>
                          <a:spLocks/>
                        </wps:cNvSpPr>
                        <wps:spPr bwMode="auto">
                          <a:xfrm>
                            <a:off x="1124" y="2453"/>
                            <a:ext cx="923" cy="544"/>
                          </a:xfrm>
                          <a:custGeom>
                            <a:avLst/>
                            <a:gdLst>
                              <a:gd name="T0" fmla="+- 0 1467 1124"/>
                              <a:gd name="T1" fmla="*/ T0 w 923"/>
                              <a:gd name="T2" fmla="+- 0 2453 2453"/>
                              <a:gd name="T3" fmla="*/ 2453 h 544"/>
                              <a:gd name="T4" fmla="+- 0 1407 1124"/>
                              <a:gd name="T5" fmla="*/ T4 w 923"/>
                              <a:gd name="T6" fmla="+- 0 2453 2453"/>
                              <a:gd name="T7" fmla="*/ 2453 h 544"/>
                              <a:gd name="T8" fmla="+- 0 1349 1124"/>
                              <a:gd name="T9" fmla="*/ T8 w 923"/>
                              <a:gd name="T10" fmla="+- 0 2463 2453"/>
                              <a:gd name="T11" fmla="*/ 2463 h 544"/>
                              <a:gd name="T12" fmla="+- 0 1295 1124"/>
                              <a:gd name="T13" fmla="*/ T12 w 923"/>
                              <a:gd name="T14" fmla="+- 0 2484 2453"/>
                              <a:gd name="T15" fmla="*/ 2484 h 544"/>
                              <a:gd name="T16" fmla="+- 0 1124 1124"/>
                              <a:gd name="T17" fmla="*/ T16 w 923"/>
                              <a:gd name="T18" fmla="+- 0 2571 2453"/>
                              <a:gd name="T19" fmla="*/ 2571 h 544"/>
                              <a:gd name="T20" fmla="+- 0 1178 1124"/>
                              <a:gd name="T21" fmla="*/ T20 w 923"/>
                              <a:gd name="T22" fmla="+- 0 2550 2453"/>
                              <a:gd name="T23" fmla="*/ 2550 h 544"/>
                              <a:gd name="T24" fmla="+- 0 1236 1124"/>
                              <a:gd name="T25" fmla="*/ T24 w 923"/>
                              <a:gd name="T26" fmla="+- 0 2539 2453"/>
                              <a:gd name="T27" fmla="*/ 2539 h 544"/>
                              <a:gd name="T28" fmla="+- 0 1296 1124"/>
                              <a:gd name="T29" fmla="*/ T28 w 923"/>
                              <a:gd name="T30" fmla="+- 0 2540 2453"/>
                              <a:gd name="T31" fmla="*/ 2540 h 544"/>
                              <a:gd name="T32" fmla="+- 0 1359 1124"/>
                              <a:gd name="T33" fmla="*/ T32 w 923"/>
                              <a:gd name="T34" fmla="+- 0 2550 2453"/>
                              <a:gd name="T35" fmla="*/ 2550 h 544"/>
                              <a:gd name="T36" fmla="+- 0 1422 1124"/>
                              <a:gd name="T37" fmla="*/ T36 w 923"/>
                              <a:gd name="T38" fmla="+- 0 2570 2453"/>
                              <a:gd name="T39" fmla="*/ 2570 h 544"/>
                              <a:gd name="T40" fmla="+- 0 1486 1124"/>
                              <a:gd name="T41" fmla="*/ T40 w 923"/>
                              <a:gd name="T42" fmla="+- 0 2599 2453"/>
                              <a:gd name="T43" fmla="*/ 2599 h 544"/>
                              <a:gd name="T44" fmla="+- 0 1550 1124"/>
                              <a:gd name="T45" fmla="*/ T44 w 923"/>
                              <a:gd name="T46" fmla="+- 0 2638 2453"/>
                              <a:gd name="T47" fmla="*/ 2638 h 544"/>
                              <a:gd name="T48" fmla="+- 0 1613 1124"/>
                              <a:gd name="T49" fmla="*/ T48 w 923"/>
                              <a:gd name="T50" fmla="+- 0 2685 2453"/>
                              <a:gd name="T51" fmla="*/ 2685 h 544"/>
                              <a:gd name="T52" fmla="+- 0 1675 1124"/>
                              <a:gd name="T53" fmla="*/ T52 w 923"/>
                              <a:gd name="T54" fmla="+- 0 2741 2453"/>
                              <a:gd name="T55" fmla="*/ 2741 h 544"/>
                              <a:gd name="T56" fmla="+- 0 1734 1124"/>
                              <a:gd name="T57" fmla="*/ T56 w 923"/>
                              <a:gd name="T58" fmla="+- 0 2804 2453"/>
                              <a:gd name="T59" fmla="*/ 2804 h 544"/>
                              <a:gd name="T60" fmla="+- 0 1791 1124"/>
                              <a:gd name="T61" fmla="*/ T60 w 923"/>
                              <a:gd name="T62" fmla="+- 0 2876 2453"/>
                              <a:gd name="T63" fmla="*/ 2876 h 544"/>
                              <a:gd name="T64" fmla="+- 0 1705 1124"/>
                              <a:gd name="T65" fmla="*/ T64 w 923"/>
                              <a:gd name="T66" fmla="+- 0 2919 2453"/>
                              <a:gd name="T67" fmla="*/ 2919 h 544"/>
                              <a:gd name="T68" fmla="+- 0 1976 1124"/>
                              <a:gd name="T69" fmla="*/ T68 w 923"/>
                              <a:gd name="T70" fmla="+- 0 2997 2453"/>
                              <a:gd name="T71" fmla="*/ 2997 h 544"/>
                              <a:gd name="T72" fmla="+- 0 2047 1124"/>
                              <a:gd name="T73" fmla="*/ T72 w 923"/>
                              <a:gd name="T74" fmla="+- 0 2746 2453"/>
                              <a:gd name="T75" fmla="*/ 2746 h 544"/>
                              <a:gd name="T76" fmla="+- 0 1961 1124"/>
                              <a:gd name="T77" fmla="*/ T76 w 923"/>
                              <a:gd name="T78" fmla="+- 0 2790 2453"/>
                              <a:gd name="T79" fmla="*/ 2790 h 544"/>
                              <a:gd name="T80" fmla="+- 0 1905 1124"/>
                              <a:gd name="T81" fmla="*/ T80 w 923"/>
                              <a:gd name="T82" fmla="+- 0 2718 2453"/>
                              <a:gd name="T83" fmla="*/ 2718 h 544"/>
                              <a:gd name="T84" fmla="+- 0 1846 1124"/>
                              <a:gd name="T85" fmla="*/ T84 w 923"/>
                              <a:gd name="T86" fmla="+- 0 2654 2453"/>
                              <a:gd name="T87" fmla="*/ 2654 h 544"/>
                              <a:gd name="T88" fmla="+- 0 1784 1124"/>
                              <a:gd name="T89" fmla="*/ T88 w 923"/>
                              <a:gd name="T90" fmla="+- 0 2598 2453"/>
                              <a:gd name="T91" fmla="*/ 2598 h 544"/>
                              <a:gd name="T92" fmla="+- 0 1721 1124"/>
                              <a:gd name="T93" fmla="*/ T92 w 923"/>
                              <a:gd name="T94" fmla="+- 0 2551 2453"/>
                              <a:gd name="T95" fmla="*/ 2551 h 544"/>
                              <a:gd name="T96" fmla="+- 0 1657 1124"/>
                              <a:gd name="T97" fmla="*/ T96 w 923"/>
                              <a:gd name="T98" fmla="+- 0 2513 2453"/>
                              <a:gd name="T99" fmla="*/ 2513 h 544"/>
                              <a:gd name="T100" fmla="+- 0 1593 1124"/>
                              <a:gd name="T101" fmla="*/ T100 w 923"/>
                              <a:gd name="T102" fmla="+- 0 2483 2453"/>
                              <a:gd name="T103" fmla="*/ 2483 h 544"/>
                              <a:gd name="T104" fmla="+- 0 1529 1124"/>
                              <a:gd name="T105" fmla="*/ T104 w 923"/>
                              <a:gd name="T106" fmla="+- 0 2463 2453"/>
                              <a:gd name="T107" fmla="*/ 2463 h 544"/>
                              <a:gd name="T108" fmla="+- 0 1467 1124"/>
                              <a:gd name="T109" fmla="*/ T108 w 923"/>
                              <a:gd name="T110" fmla="+- 0 2453 2453"/>
                              <a:gd name="T111" fmla="*/ 245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3" h="544">
                                <a:moveTo>
                                  <a:pt x="343" y="0"/>
                                </a:moveTo>
                                <a:lnTo>
                                  <a:pt x="283" y="0"/>
                                </a:lnTo>
                                <a:lnTo>
                                  <a:pt x="225" y="10"/>
                                </a:lnTo>
                                <a:lnTo>
                                  <a:pt x="171" y="31"/>
                                </a:lnTo>
                                <a:lnTo>
                                  <a:pt x="0" y="118"/>
                                </a:lnTo>
                                <a:lnTo>
                                  <a:pt x="54" y="97"/>
                                </a:lnTo>
                                <a:lnTo>
                                  <a:pt x="112" y="86"/>
                                </a:lnTo>
                                <a:lnTo>
                                  <a:pt x="172" y="87"/>
                                </a:lnTo>
                                <a:lnTo>
                                  <a:pt x="235" y="97"/>
                                </a:lnTo>
                                <a:lnTo>
                                  <a:pt x="298" y="117"/>
                                </a:lnTo>
                                <a:lnTo>
                                  <a:pt x="362" y="146"/>
                                </a:lnTo>
                                <a:lnTo>
                                  <a:pt x="426" y="185"/>
                                </a:lnTo>
                                <a:lnTo>
                                  <a:pt x="489" y="232"/>
                                </a:lnTo>
                                <a:lnTo>
                                  <a:pt x="551" y="288"/>
                                </a:lnTo>
                                <a:lnTo>
                                  <a:pt x="610" y="351"/>
                                </a:lnTo>
                                <a:lnTo>
                                  <a:pt x="667" y="423"/>
                                </a:lnTo>
                                <a:lnTo>
                                  <a:pt x="581" y="466"/>
                                </a:lnTo>
                                <a:lnTo>
                                  <a:pt x="852" y="544"/>
                                </a:lnTo>
                                <a:lnTo>
                                  <a:pt x="923" y="293"/>
                                </a:lnTo>
                                <a:lnTo>
                                  <a:pt x="837" y="337"/>
                                </a:lnTo>
                                <a:lnTo>
                                  <a:pt x="781" y="265"/>
                                </a:lnTo>
                                <a:lnTo>
                                  <a:pt x="722" y="201"/>
                                </a:lnTo>
                                <a:lnTo>
                                  <a:pt x="660" y="145"/>
                                </a:lnTo>
                                <a:lnTo>
                                  <a:pt x="597" y="98"/>
                                </a:lnTo>
                                <a:lnTo>
                                  <a:pt x="533" y="60"/>
                                </a:lnTo>
                                <a:lnTo>
                                  <a:pt x="469" y="30"/>
                                </a:lnTo>
                                <a:lnTo>
                                  <a:pt x="405" y="10"/>
                                </a:lnTo>
                                <a:lnTo>
                                  <a:pt x="34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507033" name="Freeform 8"/>
                        <wps:cNvSpPr>
                          <a:spLocks/>
                        </wps:cNvSpPr>
                        <wps:spPr bwMode="auto">
                          <a:xfrm>
                            <a:off x="925" y="2541"/>
                            <a:ext cx="295" cy="925"/>
                          </a:xfrm>
                          <a:custGeom>
                            <a:avLst/>
                            <a:gdLst>
                              <a:gd name="T0" fmla="+- 0 1217 925"/>
                              <a:gd name="T1" fmla="*/ T0 w 295"/>
                              <a:gd name="T2" fmla="+- 0 2542 2542"/>
                              <a:gd name="T3" fmla="*/ 2542 h 925"/>
                              <a:gd name="T4" fmla="+- 0 1146 925"/>
                              <a:gd name="T5" fmla="*/ T4 w 295"/>
                              <a:gd name="T6" fmla="+- 0 2561 2542"/>
                              <a:gd name="T7" fmla="*/ 2561 h 925"/>
                              <a:gd name="T8" fmla="+- 0 1077 925"/>
                              <a:gd name="T9" fmla="*/ T8 w 295"/>
                              <a:gd name="T10" fmla="+- 0 2600 2542"/>
                              <a:gd name="T11" fmla="*/ 2600 h 925"/>
                              <a:gd name="T12" fmla="+- 0 1002 925"/>
                              <a:gd name="T13" fmla="*/ T12 w 295"/>
                              <a:gd name="T14" fmla="+- 0 2682 2542"/>
                              <a:gd name="T15" fmla="*/ 2682 h 925"/>
                              <a:gd name="T16" fmla="+- 0 952 925"/>
                              <a:gd name="T17" fmla="*/ T16 w 295"/>
                              <a:gd name="T18" fmla="+- 0 2791 2542"/>
                              <a:gd name="T19" fmla="*/ 2791 h 925"/>
                              <a:gd name="T20" fmla="+- 0 937 925"/>
                              <a:gd name="T21" fmla="*/ T20 w 295"/>
                              <a:gd name="T22" fmla="+- 0 2854 2542"/>
                              <a:gd name="T23" fmla="*/ 2854 h 925"/>
                              <a:gd name="T24" fmla="+- 0 928 925"/>
                              <a:gd name="T25" fmla="*/ T24 w 295"/>
                              <a:gd name="T26" fmla="+- 0 2921 2542"/>
                              <a:gd name="T27" fmla="*/ 2921 h 925"/>
                              <a:gd name="T28" fmla="+- 0 925 925"/>
                              <a:gd name="T29" fmla="*/ T28 w 295"/>
                              <a:gd name="T30" fmla="+- 0 2993 2542"/>
                              <a:gd name="T31" fmla="*/ 2993 h 925"/>
                              <a:gd name="T32" fmla="+- 0 929 925"/>
                              <a:gd name="T33" fmla="*/ T32 w 295"/>
                              <a:gd name="T34" fmla="+- 0 3067 2542"/>
                              <a:gd name="T35" fmla="*/ 3067 h 925"/>
                              <a:gd name="T36" fmla="+- 0 940 925"/>
                              <a:gd name="T37" fmla="*/ T36 w 295"/>
                              <a:gd name="T38" fmla="+- 0 3145 2542"/>
                              <a:gd name="T39" fmla="*/ 3145 h 925"/>
                              <a:gd name="T40" fmla="+- 0 957 925"/>
                              <a:gd name="T41" fmla="*/ T40 w 295"/>
                              <a:gd name="T42" fmla="+- 0 3224 2542"/>
                              <a:gd name="T43" fmla="*/ 3224 h 925"/>
                              <a:gd name="T44" fmla="+- 0 981 925"/>
                              <a:gd name="T45" fmla="*/ T44 w 295"/>
                              <a:gd name="T46" fmla="+- 0 3304 2542"/>
                              <a:gd name="T47" fmla="*/ 3304 h 925"/>
                              <a:gd name="T48" fmla="+- 0 1012 925"/>
                              <a:gd name="T49" fmla="*/ T48 w 295"/>
                              <a:gd name="T50" fmla="+- 0 3385 2542"/>
                              <a:gd name="T51" fmla="*/ 3385 h 925"/>
                              <a:gd name="T52" fmla="+- 0 1049 925"/>
                              <a:gd name="T53" fmla="*/ T52 w 295"/>
                              <a:gd name="T54" fmla="+- 0 3466 2542"/>
                              <a:gd name="T55" fmla="*/ 3466 h 925"/>
                              <a:gd name="T56" fmla="+- 0 1220 925"/>
                              <a:gd name="T57" fmla="*/ T56 w 295"/>
                              <a:gd name="T58" fmla="+- 0 3380 2542"/>
                              <a:gd name="T59" fmla="*/ 3380 h 925"/>
                              <a:gd name="T60" fmla="+- 0 1182 925"/>
                              <a:gd name="T61" fmla="*/ T60 w 295"/>
                              <a:gd name="T62" fmla="+- 0 3299 2542"/>
                              <a:gd name="T63" fmla="*/ 3299 h 925"/>
                              <a:gd name="T64" fmla="+- 0 1152 925"/>
                              <a:gd name="T65" fmla="*/ T64 w 295"/>
                              <a:gd name="T66" fmla="+- 0 3217 2542"/>
                              <a:gd name="T67" fmla="*/ 3217 h 925"/>
                              <a:gd name="T68" fmla="+- 0 1127 925"/>
                              <a:gd name="T69" fmla="*/ T68 w 295"/>
                              <a:gd name="T70" fmla="+- 0 3136 2542"/>
                              <a:gd name="T71" fmla="*/ 3136 h 925"/>
                              <a:gd name="T72" fmla="+- 0 1110 925"/>
                              <a:gd name="T73" fmla="*/ T72 w 295"/>
                              <a:gd name="T74" fmla="+- 0 3055 2542"/>
                              <a:gd name="T75" fmla="*/ 3055 h 925"/>
                              <a:gd name="T76" fmla="+- 0 1100 925"/>
                              <a:gd name="T77" fmla="*/ T76 w 295"/>
                              <a:gd name="T78" fmla="+- 0 2977 2542"/>
                              <a:gd name="T79" fmla="*/ 2977 h 925"/>
                              <a:gd name="T80" fmla="+- 0 1096 925"/>
                              <a:gd name="T81" fmla="*/ T80 w 295"/>
                              <a:gd name="T82" fmla="+- 0 2901 2542"/>
                              <a:gd name="T83" fmla="*/ 2901 h 925"/>
                              <a:gd name="T84" fmla="+- 0 1099 925"/>
                              <a:gd name="T85" fmla="*/ T84 w 295"/>
                              <a:gd name="T86" fmla="+- 0 2829 2542"/>
                              <a:gd name="T87" fmla="*/ 2829 h 925"/>
                              <a:gd name="T88" fmla="+- 0 1109 925"/>
                              <a:gd name="T89" fmla="*/ T88 w 295"/>
                              <a:gd name="T90" fmla="+- 0 2760 2542"/>
                              <a:gd name="T91" fmla="*/ 2760 h 925"/>
                              <a:gd name="T92" fmla="+- 0 1126 925"/>
                              <a:gd name="T93" fmla="*/ T92 w 295"/>
                              <a:gd name="T94" fmla="+- 0 2697 2542"/>
                              <a:gd name="T95" fmla="*/ 2697 h 925"/>
                              <a:gd name="T96" fmla="+- 0 1149 925"/>
                              <a:gd name="T97" fmla="*/ T96 w 295"/>
                              <a:gd name="T98" fmla="+- 0 2639 2542"/>
                              <a:gd name="T99" fmla="*/ 2639 h 925"/>
                              <a:gd name="T100" fmla="+- 0 1180 925"/>
                              <a:gd name="T101" fmla="*/ T100 w 295"/>
                              <a:gd name="T102" fmla="+- 0 2587 2542"/>
                              <a:gd name="T103" fmla="*/ 2587 h 925"/>
                              <a:gd name="T104" fmla="+- 0 1217 925"/>
                              <a:gd name="T105" fmla="*/ T104 w 295"/>
                              <a:gd name="T106" fmla="+- 0 2542 2542"/>
                              <a:gd name="T107" fmla="*/ 2542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5" h="925">
                                <a:moveTo>
                                  <a:pt x="292" y="0"/>
                                </a:moveTo>
                                <a:lnTo>
                                  <a:pt x="221" y="19"/>
                                </a:lnTo>
                                <a:lnTo>
                                  <a:pt x="152" y="58"/>
                                </a:lnTo>
                                <a:lnTo>
                                  <a:pt x="77" y="140"/>
                                </a:lnTo>
                                <a:lnTo>
                                  <a:pt x="27" y="249"/>
                                </a:lnTo>
                                <a:lnTo>
                                  <a:pt x="12" y="312"/>
                                </a:lnTo>
                                <a:lnTo>
                                  <a:pt x="3" y="379"/>
                                </a:lnTo>
                                <a:lnTo>
                                  <a:pt x="0" y="451"/>
                                </a:lnTo>
                                <a:lnTo>
                                  <a:pt x="4" y="525"/>
                                </a:lnTo>
                                <a:lnTo>
                                  <a:pt x="15" y="603"/>
                                </a:lnTo>
                                <a:lnTo>
                                  <a:pt x="32" y="682"/>
                                </a:lnTo>
                                <a:lnTo>
                                  <a:pt x="56" y="762"/>
                                </a:lnTo>
                                <a:lnTo>
                                  <a:pt x="87" y="843"/>
                                </a:lnTo>
                                <a:lnTo>
                                  <a:pt x="124" y="924"/>
                                </a:lnTo>
                                <a:lnTo>
                                  <a:pt x="295" y="838"/>
                                </a:lnTo>
                                <a:lnTo>
                                  <a:pt x="257" y="757"/>
                                </a:lnTo>
                                <a:lnTo>
                                  <a:pt x="227" y="675"/>
                                </a:lnTo>
                                <a:lnTo>
                                  <a:pt x="202" y="594"/>
                                </a:lnTo>
                                <a:lnTo>
                                  <a:pt x="185" y="513"/>
                                </a:lnTo>
                                <a:lnTo>
                                  <a:pt x="175" y="435"/>
                                </a:lnTo>
                                <a:lnTo>
                                  <a:pt x="171" y="359"/>
                                </a:lnTo>
                                <a:lnTo>
                                  <a:pt x="174" y="287"/>
                                </a:lnTo>
                                <a:lnTo>
                                  <a:pt x="184" y="218"/>
                                </a:lnTo>
                                <a:lnTo>
                                  <a:pt x="201" y="155"/>
                                </a:lnTo>
                                <a:lnTo>
                                  <a:pt x="224" y="97"/>
                                </a:lnTo>
                                <a:lnTo>
                                  <a:pt x="255" y="45"/>
                                </a:lnTo>
                                <a:lnTo>
                                  <a:pt x="292"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786308" name="Freeform 9"/>
                        <wps:cNvSpPr>
                          <a:spLocks/>
                        </wps:cNvSpPr>
                        <wps:spPr bwMode="auto">
                          <a:xfrm>
                            <a:off x="925" y="2453"/>
                            <a:ext cx="1122" cy="1014"/>
                          </a:xfrm>
                          <a:custGeom>
                            <a:avLst/>
                            <a:gdLst>
                              <a:gd name="T0" fmla="+- 0 1217 925"/>
                              <a:gd name="T1" fmla="*/ T0 w 1122"/>
                              <a:gd name="T2" fmla="+- 0 2542 2453"/>
                              <a:gd name="T3" fmla="*/ 2542 h 1014"/>
                              <a:gd name="T4" fmla="+- 0 1149 925"/>
                              <a:gd name="T5" fmla="*/ T4 w 1122"/>
                              <a:gd name="T6" fmla="+- 0 2639 2453"/>
                              <a:gd name="T7" fmla="*/ 2639 h 1014"/>
                              <a:gd name="T8" fmla="+- 0 1126 925"/>
                              <a:gd name="T9" fmla="*/ T8 w 1122"/>
                              <a:gd name="T10" fmla="+- 0 2697 2453"/>
                              <a:gd name="T11" fmla="*/ 2697 h 1014"/>
                              <a:gd name="T12" fmla="+- 0 1109 925"/>
                              <a:gd name="T13" fmla="*/ T12 w 1122"/>
                              <a:gd name="T14" fmla="+- 0 2760 2453"/>
                              <a:gd name="T15" fmla="*/ 2760 h 1014"/>
                              <a:gd name="T16" fmla="+- 0 1099 925"/>
                              <a:gd name="T17" fmla="*/ T16 w 1122"/>
                              <a:gd name="T18" fmla="+- 0 2829 2453"/>
                              <a:gd name="T19" fmla="*/ 2829 h 1014"/>
                              <a:gd name="T20" fmla="+- 0 1096 925"/>
                              <a:gd name="T21" fmla="*/ T20 w 1122"/>
                              <a:gd name="T22" fmla="+- 0 2901 2453"/>
                              <a:gd name="T23" fmla="*/ 2901 h 1014"/>
                              <a:gd name="T24" fmla="+- 0 1100 925"/>
                              <a:gd name="T25" fmla="*/ T24 w 1122"/>
                              <a:gd name="T26" fmla="+- 0 2977 2453"/>
                              <a:gd name="T27" fmla="*/ 2977 h 1014"/>
                              <a:gd name="T28" fmla="+- 0 1110 925"/>
                              <a:gd name="T29" fmla="*/ T28 w 1122"/>
                              <a:gd name="T30" fmla="+- 0 3055 2453"/>
                              <a:gd name="T31" fmla="*/ 3055 h 1014"/>
                              <a:gd name="T32" fmla="+- 0 1127 925"/>
                              <a:gd name="T33" fmla="*/ T32 w 1122"/>
                              <a:gd name="T34" fmla="+- 0 3136 2453"/>
                              <a:gd name="T35" fmla="*/ 3136 h 1014"/>
                              <a:gd name="T36" fmla="+- 0 1152 925"/>
                              <a:gd name="T37" fmla="*/ T36 w 1122"/>
                              <a:gd name="T38" fmla="+- 0 3217 2453"/>
                              <a:gd name="T39" fmla="*/ 3217 h 1014"/>
                              <a:gd name="T40" fmla="+- 0 1182 925"/>
                              <a:gd name="T41" fmla="*/ T40 w 1122"/>
                              <a:gd name="T42" fmla="+- 0 3299 2453"/>
                              <a:gd name="T43" fmla="*/ 3299 h 1014"/>
                              <a:gd name="T44" fmla="+- 0 1220 925"/>
                              <a:gd name="T45" fmla="*/ T44 w 1122"/>
                              <a:gd name="T46" fmla="+- 0 3380 2453"/>
                              <a:gd name="T47" fmla="*/ 3380 h 1014"/>
                              <a:gd name="T48" fmla="+- 0 1049 925"/>
                              <a:gd name="T49" fmla="*/ T48 w 1122"/>
                              <a:gd name="T50" fmla="+- 0 3466 2453"/>
                              <a:gd name="T51" fmla="*/ 3466 h 1014"/>
                              <a:gd name="T52" fmla="+- 0 1012 925"/>
                              <a:gd name="T53" fmla="*/ T52 w 1122"/>
                              <a:gd name="T54" fmla="+- 0 3385 2453"/>
                              <a:gd name="T55" fmla="*/ 3385 h 1014"/>
                              <a:gd name="T56" fmla="+- 0 981 925"/>
                              <a:gd name="T57" fmla="*/ T56 w 1122"/>
                              <a:gd name="T58" fmla="+- 0 3304 2453"/>
                              <a:gd name="T59" fmla="*/ 3304 h 1014"/>
                              <a:gd name="T60" fmla="+- 0 957 925"/>
                              <a:gd name="T61" fmla="*/ T60 w 1122"/>
                              <a:gd name="T62" fmla="+- 0 3224 2453"/>
                              <a:gd name="T63" fmla="*/ 3224 h 1014"/>
                              <a:gd name="T64" fmla="+- 0 940 925"/>
                              <a:gd name="T65" fmla="*/ T64 w 1122"/>
                              <a:gd name="T66" fmla="+- 0 3145 2453"/>
                              <a:gd name="T67" fmla="*/ 3145 h 1014"/>
                              <a:gd name="T68" fmla="+- 0 929 925"/>
                              <a:gd name="T69" fmla="*/ T68 w 1122"/>
                              <a:gd name="T70" fmla="+- 0 3067 2453"/>
                              <a:gd name="T71" fmla="*/ 3067 h 1014"/>
                              <a:gd name="T72" fmla="+- 0 925 925"/>
                              <a:gd name="T73" fmla="*/ T72 w 1122"/>
                              <a:gd name="T74" fmla="+- 0 2993 2453"/>
                              <a:gd name="T75" fmla="*/ 2993 h 1014"/>
                              <a:gd name="T76" fmla="+- 0 928 925"/>
                              <a:gd name="T77" fmla="*/ T76 w 1122"/>
                              <a:gd name="T78" fmla="+- 0 2921 2453"/>
                              <a:gd name="T79" fmla="*/ 2921 h 1014"/>
                              <a:gd name="T80" fmla="+- 0 937 925"/>
                              <a:gd name="T81" fmla="*/ T80 w 1122"/>
                              <a:gd name="T82" fmla="+- 0 2854 2453"/>
                              <a:gd name="T83" fmla="*/ 2854 h 1014"/>
                              <a:gd name="T84" fmla="+- 0 952 925"/>
                              <a:gd name="T85" fmla="*/ T84 w 1122"/>
                              <a:gd name="T86" fmla="+- 0 2791 2453"/>
                              <a:gd name="T87" fmla="*/ 2791 h 1014"/>
                              <a:gd name="T88" fmla="+- 0 974 925"/>
                              <a:gd name="T89" fmla="*/ T88 w 1122"/>
                              <a:gd name="T90" fmla="+- 0 2734 2453"/>
                              <a:gd name="T91" fmla="*/ 2734 h 1014"/>
                              <a:gd name="T92" fmla="+- 0 1037 925"/>
                              <a:gd name="T93" fmla="*/ T92 w 1122"/>
                              <a:gd name="T94" fmla="+- 0 2638 2453"/>
                              <a:gd name="T95" fmla="*/ 2638 h 1014"/>
                              <a:gd name="T96" fmla="+- 0 1124 925"/>
                              <a:gd name="T97" fmla="*/ T96 w 1122"/>
                              <a:gd name="T98" fmla="+- 0 2571 2453"/>
                              <a:gd name="T99" fmla="*/ 2571 h 1014"/>
                              <a:gd name="T100" fmla="+- 0 1295 925"/>
                              <a:gd name="T101" fmla="*/ T100 w 1122"/>
                              <a:gd name="T102" fmla="+- 0 2484 2453"/>
                              <a:gd name="T103" fmla="*/ 2484 h 1014"/>
                              <a:gd name="T104" fmla="+- 0 1407 925"/>
                              <a:gd name="T105" fmla="*/ T104 w 1122"/>
                              <a:gd name="T106" fmla="+- 0 2453 2453"/>
                              <a:gd name="T107" fmla="*/ 2453 h 1014"/>
                              <a:gd name="T108" fmla="+- 0 1467 925"/>
                              <a:gd name="T109" fmla="*/ T108 w 1122"/>
                              <a:gd name="T110" fmla="+- 0 2453 2453"/>
                              <a:gd name="T111" fmla="*/ 2453 h 1014"/>
                              <a:gd name="T112" fmla="+- 0 1529 925"/>
                              <a:gd name="T113" fmla="*/ T112 w 1122"/>
                              <a:gd name="T114" fmla="+- 0 2463 2453"/>
                              <a:gd name="T115" fmla="*/ 2463 h 1014"/>
                              <a:gd name="T116" fmla="+- 0 1593 925"/>
                              <a:gd name="T117" fmla="*/ T116 w 1122"/>
                              <a:gd name="T118" fmla="+- 0 2483 2453"/>
                              <a:gd name="T119" fmla="*/ 2483 h 1014"/>
                              <a:gd name="T120" fmla="+- 0 1657 925"/>
                              <a:gd name="T121" fmla="*/ T120 w 1122"/>
                              <a:gd name="T122" fmla="+- 0 2513 2453"/>
                              <a:gd name="T123" fmla="*/ 2513 h 1014"/>
                              <a:gd name="T124" fmla="+- 0 1721 925"/>
                              <a:gd name="T125" fmla="*/ T124 w 1122"/>
                              <a:gd name="T126" fmla="+- 0 2551 2453"/>
                              <a:gd name="T127" fmla="*/ 2551 h 1014"/>
                              <a:gd name="T128" fmla="+- 0 1784 925"/>
                              <a:gd name="T129" fmla="*/ T128 w 1122"/>
                              <a:gd name="T130" fmla="+- 0 2598 2453"/>
                              <a:gd name="T131" fmla="*/ 2598 h 1014"/>
                              <a:gd name="T132" fmla="+- 0 1846 925"/>
                              <a:gd name="T133" fmla="*/ T132 w 1122"/>
                              <a:gd name="T134" fmla="+- 0 2654 2453"/>
                              <a:gd name="T135" fmla="*/ 2654 h 1014"/>
                              <a:gd name="T136" fmla="+- 0 1905 925"/>
                              <a:gd name="T137" fmla="*/ T136 w 1122"/>
                              <a:gd name="T138" fmla="+- 0 2718 2453"/>
                              <a:gd name="T139" fmla="*/ 2718 h 1014"/>
                              <a:gd name="T140" fmla="+- 0 1961 925"/>
                              <a:gd name="T141" fmla="*/ T140 w 1122"/>
                              <a:gd name="T142" fmla="+- 0 2790 2453"/>
                              <a:gd name="T143" fmla="*/ 2790 h 1014"/>
                              <a:gd name="T144" fmla="+- 0 2047 925"/>
                              <a:gd name="T145" fmla="*/ T144 w 1122"/>
                              <a:gd name="T146" fmla="+- 0 2746 2453"/>
                              <a:gd name="T147" fmla="*/ 2746 h 1014"/>
                              <a:gd name="T148" fmla="+- 0 1976 925"/>
                              <a:gd name="T149" fmla="*/ T148 w 1122"/>
                              <a:gd name="T150" fmla="+- 0 2997 2453"/>
                              <a:gd name="T151" fmla="*/ 2997 h 1014"/>
                              <a:gd name="T152" fmla="+- 0 1705 925"/>
                              <a:gd name="T153" fmla="*/ T152 w 1122"/>
                              <a:gd name="T154" fmla="+- 0 2919 2453"/>
                              <a:gd name="T155" fmla="*/ 2919 h 1014"/>
                              <a:gd name="T156" fmla="+- 0 1791 925"/>
                              <a:gd name="T157" fmla="*/ T156 w 1122"/>
                              <a:gd name="T158" fmla="+- 0 2876 2453"/>
                              <a:gd name="T159" fmla="*/ 2876 h 1014"/>
                              <a:gd name="T160" fmla="+- 0 1734 925"/>
                              <a:gd name="T161" fmla="*/ T160 w 1122"/>
                              <a:gd name="T162" fmla="+- 0 2804 2453"/>
                              <a:gd name="T163" fmla="*/ 2804 h 1014"/>
                              <a:gd name="T164" fmla="+- 0 1675 925"/>
                              <a:gd name="T165" fmla="*/ T164 w 1122"/>
                              <a:gd name="T166" fmla="+- 0 2741 2453"/>
                              <a:gd name="T167" fmla="*/ 2741 h 1014"/>
                              <a:gd name="T168" fmla="+- 0 1613 925"/>
                              <a:gd name="T169" fmla="*/ T168 w 1122"/>
                              <a:gd name="T170" fmla="+- 0 2685 2453"/>
                              <a:gd name="T171" fmla="*/ 2685 h 1014"/>
                              <a:gd name="T172" fmla="+- 0 1550 925"/>
                              <a:gd name="T173" fmla="*/ T172 w 1122"/>
                              <a:gd name="T174" fmla="+- 0 2638 2453"/>
                              <a:gd name="T175" fmla="*/ 2638 h 1014"/>
                              <a:gd name="T176" fmla="+- 0 1486 925"/>
                              <a:gd name="T177" fmla="*/ T176 w 1122"/>
                              <a:gd name="T178" fmla="+- 0 2599 2453"/>
                              <a:gd name="T179" fmla="*/ 2599 h 1014"/>
                              <a:gd name="T180" fmla="+- 0 1422 925"/>
                              <a:gd name="T181" fmla="*/ T180 w 1122"/>
                              <a:gd name="T182" fmla="+- 0 2570 2453"/>
                              <a:gd name="T183" fmla="*/ 2570 h 1014"/>
                              <a:gd name="T184" fmla="+- 0 1359 925"/>
                              <a:gd name="T185" fmla="*/ T184 w 1122"/>
                              <a:gd name="T186" fmla="+- 0 2550 2453"/>
                              <a:gd name="T187" fmla="*/ 2550 h 1014"/>
                              <a:gd name="T188" fmla="+- 0 1296 925"/>
                              <a:gd name="T189" fmla="*/ T188 w 1122"/>
                              <a:gd name="T190" fmla="+- 0 2540 2453"/>
                              <a:gd name="T191" fmla="*/ 2540 h 1014"/>
                              <a:gd name="T192" fmla="+- 0 1236 925"/>
                              <a:gd name="T193" fmla="*/ T192 w 1122"/>
                              <a:gd name="T194" fmla="+- 0 2539 2453"/>
                              <a:gd name="T195" fmla="*/ 2539 h 1014"/>
                              <a:gd name="T196" fmla="+- 0 1178 925"/>
                              <a:gd name="T197" fmla="*/ T196 w 1122"/>
                              <a:gd name="T198" fmla="+- 0 2550 2453"/>
                              <a:gd name="T199" fmla="*/ 2550 h 1014"/>
                              <a:gd name="T200" fmla="+- 0 1124 925"/>
                              <a:gd name="T201" fmla="*/ T200 w 1122"/>
                              <a:gd name="T202" fmla="+- 0 2571 2453"/>
                              <a:gd name="T203" fmla="*/ 257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2" h="1014">
                                <a:moveTo>
                                  <a:pt x="292" y="89"/>
                                </a:moveTo>
                                <a:lnTo>
                                  <a:pt x="224" y="186"/>
                                </a:lnTo>
                                <a:lnTo>
                                  <a:pt x="201" y="244"/>
                                </a:lnTo>
                                <a:lnTo>
                                  <a:pt x="184" y="307"/>
                                </a:lnTo>
                                <a:lnTo>
                                  <a:pt x="174" y="376"/>
                                </a:lnTo>
                                <a:lnTo>
                                  <a:pt x="171" y="448"/>
                                </a:lnTo>
                                <a:lnTo>
                                  <a:pt x="175" y="524"/>
                                </a:lnTo>
                                <a:lnTo>
                                  <a:pt x="185" y="602"/>
                                </a:lnTo>
                                <a:lnTo>
                                  <a:pt x="202" y="683"/>
                                </a:lnTo>
                                <a:lnTo>
                                  <a:pt x="227" y="764"/>
                                </a:lnTo>
                                <a:lnTo>
                                  <a:pt x="257" y="846"/>
                                </a:lnTo>
                                <a:lnTo>
                                  <a:pt x="295" y="927"/>
                                </a:lnTo>
                                <a:lnTo>
                                  <a:pt x="124" y="1013"/>
                                </a:lnTo>
                                <a:lnTo>
                                  <a:pt x="87" y="932"/>
                                </a:lnTo>
                                <a:lnTo>
                                  <a:pt x="56" y="851"/>
                                </a:lnTo>
                                <a:lnTo>
                                  <a:pt x="32" y="771"/>
                                </a:lnTo>
                                <a:lnTo>
                                  <a:pt x="15" y="692"/>
                                </a:lnTo>
                                <a:lnTo>
                                  <a:pt x="4" y="614"/>
                                </a:lnTo>
                                <a:lnTo>
                                  <a:pt x="0" y="540"/>
                                </a:lnTo>
                                <a:lnTo>
                                  <a:pt x="3" y="468"/>
                                </a:lnTo>
                                <a:lnTo>
                                  <a:pt x="12" y="401"/>
                                </a:lnTo>
                                <a:lnTo>
                                  <a:pt x="27" y="338"/>
                                </a:lnTo>
                                <a:lnTo>
                                  <a:pt x="49" y="281"/>
                                </a:lnTo>
                                <a:lnTo>
                                  <a:pt x="112" y="185"/>
                                </a:lnTo>
                                <a:lnTo>
                                  <a:pt x="199" y="118"/>
                                </a:lnTo>
                                <a:lnTo>
                                  <a:pt x="370" y="31"/>
                                </a:lnTo>
                                <a:lnTo>
                                  <a:pt x="482" y="0"/>
                                </a:lnTo>
                                <a:lnTo>
                                  <a:pt x="542" y="0"/>
                                </a:lnTo>
                                <a:lnTo>
                                  <a:pt x="604" y="10"/>
                                </a:lnTo>
                                <a:lnTo>
                                  <a:pt x="668" y="30"/>
                                </a:lnTo>
                                <a:lnTo>
                                  <a:pt x="732" y="60"/>
                                </a:lnTo>
                                <a:lnTo>
                                  <a:pt x="796" y="98"/>
                                </a:lnTo>
                                <a:lnTo>
                                  <a:pt x="859" y="145"/>
                                </a:lnTo>
                                <a:lnTo>
                                  <a:pt x="921" y="201"/>
                                </a:lnTo>
                                <a:lnTo>
                                  <a:pt x="980" y="265"/>
                                </a:lnTo>
                                <a:lnTo>
                                  <a:pt x="1036" y="337"/>
                                </a:lnTo>
                                <a:lnTo>
                                  <a:pt x="1122" y="293"/>
                                </a:lnTo>
                                <a:lnTo>
                                  <a:pt x="1051" y="544"/>
                                </a:lnTo>
                                <a:lnTo>
                                  <a:pt x="780" y="466"/>
                                </a:lnTo>
                                <a:lnTo>
                                  <a:pt x="866" y="423"/>
                                </a:lnTo>
                                <a:lnTo>
                                  <a:pt x="809" y="351"/>
                                </a:lnTo>
                                <a:lnTo>
                                  <a:pt x="750" y="288"/>
                                </a:lnTo>
                                <a:lnTo>
                                  <a:pt x="688" y="232"/>
                                </a:lnTo>
                                <a:lnTo>
                                  <a:pt x="625" y="185"/>
                                </a:lnTo>
                                <a:lnTo>
                                  <a:pt x="561" y="146"/>
                                </a:lnTo>
                                <a:lnTo>
                                  <a:pt x="497" y="117"/>
                                </a:lnTo>
                                <a:lnTo>
                                  <a:pt x="434" y="97"/>
                                </a:lnTo>
                                <a:lnTo>
                                  <a:pt x="371" y="87"/>
                                </a:lnTo>
                                <a:lnTo>
                                  <a:pt x="311" y="86"/>
                                </a:lnTo>
                                <a:lnTo>
                                  <a:pt x="253" y="97"/>
                                </a:lnTo>
                                <a:lnTo>
                                  <a:pt x="199" y="118"/>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5224680" name="Picture 10" descr="Afbeelding met tekst, schermopname, nummer  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40" y="3079"/>
                            <a:ext cx="9686" cy="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639932" name="Freeform 11"/>
                        <wps:cNvSpPr>
                          <a:spLocks/>
                        </wps:cNvSpPr>
                        <wps:spPr bwMode="auto">
                          <a:xfrm>
                            <a:off x="489" y="5691"/>
                            <a:ext cx="1048" cy="372"/>
                          </a:xfrm>
                          <a:custGeom>
                            <a:avLst/>
                            <a:gdLst>
                              <a:gd name="T0" fmla="+- 0 983 490"/>
                              <a:gd name="T1" fmla="*/ T0 w 1048"/>
                              <a:gd name="T2" fmla="+- 0 5692 5692"/>
                              <a:gd name="T3" fmla="*/ 5692 h 372"/>
                              <a:gd name="T4" fmla="+- 0 913 490"/>
                              <a:gd name="T5" fmla="*/ T4 w 1048"/>
                              <a:gd name="T6" fmla="+- 0 5695 5692"/>
                              <a:gd name="T7" fmla="*/ 5695 h 372"/>
                              <a:gd name="T8" fmla="+- 0 846 490"/>
                              <a:gd name="T9" fmla="*/ T8 w 1048"/>
                              <a:gd name="T10" fmla="+- 0 5707 5692"/>
                              <a:gd name="T11" fmla="*/ 5707 h 372"/>
                              <a:gd name="T12" fmla="+- 0 783 490"/>
                              <a:gd name="T13" fmla="*/ T12 w 1048"/>
                              <a:gd name="T14" fmla="+- 0 5727 5692"/>
                              <a:gd name="T15" fmla="*/ 5727 h 372"/>
                              <a:gd name="T16" fmla="+- 0 725 490"/>
                              <a:gd name="T17" fmla="*/ T16 w 1048"/>
                              <a:gd name="T18" fmla="+- 0 5754 5692"/>
                              <a:gd name="T19" fmla="*/ 5754 h 372"/>
                              <a:gd name="T20" fmla="+- 0 672 490"/>
                              <a:gd name="T21" fmla="*/ T20 w 1048"/>
                              <a:gd name="T22" fmla="+- 0 5790 5692"/>
                              <a:gd name="T23" fmla="*/ 5790 h 372"/>
                              <a:gd name="T24" fmla="+- 0 626 490"/>
                              <a:gd name="T25" fmla="*/ T24 w 1048"/>
                              <a:gd name="T26" fmla="+- 0 5833 5692"/>
                              <a:gd name="T27" fmla="*/ 5833 h 372"/>
                              <a:gd name="T28" fmla="+- 0 490 490"/>
                              <a:gd name="T29" fmla="*/ T28 w 1048"/>
                              <a:gd name="T30" fmla="+- 0 5984 5692"/>
                              <a:gd name="T31" fmla="*/ 5984 h 372"/>
                              <a:gd name="T32" fmla="+- 0 536 490"/>
                              <a:gd name="T33" fmla="*/ T32 w 1048"/>
                              <a:gd name="T34" fmla="+- 0 5940 5692"/>
                              <a:gd name="T35" fmla="*/ 5940 h 372"/>
                              <a:gd name="T36" fmla="+- 0 589 490"/>
                              <a:gd name="T37" fmla="*/ T36 w 1048"/>
                              <a:gd name="T38" fmla="+- 0 5905 5692"/>
                              <a:gd name="T39" fmla="*/ 5905 h 372"/>
                              <a:gd name="T40" fmla="+- 0 647 490"/>
                              <a:gd name="T41" fmla="*/ T40 w 1048"/>
                              <a:gd name="T42" fmla="+- 0 5877 5692"/>
                              <a:gd name="T43" fmla="*/ 5877 h 372"/>
                              <a:gd name="T44" fmla="+- 0 709 490"/>
                              <a:gd name="T45" fmla="*/ T44 w 1048"/>
                              <a:gd name="T46" fmla="+- 0 5857 5692"/>
                              <a:gd name="T47" fmla="*/ 5857 h 372"/>
                              <a:gd name="T48" fmla="+- 0 777 490"/>
                              <a:gd name="T49" fmla="*/ T48 w 1048"/>
                              <a:gd name="T50" fmla="+- 0 5846 5692"/>
                              <a:gd name="T51" fmla="*/ 5846 h 372"/>
                              <a:gd name="T52" fmla="+- 0 847 490"/>
                              <a:gd name="T53" fmla="*/ T52 w 1048"/>
                              <a:gd name="T54" fmla="+- 0 5842 5692"/>
                              <a:gd name="T55" fmla="*/ 5842 h 372"/>
                              <a:gd name="T56" fmla="+- 0 920 490"/>
                              <a:gd name="T57" fmla="*/ T56 w 1048"/>
                              <a:gd name="T58" fmla="+- 0 5847 5692"/>
                              <a:gd name="T59" fmla="*/ 5847 h 372"/>
                              <a:gd name="T60" fmla="+- 0 996 490"/>
                              <a:gd name="T61" fmla="*/ T60 w 1048"/>
                              <a:gd name="T62" fmla="+- 0 5859 5692"/>
                              <a:gd name="T63" fmla="*/ 5859 h 372"/>
                              <a:gd name="T64" fmla="+- 0 1073 490"/>
                              <a:gd name="T65" fmla="*/ T64 w 1048"/>
                              <a:gd name="T66" fmla="+- 0 5879 5692"/>
                              <a:gd name="T67" fmla="*/ 5879 h 372"/>
                              <a:gd name="T68" fmla="+- 0 1151 490"/>
                              <a:gd name="T69" fmla="*/ T68 w 1048"/>
                              <a:gd name="T70" fmla="+- 0 5908 5692"/>
                              <a:gd name="T71" fmla="*/ 5908 h 372"/>
                              <a:gd name="T72" fmla="+- 0 1229 490"/>
                              <a:gd name="T73" fmla="*/ T72 w 1048"/>
                              <a:gd name="T74" fmla="+- 0 5944 5692"/>
                              <a:gd name="T75" fmla="*/ 5944 h 372"/>
                              <a:gd name="T76" fmla="+- 0 1307 490"/>
                              <a:gd name="T77" fmla="*/ T76 w 1048"/>
                              <a:gd name="T78" fmla="+- 0 5988 5692"/>
                              <a:gd name="T79" fmla="*/ 5988 h 372"/>
                              <a:gd name="T80" fmla="+- 0 1239 490"/>
                              <a:gd name="T81" fmla="*/ T80 w 1048"/>
                              <a:gd name="T82" fmla="+- 0 6064 5692"/>
                              <a:gd name="T83" fmla="*/ 6064 h 372"/>
                              <a:gd name="T84" fmla="+- 0 1538 490"/>
                              <a:gd name="T85" fmla="*/ T84 w 1048"/>
                              <a:gd name="T86" fmla="+- 0 6036 5692"/>
                              <a:gd name="T87" fmla="*/ 6036 h 372"/>
                              <a:gd name="T88" fmla="+- 0 1511 490"/>
                              <a:gd name="T89" fmla="*/ T88 w 1048"/>
                              <a:gd name="T90" fmla="+- 0 5762 5692"/>
                              <a:gd name="T91" fmla="*/ 5762 h 372"/>
                              <a:gd name="T92" fmla="+- 0 1443 490"/>
                              <a:gd name="T93" fmla="*/ T92 w 1048"/>
                              <a:gd name="T94" fmla="+- 0 5838 5692"/>
                              <a:gd name="T95" fmla="*/ 5838 h 372"/>
                              <a:gd name="T96" fmla="+- 0 1365 490"/>
                              <a:gd name="T97" fmla="*/ T96 w 1048"/>
                              <a:gd name="T98" fmla="+- 0 5794 5692"/>
                              <a:gd name="T99" fmla="*/ 5794 h 372"/>
                              <a:gd name="T100" fmla="+- 0 1287 490"/>
                              <a:gd name="T101" fmla="*/ T100 w 1048"/>
                              <a:gd name="T102" fmla="+- 0 5757 5692"/>
                              <a:gd name="T103" fmla="*/ 5757 h 372"/>
                              <a:gd name="T104" fmla="+- 0 1209 490"/>
                              <a:gd name="T105" fmla="*/ T104 w 1048"/>
                              <a:gd name="T106" fmla="+- 0 5729 5692"/>
                              <a:gd name="T107" fmla="*/ 5729 h 372"/>
                              <a:gd name="T108" fmla="+- 0 1132 490"/>
                              <a:gd name="T109" fmla="*/ T108 w 1048"/>
                              <a:gd name="T110" fmla="+- 0 5709 5692"/>
                              <a:gd name="T111" fmla="*/ 5709 h 372"/>
                              <a:gd name="T112" fmla="+- 0 1057 490"/>
                              <a:gd name="T113" fmla="*/ T112 w 1048"/>
                              <a:gd name="T114" fmla="+- 0 5696 5692"/>
                              <a:gd name="T115" fmla="*/ 5696 h 372"/>
                              <a:gd name="T116" fmla="+- 0 983 490"/>
                              <a:gd name="T117" fmla="*/ T116 w 1048"/>
                              <a:gd name="T118" fmla="+- 0 5692 5692"/>
                              <a:gd name="T119" fmla="*/ 5692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48" h="372">
                                <a:moveTo>
                                  <a:pt x="493" y="0"/>
                                </a:moveTo>
                                <a:lnTo>
                                  <a:pt x="423" y="3"/>
                                </a:lnTo>
                                <a:lnTo>
                                  <a:pt x="356" y="15"/>
                                </a:lnTo>
                                <a:lnTo>
                                  <a:pt x="293" y="35"/>
                                </a:lnTo>
                                <a:lnTo>
                                  <a:pt x="235" y="62"/>
                                </a:lnTo>
                                <a:lnTo>
                                  <a:pt x="182" y="98"/>
                                </a:lnTo>
                                <a:lnTo>
                                  <a:pt x="136" y="141"/>
                                </a:lnTo>
                                <a:lnTo>
                                  <a:pt x="0" y="292"/>
                                </a:lnTo>
                                <a:lnTo>
                                  <a:pt x="46" y="248"/>
                                </a:lnTo>
                                <a:lnTo>
                                  <a:pt x="99" y="213"/>
                                </a:lnTo>
                                <a:lnTo>
                                  <a:pt x="157" y="185"/>
                                </a:lnTo>
                                <a:lnTo>
                                  <a:pt x="219" y="165"/>
                                </a:lnTo>
                                <a:lnTo>
                                  <a:pt x="287" y="154"/>
                                </a:lnTo>
                                <a:lnTo>
                                  <a:pt x="357" y="150"/>
                                </a:lnTo>
                                <a:lnTo>
                                  <a:pt x="430" y="155"/>
                                </a:lnTo>
                                <a:lnTo>
                                  <a:pt x="506" y="167"/>
                                </a:lnTo>
                                <a:lnTo>
                                  <a:pt x="583" y="187"/>
                                </a:lnTo>
                                <a:lnTo>
                                  <a:pt x="661" y="216"/>
                                </a:lnTo>
                                <a:lnTo>
                                  <a:pt x="739" y="252"/>
                                </a:lnTo>
                                <a:lnTo>
                                  <a:pt x="817" y="296"/>
                                </a:lnTo>
                                <a:lnTo>
                                  <a:pt x="749" y="372"/>
                                </a:lnTo>
                                <a:lnTo>
                                  <a:pt x="1048" y="344"/>
                                </a:lnTo>
                                <a:lnTo>
                                  <a:pt x="1021" y="70"/>
                                </a:lnTo>
                                <a:lnTo>
                                  <a:pt x="953" y="146"/>
                                </a:lnTo>
                                <a:lnTo>
                                  <a:pt x="875" y="102"/>
                                </a:lnTo>
                                <a:lnTo>
                                  <a:pt x="797" y="65"/>
                                </a:lnTo>
                                <a:lnTo>
                                  <a:pt x="719" y="37"/>
                                </a:lnTo>
                                <a:lnTo>
                                  <a:pt x="642" y="17"/>
                                </a:lnTo>
                                <a:lnTo>
                                  <a:pt x="567" y="4"/>
                                </a:lnTo>
                                <a:lnTo>
                                  <a:pt x="49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643974" name="Freeform 12"/>
                        <wps:cNvSpPr>
                          <a:spLocks/>
                        </wps:cNvSpPr>
                        <wps:spPr bwMode="auto">
                          <a:xfrm>
                            <a:off x="381" y="5917"/>
                            <a:ext cx="470" cy="1029"/>
                          </a:xfrm>
                          <a:custGeom>
                            <a:avLst/>
                            <a:gdLst>
                              <a:gd name="T0" fmla="+- 0 568 381"/>
                              <a:gd name="T1" fmla="*/ T0 w 470"/>
                              <a:gd name="T2" fmla="+- 0 5917 5917"/>
                              <a:gd name="T3" fmla="*/ 5917 h 1029"/>
                              <a:gd name="T4" fmla="+- 0 508 381"/>
                              <a:gd name="T5" fmla="*/ T4 w 470"/>
                              <a:gd name="T6" fmla="+- 0 5965 5917"/>
                              <a:gd name="T7" fmla="*/ 5965 h 1029"/>
                              <a:gd name="T8" fmla="+- 0 452 381"/>
                              <a:gd name="T9" fmla="*/ T8 w 470"/>
                              <a:gd name="T10" fmla="+- 0 6032 5917"/>
                              <a:gd name="T11" fmla="*/ 6032 h 1029"/>
                              <a:gd name="T12" fmla="+- 0 423 381"/>
                              <a:gd name="T13" fmla="*/ T12 w 470"/>
                              <a:gd name="T14" fmla="+- 0 6086 5917"/>
                              <a:gd name="T15" fmla="*/ 6086 h 1029"/>
                              <a:gd name="T16" fmla="+- 0 401 381"/>
                              <a:gd name="T17" fmla="*/ T16 w 470"/>
                              <a:gd name="T18" fmla="+- 0 6143 5917"/>
                              <a:gd name="T19" fmla="*/ 6143 h 1029"/>
                              <a:gd name="T20" fmla="+- 0 387 381"/>
                              <a:gd name="T21" fmla="*/ T20 w 470"/>
                              <a:gd name="T22" fmla="+- 0 6205 5917"/>
                              <a:gd name="T23" fmla="*/ 6205 h 1029"/>
                              <a:gd name="T24" fmla="+- 0 381 381"/>
                              <a:gd name="T25" fmla="*/ T24 w 470"/>
                              <a:gd name="T26" fmla="+- 0 6269 5917"/>
                              <a:gd name="T27" fmla="*/ 6269 h 1029"/>
                              <a:gd name="T28" fmla="+- 0 383 381"/>
                              <a:gd name="T29" fmla="*/ T28 w 470"/>
                              <a:gd name="T30" fmla="+- 0 6335 5917"/>
                              <a:gd name="T31" fmla="*/ 6335 h 1029"/>
                              <a:gd name="T32" fmla="+- 0 392 381"/>
                              <a:gd name="T33" fmla="*/ T32 w 470"/>
                              <a:gd name="T34" fmla="+- 0 6404 5917"/>
                              <a:gd name="T35" fmla="*/ 6404 h 1029"/>
                              <a:gd name="T36" fmla="+- 0 408 381"/>
                              <a:gd name="T37" fmla="*/ T36 w 470"/>
                              <a:gd name="T38" fmla="+- 0 6473 5917"/>
                              <a:gd name="T39" fmla="*/ 6473 h 1029"/>
                              <a:gd name="T40" fmla="+- 0 432 381"/>
                              <a:gd name="T41" fmla="*/ T40 w 470"/>
                              <a:gd name="T42" fmla="+- 0 6544 5917"/>
                              <a:gd name="T43" fmla="*/ 6544 h 1029"/>
                              <a:gd name="T44" fmla="+- 0 462 381"/>
                              <a:gd name="T45" fmla="*/ T44 w 470"/>
                              <a:gd name="T46" fmla="+- 0 6614 5917"/>
                              <a:gd name="T47" fmla="*/ 6614 h 1029"/>
                              <a:gd name="T48" fmla="+- 0 499 381"/>
                              <a:gd name="T49" fmla="*/ T48 w 470"/>
                              <a:gd name="T50" fmla="+- 0 6684 5917"/>
                              <a:gd name="T51" fmla="*/ 6684 h 1029"/>
                              <a:gd name="T52" fmla="+- 0 543 381"/>
                              <a:gd name="T53" fmla="*/ T52 w 470"/>
                              <a:gd name="T54" fmla="+- 0 6752 5917"/>
                              <a:gd name="T55" fmla="*/ 6752 h 1029"/>
                              <a:gd name="T56" fmla="+- 0 594 381"/>
                              <a:gd name="T57" fmla="*/ T56 w 470"/>
                              <a:gd name="T58" fmla="+- 0 6819 5917"/>
                              <a:gd name="T59" fmla="*/ 6819 h 1029"/>
                              <a:gd name="T60" fmla="+- 0 651 381"/>
                              <a:gd name="T61" fmla="*/ T60 w 470"/>
                              <a:gd name="T62" fmla="+- 0 6884 5917"/>
                              <a:gd name="T63" fmla="*/ 6884 h 1029"/>
                              <a:gd name="T64" fmla="+- 0 714 381"/>
                              <a:gd name="T65" fmla="*/ T64 w 470"/>
                              <a:gd name="T66" fmla="+- 0 6946 5917"/>
                              <a:gd name="T67" fmla="*/ 6946 h 1029"/>
                              <a:gd name="T68" fmla="+- 0 851 381"/>
                              <a:gd name="T69" fmla="*/ T68 w 470"/>
                              <a:gd name="T70" fmla="+- 0 6795 5917"/>
                              <a:gd name="T71" fmla="*/ 6795 h 1029"/>
                              <a:gd name="T72" fmla="+- 0 787 381"/>
                              <a:gd name="T73" fmla="*/ T72 w 470"/>
                              <a:gd name="T74" fmla="+- 0 6733 5917"/>
                              <a:gd name="T75" fmla="*/ 6733 h 1029"/>
                              <a:gd name="T76" fmla="+- 0 729 381"/>
                              <a:gd name="T77" fmla="*/ T76 w 470"/>
                              <a:gd name="T78" fmla="+- 0 6667 5917"/>
                              <a:gd name="T79" fmla="*/ 6667 h 1029"/>
                              <a:gd name="T80" fmla="+- 0 678 381"/>
                              <a:gd name="T81" fmla="*/ T80 w 470"/>
                              <a:gd name="T82" fmla="+- 0 6599 5917"/>
                              <a:gd name="T83" fmla="*/ 6599 h 1029"/>
                              <a:gd name="T84" fmla="+- 0 633 381"/>
                              <a:gd name="T85" fmla="*/ T84 w 470"/>
                              <a:gd name="T86" fmla="+- 0 6529 5917"/>
                              <a:gd name="T87" fmla="*/ 6529 h 1029"/>
                              <a:gd name="T88" fmla="+- 0 596 381"/>
                              <a:gd name="T89" fmla="*/ T88 w 470"/>
                              <a:gd name="T90" fmla="+- 0 6458 5917"/>
                              <a:gd name="T91" fmla="*/ 6458 h 1029"/>
                              <a:gd name="T92" fmla="+- 0 565 381"/>
                              <a:gd name="T93" fmla="*/ T92 w 470"/>
                              <a:gd name="T94" fmla="+- 0 6386 5917"/>
                              <a:gd name="T95" fmla="*/ 6386 h 1029"/>
                              <a:gd name="T96" fmla="+- 0 542 381"/>
                              <a:gd name="T97" fmla="*/ T96 w 470"/>
                              <a:gd name="T98" fmla="+- 0 6314 5917"/>
                              <a:gd name="T99" fmla="*/ 6314 h 1029"/>
                              <a:gd name="T100" fmla="+- 0 526 381"/>
                              <a:gd name="T101" fmla="*/ T100 w 470"/>
                              <a:gd name="T102" fmla="+- 0 6243 5917"/>
                              <a:gd name="T103" fmla="*/ 6243 h 1029"/>
                              <a:gd name="T104" fmla="+- 0 518 381"/>
                              <a:gd name="T105" fmla="*/ T104 w 470"/>
                              <a:gd name="T106" fmla="+- 0 6173 5917"/>
                              <a:gd name="T107" fmla="*/ 6173 h 1029"/>
                              <a:gd name="T108" fmla="+- 0 518 381"/>
                              <a:gd name="T109" fmla="*/ T108 w 470"/>
                              <a:gd name="T110" fmla="+- 0 6104 5917"/>
                              <a:gd name="T111" fmla="*/ 6104 h 1029"/>
                              <a:gd name="T112" fmla="+- 0 526 381"/>
                              <a:gd name="T113" fmla="*/ T112 w 470"/>
                              <a:gd name="T114" fmla="+- 0 6039 5917"/>
                              <a:gd name="T115" fmla="*/ 6039 h 1029"/>
                              <a:gd name="T116" fmla="+- 0 543 381"/>
                              <a:gd name="T117" fmla="*/ T116 w 470"/>
                              <a:gd name="T118" fmla="+- 0 5976 5917"/>
                              <a:gd name="T119" fmla="*/ 5976 h 1029"/>
                              <a:gd name="T120" fmla="+- 0 568 381"/>
                              <a:gd name="T121" fmla="*/ T120 w 470"/>
                              <a:gd name="T122" fmla="+- 0 5917 5917"/>
                              <a:gd name="T123" fmla="*/ 591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70" h="1029">
                                <a:moveTo>
                                  <a:pt x="187" y="0"/>
                                </a:moveTo>
                                <a:lnTo>
                                  <a:pt x="127" y="48"/>
                                </a:lnTo>
                                <a:lnTo>
                                  <a:pt x="71" y="115"/>
                                </a:lnTo>
                                <a:lnTo>
                                  <a:pt x="42" y="169"/>
                                </a:lnTo>
                                <a:lnTo>
                                  <a:pt x="20" y="226"/>
                                </a:lnTo>
                                <a:lnTo>
                                  <a:pt x="6" y="288"/>
                                </a:lnTo>
                                <a:lnTo>
                                  <a:pt x="0" y="352"/>
                                </a:lnTo>
                                <a:lnTo>
                                  <a:pt x="2" y="418"/>
                                </a:lnTo>
                                <a:lnTo>
                                  <a:pt x="11" y="487"/>
                                </a:lnTo>
                                <a:lnTo>
                                  <a:pt x="27" y="556"/>
                                </a:lnTo>
                                <a:lnTo>
                                  <a:pt x="51" y="627"/>
                                </a:lnTo>
                                <a:lnTo>
                                  <a:pt x="81" y="697"/>
                                </a:lnTo>
                                <a:lnTo>
                                  <a:pt x="118" y="767"/>
                                </a:lnTo>
                                <a:lnTo>
                                  <a:pt x="162" y="835"/>
                                </a:lnTo>
                                <a:lnTo>
                                  <a:pt x="213" y="902"/>
                                </a:lnTo>
                                <a:lnTo>
                                  <a:pt x="270" y="967"/>
                                </a:lnTo>
                                <a:lnTo>
                                  <a:pt x="333" y="1029"/>
                                </a:lnTo>
                                <a:lnTo>
                                  <a:pt x="470" y="878"/>
                                </a:lnTo>
                                <a:lnTo>
                                  <a:pt x="406" y="816"/>
                                </a:lnTo>
                                <a:lnTo>
                                  <a:pt x="348" y="750"/>
                                </a:lnTo>
                                <a:lnTo>
                                  <a:pt x="297" y="682"/>
                                </a:lnTo>
                                <a:lnTo>
                                  <a:pt x="252" y="612"/>
                                </a:lnTo>
                                <a:lnTo>
                                  <a:pt x="215" y="541"/>
                                </a:lnTo>
                                <a:lnTo>
                                  <a:pt x="184" y="469"/>
                                </a:lnTo>
                                <a:lnTo>
                                  <a:pt x="161" y="397"/>
                                </a:lnTo>
                                <a:lnTo>
                                  <a:pt x="145" y="326"/>
                                </a:lnTo>
                                <a:lnTo>
                                  <a:pt x="137" y="256"/>
                                </a:lnTo>
                                <a:lnTo>
                                  <a:pt x="137" y="187"/>
                                </a:lnTo>
                                <a:lnTo>
                                  <a:pt x="145" y="122"/>
                                </a:lnTo>
                                <a:lnTo>
                                  <a:pt x="162" y="59"/>
                                </a:lnTo>
                                <a:lnTo>
                                  <a:pt x="187"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892479" name="Freeform 13"/>
                        <wps:cNvSpPr>
                          <a:spLocks/>
                        </wps:cNvSpPr>
                        <wps:spPr bwMode="auto">
                          <a:xfrm>
                            <a:off x="381" y="5691"/>
                            <a:ext cx="1157" cy="1254"/>
                          </a:xfrm>
                          <a:custGeom>
                            <a:avLst/>
                            <a:gdLst>
                              <a:gd name="T0" fmla="+- 0 568 381"/>
                              <a:gd name="T1" fmla="*/ T0 w 1157"/>
                              <a:gd name="T2" fmla="+- 0 5917 5692"/>
                              <a:gd name="T3" fmla="*/ 5917 h 1254"/>
                              <a:gd name="T4" fmla="+- 0 543 381"/>
                              <a:gd name="T5" fmla="*/ T4 w 1157"/>
                              <a:gd name="T6" fmla="+- 0 5976 5692"/>
                              <a:gd name="T7" fmla="*/ 5976 h 1254"/>
                              <a:gd name="T8" fmla="+- 0 526 381"/>
                              <a:gd name="T9" fmla="*/ T8 w 1157"/>
                              <a:gd name="T10" fmla="+- 0 6039 5692"/>
                              <a:gd name="T11" fmla="*/ 6039 h 1254"/>
                              <a:gd name="T12" fmla="+- 0 518 381"/>
                              <a:gd name="T13" fmla="*/ T12 w 1157"/>
                              <a:gd name="T14" fmla="+- 0 6104 5692"/>
                              <a:gd name="T15" fmla="*/ 6104 h 1254"/>
                              <a:gd name="T16" fmla="+- 0 518 381"/>
                              <a:gd name="T17" fmla="*/ T16 w 1157"/>
                              <a:gd name="T18" fmla="+- 0 6173 5692"/>
                              <a:gd name="T19" fmla="*/ 6173 h 1254"/>
                              <a:gd name="T20" fmla="+- 0 526 381"/>
                              <a:gd name="T21" fmla="*/ T20 w 1157"/>
                              <a:gd name="T22" fmla="+- 0 6243 5692"/>
                              <a:gd name="T23" fmla="*/ 6243 h 1254"/>
                              <a:gd name="T24" fmla="+- 0 542 381"/>
                              <a:gd name="T25" fmla="*/ T24 w 1157"/>
                              <a:gd name="T26" fmla="+- 0 6314 5692"/>
                              <a:gd name="T27" fmla="*/ 6314 h 1254"/>
                              <a:gd name="T28" fmla="+- 0 565 381"/>
                              <a:gd name="T29" fmla="*/ T28 w 1157"/>
                              <a:gd name="T30" fmla="+- 0 6386 5692"/>
                              <a:gd name="T31" fmla="*/ 6386 h 1254"/>
                              <a:gd name="T32" fmla="+- 0 596 381"/>
                              <a:gd name="T33" fmla="*/ T32 w 1157"/>
                              <a:gd name="T34" fmla="+- 0 6458 5692"/>
                              <a:gd name="T35" fmla="*/ 6458 h 1254"/>
                              <a:gd name="T36" fmla="+- 0 633 381"/>
                              <a:gd name="T37" fmla="*/ T36 w 1157"/>
                              <a:gd name="T38" fmla="+- 0 6529 5692"/>
                              <a:gd name="T39" fmla="*/ 6529 h 1254"/>
                              <a:gd name="T40" fmla="+- 0 678 381"/>
                              <a:gd name="T41" fmla="*/ T40 w 1157"/>
                              <a:gd name="T42" fmla="+- 0 6599 5692"/>
                              <a:gd name="T43" fmla="*/ 6599 h 1254"/>
                              <a:gd name="T44" fmla="+- 0 729 381"/>
                              <a:gd name="T45" fmla="*/ T44 w 1157"/>
                              <a:gd name="T46" fmla="+- 0 6667 5692"/>
                              <a:gd name="T47" fmla="*/ 6667 h 1254"/>
                              <a:gd name="T48" fmla="+- 0 787 381"/>
                              <a:gd name="T49" fmla="*/ T48 w 1157"/>
                              <a:gd name="T50" fmla="+- 0 6733 5692"/>
                              <a:gd name="T51" fmla="*/ 6733 h 1254"/>
                              <a:gd name="T52" fmla="+- 0 851 381"/>
                              <a:gd name="T53" fmla="*/ T52 w 1157"/>
                              <a:gd name="T54" fmla="+- 0 6795 5692"/>
                              <a:gd name="T55" fmla="*/ 6795 h 1254"/>
                              <a:gd name="T56" fmla="+- 0 714 381"/>
                              <a:gd name="T57" fmla="*/ T56 w 1157"/>
                              <a:gd name="T58" fmla="+- 0 6946 5692"/>
                              <a:gd name="T59" fmla="*/ 6946 h 1254"/>
                              <a:gd name="T60" fmla="+- 0 651 381"/>
                              <a:gd name="T61" fmla="*/ T60 w 1157"/>
                              <a:gd name="T62" fmla="+- 0 6884 5692"/>
                              <a:gd name="T63" fmla="*/ 6884 h 1254"/>
                              <a:gd name="T64" fmla="+- 0 594 381"/>
                              <a:gd name="T65" fmla="*/ T64 w 1157"/>
                              <a:gd name="T66" fmla="+- 0 6819 5692"/>
                              <a:gd name="T67" fmla="*/ 6819 h 1254"/>
                              <a:gd name="T68" fmla="+- 0 543 381"/>
                              <a:gd name="T69" fmla="*/ T68 w 1157"/>
                              <a:gd name="T70" fmla="+- 0 6752 5692"/>
                              <a:gd name="T71" fmla="*/ 6752 h 1254"/>
                              <a:gd name="T72" fmla="+- 0 499 381"/>
                              <a:gd name="T73" fmla="*/ T72 w 1157"/>
                              <a:gd name="T74" fmla="+- 0 6684 5692"/>
                              <a:gd name="T75" fmla="*/ 6684 h 1254"/>
                              <a:gd name="T76" fmla="+- 0 462 381"/>
                              <a:gd name="T77" fmla="*/ T76 w 1157"/>
                              <a:gd name="T78" fmla="+- 0 6614 5692"/>
                              <a:gd name="T79" fmla="*/ 6614 h 1254"/>
                              <a:gd name="T80" fmla="+- 0 432 381"/>
                              <a:gd name="T81" fmla="*/ T80 w 1157"/>
                              <a:gd name="T82" fmla="+- 0 6544 5692"/>
                              <a:gd name="T83" fmla="*/ 6544 h 1254"/>
                              <a:gd name="T84" fmla="+- 0 408 381"/>
                              <a:gd name="T85" fmla="*/ T84 w 1157"/>
                              <a:gd name="T86" fmla="+- 0 6473 5692"/>
                              <a:gd name="T87" fmla="*/ 6473 h 1254"/>
                              <a:gd name="T88" fmla="+- 0 392 381"/>
                              <a:gd name="T89" fmla="*/ T88 w 1157"/>
                              <a:gd name="T90" fmla="+- 0 6404 5692"/>
                              <a:gd name="T91" fmla="*/ 6404 h 1254"/>
                              <a:gd name="T92" fmla="+- 0 383 381"/>
                              <a:gd name="T93" fmla="*/ T92 w 1157"/>
                              <a:gd name="T94" fmla="+- 0 6335 5692"/>
                              <a:gd name="T95" fmla="*/ 6335 h 1254"/>
                              <a:gd name="T96" fmla="+- 0 381 381"/>
                              <a:gd name="T97" fmla="*/ T96 w 1157"/>
                              <a:gd name="T98" fmla="+- 0 6269 5692"/>
                              <a:gd name="T99" fmla="*/ 6269 h 1254"/>
                              <a:gd name="T100" fmla="+- 0 387 381"/>
                              <a:gd name="T101" fmla="*/ T100 w 1157"/>
                              <a:gd name="T102" fmla="+- 0 6205 5692"/>
                              <a:gd name="T103" fmla="*/ 6205 h 1254"/>
                              <a:gd name="T104" fmla="+- 0 401 381"/>
                              <a:gd name="T105" fmla="*/ T104 w 1157"/>
                              <a:gd name="T106" fmla="+- 0 6143 5692"/>
                              <a:gd name="T107" fmla="*/ 6143 h 1254"/>
                              <a:gd name="T108" fmla="+- 0 423 381"/>
                              <a:gd name="T109" fmla="*/ T108 w 1157"/>
                              <a:gd name="T110" fmla="+- 0 6086 5692"/>
                              <a:gd name="T111" fmla="*/ 6086 h 1254"/>
                              <a:gd name="T112" fmla="+- 0 452 381"/>
                              <a:gd name="T113" fmla="*/ T112 w 1157"/>
                              <a:gd name="T114" fmla="+- 0 6032 5692"/>
                              <a:gd name="T115" fmla="*/ 6032 h 1254"/>
                              <a:gd name="T116" fmla="+- 0 490 381"/>
                              <a:gd name="T117" fmla="*/ T116 w 1157"/>
                              <a:gd name="T118" fmla="+- 0 5984 5692"/>
                              <a:gd name="T119" fmla="*/ 5984 h 1254"/>
                              <a:gd name="T120" fmla="+- 0 626 381"/>
                              <a:gd name="T121" fmla="*/ T120 w 1157"/>
                              <a:gd name="T122" fmla="+- 0 5833 5692"/>
                              <a:gd name="T123" fmla="*/ 5833 h 1254"/>
                              <a:gd name="T124" fmla="+- 0 672 381"/>
                              <a:gd name="T125" fmla="*/ T124 w 1157"/>
                              <a:gd name="T126" fmla="+- 0 5790 5692"/>
                              <a:gd name="T127" fmla="*/ 5790 h 1254"/>
                              <a:gd name="T128" fmla="+- 0 725 381"/>
                              <a:gd name="T129" fmla="*/ T128 w 1157"/>
                              <a:gd name="T130" fmla="+- 0 5754 5692"/>
                              <a:gd name="T131" fmla="*/ 5754 h 1254"/>
                              <a:gd name="T132" fmla="+- 0 783 381"/>
                              <a:gd name="T133" fmla="*/ T132 w 1157"/>
                              <a:gd name="T134" fmla="+- 0 5727 5692"/>
                              <a:gd name="T135" fmla="*/ 5727 h 1254"/>
                              <a:gd name="T136" fmla="+- 0 846 381"/>
                              <a:gd name="T137" fmla="*/ T136 w 1157"/>
                              <a:gd name="T138" fmla="+- 0 5707 5692"/>
                              <a:gd name="T139" fmla="*/ 5707 h 1254"/>
                              <a:gd name="T140" fmla="+- 0 913 381"/>
                              <a:gd name="T141" fmla="*/ T140 w 1157"/>
                              <a:gd name="T142" fmla="+- 0 5695 5692"/>
                              <a:gd name="T143" fmla="*/ 5695 h 1254"/>
                              <a:gd name="T144" fmla="+- 0 983 381"/>
                              <a:gd name="T145" fmla="*/ T144 w 1157"/>
                              <a:gd name="T146" fmla="+- 0 5692 5692"/>
                              <a:gd name="T147" fmla="*/ 5692 h 1254"/>
                              <a:gd name="T148" fmla="+- 0 1057 381"/>
                              <a:gd name="T149" fmla="*/ T148 w 1157"/>
                              <a:gd name="T150" fmla="+- 0 5696 5692"/>
                              <a:gd name="T151" fmla="*/ 5696 h 1254"/>
                              <a:gd name="T152" fmla="+- 0 1132 381"/>
                              <a:gd name="T153" fmla="*/ T152 w 1157"/>
                              <a:gd name="T154" fmla="+- 0 5709 5692"/>
                              <a:gd name="T155" fmla="*/ 5709 h 1254"/>
                              <a:gd name="T156" fmla="+- 0 1209 381"/>
                              <a:gd name="T157" fmla="*/ T156 w 1157"/>
                              <a:gd name="T158" fmla="+- 0 5729 5692"/>
                              <a:gd name="T159" fmla="*/ 5729 h 1254"/>
                              <a:gd name="T160" fmla="+- 0 1287 381"/>
                              <a:gd name="T161" fmla="*/ T160 w 1157"/>
                              <a:gd name="T162" fmla="+- 0 5757 5692"/>
                              <a:gd name="T163" fmla="*/ 5757 h 1254"/>
                              <a:gd name="T164" fmla="+- 0 1365 381"/>
                              <a:gd name="T165" fmla="*/ T164 w 1157"/>
                              <a:gd name="T166" fmla="+- 0 5794 5692"/>
                              <a:gd name="T167" fmla="*/ 5794 h 1254"/>
                              <a:gd name="T168" fmla="+- 0 1443 381"/>
                              <a:gd name="T169" fmla="*/ T168 w 1157"/>
                              <a:gd name="T170" fmla="+- 0 5838 5692"/>
                              <a:gd name="T171" fmla="*/ 5838 h 1254"/>
                              <a:gd name="T172" fmla="+- 0 1511 381"/>
                              <a:gd name="T173" fmla="*/ T172 w 1157"/>
                              <a:gd name="T174" fmla="+- 0 5762 5692"/>
                              <a:gd name="T175" fmla="*/ 5762 h 1254"/>
                              <a:gd name="T176" fmla="+- 0 1538 381"/>
                              <a:gd name="T177" fmla="*/ T176 w 1157"/>
                              <a:gd name="T178" fmla="+- 0 6036 5692"/>
                              <a:gd name="T179" fmla="*/ 6036 h 1254"/>
                              <a:gd name="T180" fmla="+- 0 1239 381"/>
                              <a:gd name="T181" fmla="*/ T180 w 1157"/>
                              <a:gd name="T182" fmla="+- 0 6064 5692"/>
                              <a:gd name="T183" fmla="*/ 6064 h 1254"/>
                              <a:gd name="T184" fmla="+- 0 1307 381"/>
                              <a:gd name="T185" fmla="*/ T184 w 1157"/>
                              <a:gd name="T186" fmla="+- 0 5988 5692"/>
                              <a:gd name="T187" fmla="*/ 5988 h 1254"/>
                              <a:gd name="T188" fmla="+- 0 1229 381"/>
                              <a:gd name="T189" fmla="*/ T188 w 1157"/>
                              <a:gd name="T190" fmla="+- 0 5944 5692"/>
                              <a:gd name="T191" fmla="*/ 5944 h 1254"/>
                              <a:gd name="T192" fmla="+- 0 1151 381"/>
                              <a:gd name="T193" fmla="*/ T192 w 1157"/>
                              <a:gd name="T194" fmla="+- 0 5908 5692"/>
                              <a:gd name="T195" fmla="*/ 5908 h 1254"/>
                              <a:gd name="T196" fmla="+- 0 1073 381"/>
                              <a:gd name="T197" fmla="*/ T196 w 1157"/>
                              <a:gd name="T198" fmla="+- 0 5879 5692"/>
                              <a:gd name="T199" fmla="*/ 5879 h 1254"/>
                              <a:gd name="T200" fmla="+- 0 996 381"/>
                              <a:gd name="T201" fmla="*/ T200 w 1157"/>
                              <a:gd name="T202" fmla="+- 0 5859 5692"/>
                              <a:gd name="T203" fmla="*/ 5859 h 1254"/>
                              <a:gd name="T204" fmla="+- 0 920 381"/>
                              <a:gd name="T205" fmla="*/ T204 w 1157"/>
                              <a:gd name="T206" fmla="+- 0 5847 5692"/>
                              <a:gd name="T207" fmla="*/ 5847 h 1254"/>
                              <a:gd name="T208" fmla="+- 0 847 381"/>
                              <a:gd name="T209" fmla="*/ T208 w 1157"/>
                              <a:gd name="T210" fmla="+- 0 5842 5692"/>
                              <a:gd name="T211" fmla="*/ 5842 h 1254"/>
                              <a:gd name="T212" fmla="+- 0 777 381"/>
                              <a:gd name="T213" fmla="*/ T212 w 1157"/>
                              <a:gd name="T214" fmla="+- 0 5846 5692"/>
                              <a:gd name="T215" fmla="*/ 5846 h 1254"/>
                              <a:gd name="T216" fmla="+- 0 709 381"/>
                              <a:gd name="T217" fmla="*/ T216 w 1157"/>
                              <a:gd name="T218" fmla="+- 0 5857 5692"/>
                              <a:gd name="T219" fmla="*/ 5857 h 1254"/>
                              <a:gd name="T220" fmla="+- 0 647 381"/>
                              <a:gd name="T221" fmla="*/ T220 w 1157"/>
                              <a:gd name="T222" fmla="+- 0 5877 5692"/>
                              <a:gd name="T223" fmla="*/ 5877 h 1254"/>
                              <a:gd name="T224" fmla="+- 0 589 381"/>
                              <a:gd name="T225" fmla="*/ T224 w 1157"/>
                              <a:gd name="T226" fmla="+- 0 5905 5692"/>
                              <a:gd name="T227" fmla="*/ 5905 h 1254"/>
                              <a:gd name="T228" fmla="+- 0 536 381"/>
                              <a:gd name="T229" fmla="*/ T228 w 1157"/>
                              <a:gd name="T230" fmla="+- 0 5940 5692"/>
                              <a:gd name="T231" fmla="*/ 5940 h 1254"/>
                              <a:gd name="T232" fmla="+- 0 490 381"/>
                              <a:gd name="T233" fmla="*/ T232 w 1157"/>
                              <a:gd name="T234" fmla="+- 0 5984 5692"/>
                              <a:gd name="T235" fmla="*/ 598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57" h="1254">
                                <a:moveTo>
                                  <a:pt x="187" y="225"/>
                                </a:moveTo>
                                <a:lnTo>
                                  <a:pt x="162" y="284"/>
                                </a:lnTo>
                                <a:lnTo>
                                  <a:pt x="145" y="347"/>
                                </a:lnTo>
                                <a:lnTo>
                                  <a:pt x="137" y="412"/>
                                </a:lnTo>
                                <a:lnTo>
                                  <a:pt x="137" y="481"/>
                                </a:lnTo>
                                <a:lnTo>
                                  <a:pt x="145" y="551"/>
                                </a:lnTo>
                                <a:lnTo>
                                  <a:pt x="161" y="622"/>
                                </a:lnTo>
                                <a:lnTo>
                                  <a:pt x="184" y="694"/>
                                </a:lnTo>
                                <a:lnTo>
                                  <a:pt x="215" y="766"/>
                                </a:lnTo>
                                <a:lnTo>
                                  <a:pt x="252" y="837"/>
                                </a:lnTo>
                                <a:lnTo>
                                  <a:pt x="297" y="907"/>
                                </a:lnTo>
                                <a:lnTo>
                                  <a:pt x="348" y="975"/>
                                </a:lnTo>
                                <a:lnTo>
                                  <a:pt x="406" y="1041"/>
                                </a:lnTo>
                                <a:lnTo>
                                  <a:pt x="470" y="1103"/>
                                </a:lnTo>
                                <a:lnTo>
                                  <a:pt x="333" y="1254"/>
                                </a:lnTo>
                                <a:lnTo>
                                  <a:pt x="270" y="1192"/>
                                </a:lnTo>
                                <a:lnTo>
                                  <a:pt x="213" y="1127"/>
                                </a:lnTo>
                                <a:lnTo>
                                  <a:pt x="162" y="1060"/>
                                </a:lnTo>
                                <a:lnTo>
                                  <a:pt x="118" y="992"/>
                                </a:lnTo>
                                <a:lnTo>
                                  <a:pt x="81" y="922"/>
                                </a:lnTo>
                                <a:lnTo>
                                  <a:pt x="51" y="852"/>
                                </a:lnTo>
                                <a:lnTo>
                                  <a:pt x="27" y="781"/>
                                </a:lnTo>
                                <a:lnTo>
                                  <a:pt x="11" y="712"/>
                                </a:lnTo>
                                <a:lnTo>
                                  <a:pt x="2" y="643"/>
                                </a:lnTo>
                                <a:lnTo>
                                  <a:pt x="0" y="577"/>
                                </a:lnTo>
                                <a:lnTo>
                                  <a:pt x="6" y="513"/>
                                </a:lnTo>
                                <a:lnTo>
                                  <a:pt x="20" y="451"/>
                                </a:lnTo>
                                <a:lnTo>
                                  <a:pt x="42" y="394"/>
                                </a:lnTo>
                                <a:lnTo>
                                  <a:pt x="71" y="340"/>
                                </a:lnTo>
                                <a:lnTo>
                                  <a:pt x="109" y="292"/>
                                </a:lnTo>
                                <a:lnTo>
                                  <a:pt x="245" y="141"/>
                                </a:lnTo>
                                <a:lnTo>
                                  <a:pt x="291" y="98"/>
                                </a:lnTo>
                                <a:lnTo>
                                  <a:pt x="344" y="62"/>
                                </a:lnTo>
                                <a:lnTo>
                                  <a:pt x="402" y="35"/>
                                </a:lnTo>
                                <a:lnTo>
                                  <a:pt x="465" y="15"/>
                                </a:lnTo>
                                <a:lnTo>
                                  <a:pt x="532" y="3"/>
                                </a:lnTo>
                                <a:lnTo>
                                  <a:pt x="602" y="0"/>
                                </a:lnTo>
                                <a:lnTo>
                                  <a:pt x="676" y="4"/>
                                </a:lnTo>
                                <a:lnTo>
                                  <a:pt x="751" y="17"/>
                                </a:lnTo>
                                <a:lnTo>
                                  <a:pt x="828" y="37"/>
                                </a:lnTo>
                                <a:lnTo>
                                  <a:pt x="906" y="65"/>
                                </a:lnTo>
                                <a:lnTo>
                                  <a:pt x="984" y="102"/>
                                </a:lnTo>
                                <a:lnTo>
                                  <a:pt x="1062" y="146"/>
                                </a:lnTo>
                                <a:lnTo>
                                  <a:pt x="1130" y="70"/>
                                </a:lnTo>
                                <a:lnTo>
                                  <a:pt x="1157" y="344"/>
                                </a:lnTo>
                                <a:lnTo>
                                  <a:pt x="858" y="372"/>
                                </a:lnTo>
                                <a:lnTo>
                                  <a:pt x="926" y="296"/>
                                </a:lnTo>
                                <a:lnTo>
                                  <a:pt x="848" y="252"/>
                                </a:lnTo>
                                <a:lnTo>
                                  <a:pt x="770" y="216"/>
                                </a:lnTo>
                                <a:lnTo>
                                  <a:pt x="692" y="187"/>
                                </a:lnTo>
                                <a:lnTo>
                                  <a:pt x="615" y="167"/>
                                </a:lnTo>
                                <a:lnTo>
                                  <a:pt x="539" y="155"/>
                                </a:lnTo>
                                <a:lnTo>
                                  <a:pt x="466" y="150"/>
                                </a:lnTo>
                                <a:lnTo>
                                  <a:pt x="396" y="154"/>
                                </a:lnTo>
                                <a:lnTo>
                                  <a:pt x="328" y="165"/>
                                </a:lnTo>
                                <a:lnTo>
                                  <a:pt x="266" y="185"/>
                                </a:lnTo>
                                <a:lnTo>
                                  <a:pt x="208" y="213"/>
                                </a:lnTo>
                                <a:lnTo>
                                  <a:pt x="155" y="248"/>
                                </a:lnTo>
                                <a:lnTo>
                                  <a:pt x="109" y="292"/>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4088911"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0" y="6012"/>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184694" name="Freeform 15"/>
                        <wps:cNvSpPr>
                          <a:spLocks/>
                        </wps:cNvSpPr>
                        <wps:spPr bwMode="auto">
                          <a:xfrm>
                            <a:off x="7756" y="9830"/>
                            <a:ext cx="599" cy="571"/>
                          </a:xfrm>
                          <a:custGeom>
                            <a:avLst/>
                            <a:gdLst>
                              <a:gd name="T0" fmla="+- 0 8228 7757"/>
                              <a:gd name="T1" fmla="*/ T0 w 599"/>
                              <a:gd name="T2" fmla="+- 0 9830 9830"/>
                              <a:gd name="T3" fmla="*/ 9830 h 571"/>
                              <a:gd name="T4" fmla="+- 0 8070 7757"/>
                              <a:gd name="T5" fmla="*/ T4 w 599"/>
                              <a:gd name="T6" fmla="+- 0 9973 9830"/>
                              <a:gd name="T7" fmla="*/ 9973 h 571"/>
                              <a:gd name="T8" fmla="+- 0 8141 7757"/>
                              <a:gd name="T9" fmla="*/ T8 w 599"/>
                              <a:gd name="T10" fmla="+- 0 9973 9830"/>
                              <a:gd name="T11" fmla="*/ 9973 h 571"/>
                              <a:gd name="T12" fmla="+- 0 8119 7757"/>
                              <a:gd name="T13" fmla="*/ T12 w 599"/>
                              <a:gd name="T14" fmla="+- 0 10053 9830"/>
                              <a:gd name="T15" fmla="*/ 10053 h 571"/>
                              <a:gd name="T16" fmla="+- 0 8088 7757"/>
                              <a:gd name="T17" fmla="*/ T16 w 599"/>
                              <a:gd name="T18" fmla="+- 0 10127 9830"/>
                              <a:gd name="T19" fmla="*/ 10127 h 571"/>
                              <a:gd name="T20" fmla="+- 0 8048 7757"/>
                              <a:gd name="T21" fmla="*/ T20 w 599"/>
                              <a:gd name="T22" fmla="+- 0 10194 9830"/>
                              <a:gd name="T23" fmla="*/ 10194 h 571"/>
                              <a:gd name="T24" fmla="+- 0 8001 7757"/>
                              <a:gd name="T25" fmla="*/ T24 w 599"/>
                              <a:gd name="T26" fmla="+- 0 10253 9830"/>
                              <a:gd name="T27" fmla="*/ 10253 h 571"/>
                              <a:gd name="T28" fmla="+- 0 7948 7757"/>
                              <a:gd name="T29" fmla="*/ T28 w 599"/>
                              <a:gd name="T30" fmla="+- 0 10304 9830"/>
                              <a:gd name="T31" fmla="*/ 10304 h 571"/>
                              <a:gd name="T32" fmla="+- 0 7889 7757"/>
                              <a:gd name="T33" fmla="*/ T32 w 599"/>
                              <a:gd name="T34" fmla="+- 0 10344 9830"/>
                              <a:gd name="T35" fmla="*/ 10344 h 571"/>
                              <a:gd name="T36" fmla="+- 0 7825 7757"/>
                              <a:gd name="T37" fmla="*/ T36 w 599"/>
                              <a:gd name="T38" fmla="+- 0 10375 9830"/>
                              <a:gd name="T39" fmla="*/ 10375 h 571"/>
                              <a:gd name="T40" fmla="+- 0 7757 7757"/>
                              <a:gd name="T41" fmla="*/ T40 w 599"/>
                              <a:gd name="T42" fmla="+- 0 10394 9830"/>
                              <a:gd name="T43" fmla="*/ 10394 h 571"/>
                              <a:gd name="T44" fmla="+- 0 7828 7757"/>
                              <a:gd name="T45" fmla="*/ T44 w 599"/>
                              <a:gd name="T46" fmla="+- 0 10400 9830"/>
                              <a:gd name="T47" fmla="*/ 10400 h 571"/>
                              <a:gd name="T48" fmla="+- 0 7898 7757"/>
                              <a:gd name="T49" fmla="*/ T48 w 599"/>
                              <a:gd name="T50" fmla="+- 0 10394 9830"/>
                              <a:gd name="T51" fmla="*/ 10394 h 571"/>
                              <a:gd name="T52" fmla="+- 0 7965 7757"/>
                              <a:gd name="T53" fmla="*/ T52 w 599"/>
                              <a:gd name="T54" fmla="+- 0 10376 9830"/>
                              <a:gd name="T55" fmla="*/ 10376 h 571"/>
                              <a:gd name="T56" fmla="+- 0 8028 7757"/>
                              <a:gd name="T57" fmla="*/ T56 w 599"/>
                              <a:gd name="T58" fmla="+- 0 10346 9830"/>
                              <a:gd name="T59" fmla="*/ 10346 h 571"/>
                              <a:gd name="T60" fmla="+- 0 8087 7757"/>
                              <a:gd name="T61" fmla="*/ T60 w 599"/>
                              <a:gd name="T62" fmla="+- 0 10306 9830"/>
                              <a:gd name="T63" fmla="*/ 10306 h 571"/>
                              <a:gd name="T64" fmla="+- 0 8141 7757"/>
                              <a:gd name="T65" fmla="*/ T64 w 599"/>
                              <a:gd name="T66" fmla="+- 0 10256 9830"/>
                              <a:gd name="T67" fmla="*/ 10256 h 571"/>
                              <a:gd name="T68" fmla="+- 0 8188 7757"/>
                              <a:gd name="T69" fmla="*/ T68 w 599"/>
                              <a:gd name="T70" fmla="+- 0 10197 9830"/>
                              <a:gd name="T71" fmla="*/ 10197 h 571"/>
                              <a:gd name="T72" fmla="+- 0 8229 7757"/>
                              <a:gd name="T73" fmla="*/ T72 w 599"/>
                              <a:gd name="T74" fmla="+- 0 10130 9830"/>
                              <a:gd name="T75" fmla="*/ 10130 h 571"/>
                              <a:gd name="T76" fmla="+- 0 8261 7757"/>
                              <a:gd name="T77" fmla="*/ T76 w 599"/>
                              <a:gd name="T78" fmla="+- 0 10055 9830"/>
                              <a:gd name="T79" fmla="*/ 10055 h 571"/>
                              <a:gd name="T80" fmla="+- 0 8284 7757"/>
                              <a:gd name="T81" fmla="*/ T80 w 599"/>
                              <a:gd name="T82" fmla="+- 0 9973 9830"/>
                              <a:gd name="T83" fmla="*/ 9973 h 571"/>
                              <a:gd name="T84" fmla="+- 0 8355 7757"/>
                              <a:gd name="T85" fmla="*/ T84 w 599"/>
                              <a:gd name="T86" fmla="+- 0 9973 9830"/>
                              <a:gd name="T87" fmla="*/ 9973 h 571"/>
                              <a:gd name="T88" fmla="+- 0 8228 7757"/>
                              <a:gd name="T89" fmla="*/ T88 w 599"/>
                              <a:gd name="T90" fmla="+- 0 9830 9830"/>
                              <a:gd name="T91" fmla="*/ 9830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9" h="571">
                                <a:moveTo>
                                  <a:pt x="471" y="0"/>
                                </a:moveTo>
                                <a:lnTo>
                                  <a:pt x="313" y="143"/>
                                </a:lnTo>
                                <a:lnTo>
                                  <a:pt x="384" y="143"/>
                                </a:lnTo>
                                <a:lnTo>
                                  <a:pt x="362" y="223"/>
                                </a:lnTo>
                                <a:lnTo>
                                  <a:pt x="331" y="297"/>
                                </a:lnTo>
                                <a:lnTo>
                                  <a:pt x="291" y="364"/>
                                </a:lnTo>
                                <a:lnTo>
                                  <a:pt x="244" y="423"/>
                                </a:lnTo>
                                <a:lnTo>
                                  <a:pt x="191" y="474"/>
                                </a:lnTo>
                                <a:lnTo>
                                  <a:pt x="132" y="514"/>
                                </a:lnTo>
                                <a:lnTo>
                                  <a:pt x="68" y="545"/>
                                </a:lnTo>
                                <a:lnTo>
                                  <a:pt x="0" y="564"/>
                                </a:lnTo>
                                <a:lnTo>
                                  <a:pt x="71" y="570"/>
                                </a:lnTo>
                                <a:lnTo>
                                  <a:pt x="141" y="564"/>
                                </a:lnTo>
                                <a:lnTo>
                                  <a:pt x="208" y="546"/>
                                </a:lnTo>
                                <a:lnTo>
                                  <a:pt x="271" y="516"/>
                                </a:lnTo>
                                <a:lnTo>
                                  <a:pt x="330" y="476"/>
                                </a:lnTo>
                                <a:lnTo>
                                  <a:pt x="384" y="426"/>
                                </a:lnTo>
                                <a:lnTo>
                                  <a:pt x="431" y="367"/>
                                </a:lnTo>
                                <a:lnTo>
                                  <a:pt x="472" y="300"/>
                                </a:lnTo>
                                <a:lnTo>
                                  <a:pt x="504" y="225"/>
                                </a:lnTo>
                                <a:lnTo>
                                  <a:pt x="527" y="143"/>
                                </a:lnTo>
                                <a:lnTo>
                                  <a:pt x="598" y="143"/>
                                </a:lnTo>
                                <a:lnTo>
                                  <a:pt x="47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798806" name="Freeform 16"/>
                        <wps:cNvSpPr>
                          <a:spLocks/>
                        </wps:cNvSpPr>
                        <wps:spPr bwMode="auto">
                          <a:xfrm>
                            <a:off x="7215" y="9830"/>
                            <a:ext cx="614" cy="570"/>
                          </a:xfrm>
                          <a:custGeom>
                            <a:avLst/>
                            <a:gdLst>
                              <a:gd name="T0" fmla="+- 0 7358 7215"/>
                              <a:gd name="T1" fmla="*/ T0 w 614"/>
                              <a:gd name="T2" fmla="+- 0 9830 9830"/>
                              <a:gd name="T3" fmla="*/ 9830 h 570"/>
                              <a:gd name="T4" fmla="+- 0 7215 7215"/>
                              <a:gd name="T5" fmla="*/ T4 w 614"/>
                              <a:gd name="T6" fmla="+- 0 9830 9830"/>
                              <a:gd name="T7" fmla="*/ 9830 h 570"/>
                              <a:gd name="T8" fmla="+- 0 7220 7215"/>
                              <a:gd name="T9" fmla="*/ T8 w 614"/>
                              <a:gd name="T10" fmla="+- 0 9914 9830"/>
                              <a:gd name="T11" fmla="*/ 9914 h 570"/>
                              <a:gd name="T12" fmla="+- 0 7235 7215"/>
                              <a:gd name="T13" fmla="*/ T12 w 614"/>
                              <a:gd name="T14" fmla="+- 0 9995 9830"/>
                              <a:gd name="T15" fmla="*/ 9995 h 570"/>
                              <a:gd name="T16" fmla="+- 0 7259 7215"/>
                              <a:gd name="T17" fmla="*/ T16 w 614"/>
                              <a:gd name="T18" fmla="+- 0 10070 9830"/>
                              <a:gd name="T19" fmla="*/ 10070 h 570"/>
                              <a:gd name="T20" fmla="+- 0 7291 7215"/>
                              <a:gd name="T21" fmla="*/ T20 w 614"/>
                              <a:gd name="T22" fmla="+- 0 10141 9830"/>
                              <a:gd name="T23" fmla="*/ 10141 h 570"/>
                              <a:gd name="T24" fmla="+- 0 7330 7215"/>
                              <a:gd name="T25" fmla="*/ T24 w 614"/>
                              <a:gd name="T26" fmla="+- 0 10204 9830"/>
                              <a:gd name="T27" fmla="*/ 10204 h 570"/>
                              <a:gd name="T28" fmla="+- 0 7377 7215"/>
                              <a:gd name="T29" fmla="*/ T28 w 614"/>
                              <a:gd name="T30" fmla="+- 0 10260 9830"/>
                              <a:gd name="T31" fmla="*/ 10260 h 570"/>
                              <a:gd name="T32" fmla="+- 0 7429 7215"/>
                              <a:gd name="T33" fmla="*/ T32 w 614"/>
                              <a:gd name="T34" fmla="+- 0 10308 9830"/>
                              <a:gd name="T35" fmla="*/ 10308 h 570"/>
                              <a:gd name="T36" fmla="+- 0 7487 7215"/>
                              <a:gd name="T37" fmla="*/ T36 w 614"/>
                              <a:gd name="T38" fmla="+- 0 10347 9830"/>
                              <a:gd name="T39" fmla="*/ 10347 h 570"/>
                              <a:gd name="T40" fmla="+- 0 7550 7215"/>
                              <a:gd name="T41" fmla="*/ T40 w 614"/>
                              <a:gd name="T42" fmla="+- 0 10376 9830"/>
                              <a:gd name="T43" fmla="*/ 10376 h 570"/>
                              <a:gd name="T44" fmla="+- 0 7616 7215"/>
                              <a:gd name="T45" fmla="*/ T44 w 614"/>
                              <a:gd name="T46" fmla="+- 0 10394 9830"/>
                              <a:gd name="T47" fmla="*/ 10394 h 570"/>
                              <a:gd name="T48" fmla="+- 0 7686 7215"/>
                              <a:gd name="T49" fmla="*/ T48 w 614"/>
                              <a:gd name="T50" fmla="+- 0 10400 9830"/>
                              <a:gd name="T51" fmla="*/ 10400 h 570"/>
                              <a:gd name="T52" fmla="+- 0 7828 7215"/>
                              <a:gd name="T53" fmla="*/ T52 w 614"/>
                              <a:gd name="T54" fmla="+- 0 10400 9830"/>
                              <a:gd name="T55" fmla="*/ 10400 h 570"/>
                              <a:gd name="T56" fmla="+- 0 7759 7215"/>
                              <a:gd name="T57" fmla="*/ T56 w 614"/>
                              <a:gd name="T58" fmla="+- 0 10394 9830"/>
                              <a:gd name="T59" fmla="*/ 10394 h 570"/>
                              <a:gd name="T60" fmla="+- 0 7692 7215"/>
                              <a:gd name="T61" fmla="*/ T60 w 614"/>
                              <a:gd name="T62" fmla="+- 0 10376 9830"/>
                              <a:gd name="T63" fmla="*/ 10376 h 570"/>
                              <a:gd name="T64" fmla="+- 0 7630 7215"/>
                              <a:gd name="T65" fmla="*/ T64 w 614"/>
                              <a:gd name="T66" fmla="+- 0 10347 9830"/>
                              <a:gd name="T67" fmla="*/ 10347 h 570"/>
                              <a:gd name="T68" fmla="+- 0 7572 7215"/>
                              <a:gd name="T69" fmla="*/ T68 w 614"/>
                              <a:gd name="T70" fmla="+- 0 10308 9830"/>
                              <a:gd name="T71" fmla="*/ 10308 h 570"/>
                              <a:gd name="T72" fmla="+- 0 7519 7215"/>
                              <a:gd name="T73" fmla="*/ T72 w 614"/>
                              <a:gd name="T74" fmla="+- 0 10260 9830"/>
                              <a:gd name="T75" fmla="*/ 10260 h 570"/>
                              <a:gd name="T76" fmla="+- 0 7473 7215"/>
                              <a:gd name="T77" fmla="*/ T76 w 614"/>
                              <a:gd name="T78" fmla="+- 0 10204 9830"/>
                              <a:gd name="T79" fmla="*/ 10204 h 570"/>
                              <a:gd name="T80" fmla="+- 0 7433 7215"/>
                              <a:gd name="T81" fmla="*/ T80 w 614"/>
                              <a:gd name="T82" fmla="+- 0 10141 9830"/>
                              <a:gd name="T83" fmla="*/ 10141 h 570"/>
                              <a:gd name="T84" fmla="+- 0 7401 7215"/>
                              <a:gd name="T85" fmla="*/ T84 w 614"/>
                              <a:gd name="T86" fmla="+- 0 10070 9830"/>
                              <a:gd name="T87" fmla="*/ 10070 h 570"/>
                              <a:gd name="T88" fmla="+- 0 7378 7215"/>
                              <a:gd name="T89" fmla="*/ T88 w 614"/>
                              <a:gd name="T90" fmla="+- 0 9995 9830"/>
                              <a:gd name="T91" fmla="*/ 9995 h 570"/>
                              <a:gd name="T92" fmla="+- 0 7363 7215"/>
                              <a:gd name="T93" fmla="*/ T92 w 614"/>
                              <a:gd name="T94" fmla="+- 0 9914 9830"/>
                              <a:gd name="T95" fmla="*/ 9914 h 570"/>
                              <a:gd name="T96" fmla="+- 0 7358 7215"/>
                              <a:gd name="T97" fmla="*/ T96 w 614"/>
                              <a:gd name="T98" fmla="+- 0 9830 9830"/>
                              <a:gd name="T99" fmla="*/ 983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4" h="570">
                                <a:moveTo>
                                  <a:pt x="143" y="0"/>
                                </a:moveTo>
                                <a:lnTo>
                                  <a:pt x="0" y="0"/>
                                </a:lnTo>
                                <a:lnTo>
                                  <a:pt x="5" y="84"/>
                                </a:lnTo>
                                <a:lnTo>
                                  <a:pt x="20" y="165"/>
                                </a:lnTo>
                                <a:lnTo>
                                  <a:pt x="44" y="240"/>
                                </a:lnTo>
                                <a:lnTo>
                                  <a:pt x="76" y="311"/>
                                </a:lnTo>
                                <a:lnTo>
                                  <a:pt x="115" y="374"/>
                                </a:lnTo>
                                <a:lnTo>
                                  <a:pt x="162" y="430"/>
                                </a:lnTo>
                                <a:lnTo>
                                  <a:pt x="214" y="478"/>
                                </a:lnTo>
                                <a:lnTo>
                                  <a:pt x="272" y="517"/>
                                </a:lnTo>
                                <a:lnTo>
                                  <a:pt x="335" y="546"/>
                                </a:lnTo>
                                <a:lnTo>
                                  <a:pt x="401" y="564"/>
                                </a:lnTo>
                                <a:lnTo>
                                  <a:pt x="471" y="570"/>
                                </a:lnTo>
                                <a:lnTo>
                                  <a:pt x="613" y="570"/>
                                </a:lnTo>
                                <a:lnTo>
                                  <a:pt x="544" y="564"/>
                                </a:lnTo>
                                <a:lnTo>
                                  <a:pt x="477" y="546"/>
                                </a:lnTo>
                                <a:lnTo>
                                  <a:pt x="415" y="517"/>
                                </a:lnTo>
                                <a:lnTo>
                                  <a:pt x="357" y="478"/>
                                </a:lnTo>
                                <a:lnTo>
                                  <a:pt x="304" y="430"/>
                                </a:lnTo>
                                <a:lnTo>
                                  <a:pt x="258" y="374"/>
                                </a:lnTo>
                                <a:lnTo>
                                  <a:pt x="218" y="311"/>
                                </a:lnTo>
                                <a:lnTo>
                                  <a:pt x="186" y="240"/>
                                </a:lnTo>
                                <a:lnTo>
                                  <a:pt x="163" y="165"/>
                                </a:lnTo>
                                <a:lnTo>
                                  <a:pt x="148" y="84"/>
                                </a:lnTo>
                                <a:lnTo>
                                  <a:pt x="143"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083801" name="Freeform 17"/>
                        <wps:cNvSpPr>
                          <a:spLocks/>
                        </wps:cNvSpPr>
                        <wps:spPr bwMode="auto">
                          <a:xfrm>
                            <a:off x="7215" y="9830"/>
                            <a:ext cx="1140" cy="570"/>
                          </a:xfrm>
                          <a:custGeom>
                            <a:avLst/>
                            <a:gdLst>
                              <a:gd name="T0" fmla="+- 0 7757 7215"/>
                              <a:gd name="T1" fmla="*/ T0 w 1140"/>
                              <a:gd name="T2" fmla="+- 0 10394 9830"/>
                              <a:gd name="T3" fmla="*/ 10394 h 570"/>
                              <a:gd name="T4" fmla="+- 0 7825 7215"/>
                              <a:gd name="T5" fmla="*/ T4 w 1140"/>
                              <a:gd name="T6" fmla="+- 0 10375 9830"/>
                              <a:gd name="T7" fmla="*/ 10375 h 570"/>
                              <a:gd name="T8" fmla="+- 0 7889 7215"/>
                              <a:gd name="T9" fmla="*/ T8 w 1140"/>
                              <a:gd name="T10" fmla="+- 0 10344 9830"/>
                              <a:gd name="T11" fmla="*/ 10344 h 570"/>
                              <a:gd name="T12" fmla="+- 0 7948 7215"/>
                              <a:gd name="T13" fmla="*/ T12 w 1140"/>
                              <a:gd name="T14" fmla="+- 0 10304 9830"/>
                              <a:gd name="T15" fmla="*/ 10304 h 570"/>
                              <a:gd name="T16" fmla="+- 0 8001 7215"/>
                              <a:gd name="T17" fmla="*/ T16 w 1140"/>
                              <a:gd name="T18" fmla="+- 0 10253 9830"/>
                              <a:gd name="T19" fmla="*/ 10253 h 570"/>
                              <a:gd name="T20" fmla="+- 0 8048 7215"/>
                              <a:gd name="T21" fmla="*/ T20 w 1140"/>
                              <a:gd name="T22" fmla="+- 0 10194 9830"/>
                              <a:gd name="T23" fmla="*/ 10194 h 570"/>
                              <a:gd name="T24" fmla="+- 0 8088 7215"/>
                              <a:gd name="T25" fmla="*/ T24 w 1140"/>
                              <a:gd name="T26" fmla="+- 0 10127 9830"/>
                              <a:gd name="T27" fmla="*/ 10127 h 570"/>
                              <a:gd name="T28" fmla="+- 0 8119 7215"/>
                              <a:gd name="T29" fmla="*/ T28 w 1140"/>
                              <a:gd name="T30" fmla="+- 0 10053 9830"/>
                              <a:gd name="T31" fmla="*/ 10053 h 570"/>
                              <a:gd name="T32" fmla="+- 0 8141 7215"/>
                              <a:gd name="T33" fmla="*/ T32 w 1140"/>
                              <a:gd name="T34" fmla="+- 0 9973 9830"/>
                              <a:gd name="T35" fmla="*/ 9973 h 570"/>
                              <a:gd name="T36" fmla="+- 0 8070 7215"/>
                              <a:gd name="T37" fmla="*/ T36 w 1140"/>
                              <a:gd name="T38" fmla="+- 0 9973 9830"/>
                              <a:gd name="T39" fmla="*/ 9973 h 570"/>
                              <a:gd name="T40" fmla="+- 0 8228 7215"/>
                              <a:gd name="T41" fmla="*/ T40 w 1140"/>
                              <a:gd name="T42" fmla="+- 0 9830 9830"/>
                              <a:gd name="T43" fmla="*/ 9830 h 570"/>
                              <a:gd name="T44" fmla="+- 0 8355 7215"/>
                              <a:gd name="T45" fmla="*/ T44 w 1140"/>
                              <a:gd name="T46" fmla="+- 0 9973 9830"/>
                              <a:gd name="T47" fmla="*/ 9973 h 570"/>
                              <a:gd name="T48" fmla="+- 0 8284 7215"/>
                              <a:gd name="T49" fmla="*/ T48 w 1140"/>
                              <a:gd name="T50" fmla="+- 0 9973 9830"/>
                              <a:gd name="T51" fmla="*/ 9973 h 570"/>
                              <a:gd name="T52" fmla="+- 0 8261 7215"/>
                              <a:gd name="T53" fmla="*/ T52 w 1140"/>
                              <a:gd name="T54" fmla="+- 0 10054 9830"/>
                              <a:gd name="T55" fmla="*/ 10054 h 570"/>
                              <a:gd name="T56" fmla="+- 0 8229 7215"/>
                              <a:gd name="T57" fmla="*/ T56 w 1140"/>
                              <a:gd name="T58" fmla="+- 0 10128 9830"/>
                              <a:gd name="T59" fmla="*/ 10128 h 570"/>
                              <a:gd name="T60" fmla="+- 0 8190 7215"/>
                              <a:gd name="T61" fmla="*/ T60 w 1140"/>
                              <a:gd name="T62" fmla="+- 0 10195 9830"/>
                              <a:gd name="T63" fmla="*/ 10195 h 570"/>
                              <a:gd name="T64" fmla="+- 0 8142 7215"/>
                              <a:gd name="T65" fmla="*/ T64 w 1140"/>
                              <a:gd name="T66" fmla="+- 0 10255 9830"/>
                              <a:gd name="T67" fmla="*/ 10255 h 570"/>
                              <a:gd name="T68" fmla="+- 0 8089 7215"/>
                              <a:gd name="T69" fmla="*/ T68 w 1140"/>
                              <a:gd name="T70" fmla="+- 0 10305 9830"/>
                              <a:gd name="T71" fmla="*/ 10305 h 570"/>
                              <a:gd name="T72" fmla="+- 0 8030 7215"/>
                              <a:gd name="T73" fmla="*/ T72 w 1140"/>
                              <a:gd name="T74" fmla="+- 0 10345 9830"/>
                              <a:gd name="T75" fmla="*/ 10345 h 570"/>
                              <a:gd name="T76" fmla="+- 0 7966 7215"/>
                              <a:gd name="T77" fmla="*/ T76 w 1140"/>
                              <a:gd name="T78" fmla="+- 0 10375 9830"/>
                              <a:gd name="T79" fmla="*/ 10375 h 570"/>
                              <a:gd name="T80" fmla="+- 0 7899 7215"/>
                              <a:gd name="T81" fmla="*/ T80 w 1140"/>
                              <a:gd name="T82" fmla="+- 0 10394 9830"/>
                              <a:gd name="T83" fmla="*/ 10394 h 570"/>
                              <a:gd name="T84" fmla="+- 0 7828 7215"/>
                              <a:gd name="T85" fmla="*/ T84 w 1140"/>
                              <a:gd name="T86" fmla="+- 0 10400 9830"/>
                              <a:gd name="T87" fmla="*/ 10400 h 570"/>
                              <a:gd name="T88" fmla="+- 0 7686 7215"/>
                              <a:gd name="T89" fmla="*/ T88 w 1140"/>
                              <a:gd name="T90" fmla="+- 0 10400 9830"/>
                              <a:gd name="T91" fmla="*/ 10400 h 570"/>
                              <a:gd name="T92" fmla="+- 0 7616 7215"/>
                              <a:gd name="T93" fmla="*/ T92 w 1140"/>
                              <a:gd name="T94" fmla="+- 0 10394 9830"/>
                              <a:gd name="T95" fmla="*/ 10394 h 570"/>
                              <a:gd name="T96" fmla="+- 0 7550 7215"/>
                              <a:gd name="T97" fmla="*/ T96 w 1140"/>
                              <a:gd name="T98" fmla="+- 0 10376 9830"/>
                              <a:gd name="T99" fmla="*/ 10376 h 570"/>
                              <a:gd name="T100" fmla="+- 0 7487 7215"/>
                              <a:gd name="T101" fmla="*/ T100 w 1140"/>
                              <a:gd name="T102" fmla="+- 0 10347 9830"/>
                              <a:gd name="T103" fmla="*/ 10347 h 570"/>
                              <a:gd name="T104" fmla="+- 0 7429 7215"/>
                              <a:gd name="T105" fmla="*/ T104 w 1140"/>
                              <a:gd name="T106" fmla="+- 0 10308 9830"/>
                              <a:gd name="T107" fmla="*/ 10308 h 570"/>
                              <a:gd name="T108" fmla="+- 0 7377 7215"/>
                              <a:gd name="T109" fmla="*/ T108 w 1140"/>
                              <a:gd name="T110" fmla="+- 0 10260 9830"/>
                              <a:gd name="T111" fmla="*/ 10260 h 570"/>
                              <a:gd name="T112" fmla="+- 0 7330 7215"/>
                              <a:gd name="T113" fmla="*/ T112 w 1140"/>
                              <a:gd name="T114" fmla="+- 0 10204 9830"/>
                              <a:gd name="T115" fmla="*/ 10204 h 570"/>
                              <a:gd name="T116" fmla="+- 0 7291 7215"/>
                              <a:gd name="T117" fmla="*/ T116 w 1140"/>
                              <a:gd name="T118" fmla="+- 0 10141 9830"/>
                              <a:gd name="T119" fmla="*/ 10141 h 570"/>
                              <a:gd name="T120" fmla="+- 0 7259 7215"/>
                              <a:gd name="T121" fmla="*/ T120 w 1140"/>
                              <a:gd name="T122" fmla="+- 0 10070 9830"/>
                              <a:gd name="T123" fmla="*/ 10070 h 570"/>
                              <a:gd name="T124" fmla="+- 0 7235 7215"/>
                              <a:gd name="T125" fmla="*/ T124 w 1140"/>
                              <a:gd name="T126" fmla="+- 0 9995 9830"/>
                              <a:gd name="T127" fmla="*/ 9995 h 570"/>
                              <a:gd name="T128" fmla="+- 0 7220 7215"/>
                              <a:gd name="T129" fmla="*/ T128 w 1140"/>
                              <a:gd name="T130" fmla="+- 0 9914 9830"/>
                              <a:gd name="T131" fmla="*/ 9914 h 570"/>
                              <a:gd name="T132" fmla="+- 0 7215 7215"/>
                              <a:gd name="T133" fmla="*/ T132 w 1140"/>
                              <a:gd name="T134" fmla="+- 0 9830 9830"/>
                              <a:gd name="T135" fmla="*/ 9830 h 570"/>
                              <a:gd name="T136" fmla="+- 0 7358 7215"/>
                              <a:gd name="T137" fmla="*/ T136 w 1140"/>
                              <a:gd name="T138" fmla="+- 0 9830 9830"/>
                              <a:gd name="T139" fmla="*/ 9830 h 570"/>
                              <a:gd name="T140" fmla="+- 0 7363 7215"/>
                              <a:gd name="T141" fmla="*/ T140 w 1140"/>
                              <a:gd name="T142" fmla="+- 0 9914 9830"/>
                              <a:gd name="T143" fmla="*/ 9914 h 570"/>
                              <a:gd name="T144" fmla="+- 0 7378 7215"/>
                              <a:gd name="T145" fmla="*/ T144 w 1140"/>
                              <a:gd name="T146" fmla="+- 0 9995 9830"/>
                              <a:gd name="T147" fmla="*/ 9995 h 570"/>
                              <a:gd name="T148" fmla="+- 0 7401 7215"/>
                              <a:gd name="T149" fmla="*/ T148 w 1140"/>
                              <a:gd name="T150" fmla="+- 0 10070 9830"/>
                              <a:gd name="T151" fmla="*/ 10070 h 570"/>
                              <a:gd name="T152" fmla="+- 0 7433 7215"/>
                              <a:gd name="T153" fmla="*/ T152 w 1140"/>
                              <a:gd name="T154" fmla="+- 0 10141 9830"/>
                              <a:gd name="T155" fmla="*/ 10141 h 570"/>
                              <a:gd name="T156" fmla="+- 0 7473 7215"/>
                              <a:gd name="T157" fmla="*/ T156 w 1140"/>
                              <a:gd name="T158" fmla="+- 0 10204 9830"/>
                              <a:gd name="T159" fmla="*/ 10204 h 570"/>
                              <a:gd name="T160" fmla="+- 0 7519 7215"/>
                              <a:gd name="T161" fmla="*/ T160 w 1140"/>
                              <a:gd name="T162" fmla="+- 0 10260 9830"/>
                              <a:gd name="T163" fmla="*/ 10260 h 570"/>
                              <a:gd name="T164" fmla="+- 0 7572 7215"/>
                              <a:gd name="T165" fmla="*/ T164 w 1140"/>
                              <a:gd name="T166" fmla="+- 0 10308 9830"/>
                              <a:gd name="T167" fmla="*/ 10308 h 570"/>
                              <a:gd name="T168" fmla="+- 0 7630 7215"/>
                              <a:gd name="T169" fmla="*/ T168 w 1140"/>
                              <a:gd name="T170" fmla="+- 0 10347 9830"/>
                              <a:gd name="T171" fmla="*/ 10347 h 570"/>
                              <a:gd name="T172" fmla="+- 0 7692 7215"/>
                              <a:gd name="T173" fmla="*/ T172 w 1140"/>
                              <a:gd name="T174" fmla="+- 0 10376 9830"/>
                              <a:gd name="T175" fmla="*/ 10376 h 570"/>
                              <a:gd name="T176" fmla="+- 0 7759 7215"/>
                              <a:gd name="T177" fmla="*/ T176 w 1140"/>
                              <a:gd name="T178" fmla="+- 0 10394 9830"/>
                              <a:gd name="T179" fmla="*/ 10394 h 570"/>
                              <a:gd name="T180" fmla="+- 0 7828 7215"/>
                              <a:gd name="T181" fmla="*/ T180 w 1140"/>
                              <a:gd name="T182" fmla="+- 0 10400 9830"/>
                              <a:gd name="T183" fmla="*/ 1040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40" h="570">
                                <a:moveTo>
                                  <a:pt x="542" y="564"/>
                                </a:moveTo>
                                <a:lnTo>
                                  <a:pt x="610" y="545"/>
                                </a:lnTo>
                                <a:lnTo>
                                  <a:pt x="674" y="514"/>
                                </a:lnTo>
                                <a:lnTo>
                                  <a:pt x="733" y="474"/>
                                </a:lnTo>
                                <a:lnTo>
                                  <a:pt x="786" y="423"/>
                                </a:lnTo>
                                <a:lnTo>
                                  <a:pt x="833" y="364"/>
                                </a:lnTo>
                                <a:lnTo>
                                  <a:pt x="873" y="297"/>
                                </a:lnTo>
                                <a:lnTo>
                                  <a:pt x="904" y="223"/>
                                </a:lnTo>
                                <a:lnTo>
                                  <a:pt x="926" y="143"/>
                                </a:lnTo>
                                <a:lnTo>
                                  <a:pt x="855" y="143"/>
                                </a:lnTo>
                                <a:lnTo>
                                  <a:pt x="1013" y="0"/>
                                </a:lnTo>
                                <a:lnTo>
                                  <a:pt x="1140" y="143"/>
                                </a:lnTo>
                                <a:lnTo>
                                  <a:pt x="1069" y="143"/>
                                </a:lnTo>
                                <a:lnTo>
                                  <a:pt x="1046" y="224"/>
                                </a:lnTo>
                                <a:lnTo>
                                  <a:pt x="1014" y="298"/>
                                </a:lnTo>
                                <a:lnTo>
                                  <a:pt x="975" y="365"/>
                                </a:lnTo>
                                <a:lnTo>
                                  <a:pt x="927" y="425"/>
                                </a:lnTo>
                                <a:lnTo>
                                  <a:pt x="874" y="475"/>
                                </a:lnTo>
                                <a:lnTo>
                                  <a:pt x="815" y="515"/>
                                </a:lnTo>
                                <a:lnTo>
                                  <a:pt x="751" y="545"/>
                                </a:lnTo>
                                <a:lnTo>
                                  <a:pt x="684" y="564"/>
                                </a:lnTo>
                                <a:lnTo>
                                  <a:pt x="613" y="570"/>
                                </a:lnTo>
                                <a:lnTo>
                                  <a:pt x="471" y="570"/>
                                </a:lnTo>
                                <a:lnTo>
                                  <a:pt x="401" y="564"/>
                                </a:lnTo>
                                <a:lnTo>
                                  <a:pt x="335" y="546"/>
                                </a:lnTo>
                                <a:lnTo>
                                  <a:pt x="272" y="517"/>
                                </a:lnTo>
                                <a:lnTo>
                                  <a:pt x="214" y="478"/>
                                </a:lnTo>
                                <a:lnTo>
                                  <a:pt x="162" y="430"/>
                                </a:lnTo>
                                <a:lnTo>
                                  <a:pt x="115" y="374"/>
                                </a:lnTo>
                                <a:lnTo>
                                  <a:pt x="76" y="311"/>
                                </a:lnTo>
                                <a:lnTo>
                                  <a:pt x="44" y="240"/>
                                </a:lnTo>
                                <a:lnTo>
                                  <a:pt x="20" y="165"/>
                                </a:lnTo>
                                <a:lnTo>
                                  <a:pt x="5" y="84"/>
                                </a:lnTo>
                                <a:lnTo>
                                  <a:pt x="0" y="0"/>
                                </a:lnTo>
                                <a:lnTo>
                                  <a:pt x="143" y="0"/>
                                </a:lnTo>
                                <a:lnTo>
                                  <a:pt x="148" y="84"/>
                                </a:lnTo>
                                <a:lnTo>
                                  <a:pt x="163" y="165"/>
                                </a:lnTo>
                                <a:lnTo>
                                  <a:pt x="186" y="240"/>
                                </a:lnTo>
                                <a:lnTo>
                                  <a:pt x="218" y="311"/>
                                </a:lnTo>
                                <a:lnTo>
                                  <a:pt x="258" y="374"/>
                                </a:lnTo>
                                <a:lnTo>
                                  <a:pt x="304" y="430"/>
                                </a:lnTo>
                                <a:lnTo>
                                  <a:pt x="357" y="478"/>
                                </a:lnTo>
                                <a:lnTo>
                                  <a:pt x="415" y="517"/>
                                </a:lnTo>
                                <a:lnTo>
                                  <a:pt x="477" y="546"/>
                                </a:lnTo>
                                <a:lnTo>
                                  <a:pt x="544" y="564"/>
                                </a:lnTo>
                                <a:lnTo>
                                  <a:pt x="613" y="570"/>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19287" name="Freeform 18"/>
                        <wps:cNvSpPr>
                          <a:spLocks/>
                        </wps:cNvSpPr>
                        <wps:spPr bwMode="auto">
                          <a:xfrm>
                            <a:off x="9848" y="10278"/>
                            <a:ext cx="1077" cy="907"/>
                          </a:xfrm>
                          <a:custGeom>
                            <a:avLst/>
                            <a:gdLst>
                              <a:gd name="T0" fmla="+- 0 10117 9848"/>
                              <a:gd name="T1" fmla="*/ T0 w 1077"/>
                              <a:gd name="T2" fmla="+- 0 10278 10278"/>
                              <a:gd name="T3" fmla="*/ 10278 h 907"/>
                              <a:gd name="T4" fmla="+- 0 9848 9848"/>
                              <a:gd name="T5" fmla="*/ T4 w 1077"/>
                              <a:gd name="T6" fmla="+- 0 10527 10278"/>
                              <a:gd name="T7" fmla="*/ 10527 h 907"/>
                              <a:gd name="T8" fmla="+- 0 10117 9848"/>
                              <a:gd name="T9" fmla="*/ T8 w 1077"/>
                              <a:gd name="T10" fmla="+- 0 10817 10278"/>
                              <a:gd name="T11" fmla="*/ 10817 h 907"/>
                              <a:gd name="T12" fmla="+- 0 10117 9848"/>
                              <a:gd name="T13" fmla="*/ T12 w 1077"/>
                              <a:gd name="T14" fmla="+- 0 10682 10278"/>
                              <a:gd name="T15" fmla="*/ 10682 h 907"/>
                              <a:gd name="T16" fmla="+- 0 10207 9848"/>
                              <a:gd name="T17" fmla="*/ T16 w 1077"/>
                              <a:gd name="T18" fmla="+- 0 10699 10278"/>
                              <a:gd name="T19" fmla="*/ 10699 h 907"/>
                              <a:gd name="T20" fmla="+- 0 10293 9848"/>
                              <a:gd name="T21" fmla="*/ T20 w 1077"/>
                              <a:gd name="T22" fmla="+- 0 10720 10278"/>
                              <a:gd name="T23" fmla="*/ 10720 h 907"/>
                              <a:gd name="T24" fmla="+- 0 10376 9848"/>
                              <a:gd name="T25" fmla="*/ T24 w 1077"/>
                              <a:gd name="T26" fmla="+- 0 10745 10278"/>
                              <a:gd name="T27" fmla="*/ 10745 h 907"/>
                              <a:gd name="T28" fmla="+- 0 10453 9848"/>
                              <a:gd name="T29" fmla="*/ T28 w 1077"/>
                              <a:gd name="T30" fmla="+- 0 10775 10278"/>
                              <a:gd name="T31" fmla="*/ 10775 h 907"/>
                              <a:gd name="T32" fmla="+- 0 10527 9848"/>
                              <a:gd name="T33" fmla="*/ T32 w 1077"/>
                              <a:gd name="T34" fmla="+- 0 10808 10278"/>
                              <a:gd name="T35" fmla="*/ 10808 h 907"/>
                              <a:gd name="T36" fmla="+- 0 10595 9848"/>
                              <a:gd name="T37" fmla="*/ T36 w 1077"/>
                              <a:gd name="T38" fmla="+- 0 10845 10278"/>
                              <a:gd name="T39" fmla="*/ 10845 h 907"/>
                              <a:gd name="T40" fmla="+- 0 10658 9848"/>
                              <a:gd name="T41" fmla="*/ T40 w 1077"/>
                              <a:gd name="T42" fmla="+- 0 10885 10278"/>
                              <a:gd name="T43" fmla="*/ 10885 h 907"/>
                              <a:gd name="T44" fmla="+- 0 10715 9848"/>
                              <a:gd name="T45" fmla="*/ T44 w 1077"/>
                              <a:gd name="T46" fmla="+- 0 10929 10278"/>
                              <a:gd name="T47" fmla="*/ 10929 h 907"/>
                              <a:gd name="T48" fmla="+- 0 10766 9848"/>
                              <a:gd name="T49" fmla="*/ T48 w 1077"/>
                              <a:gd name="T50" fmla="+- 0 10975 10278"/>
                              <a:gd name="T51" fmla="*/ 10975 h 907"/>
                              <a:gd name="T52" fmla="+- 0 10811 9848"/>
                              <a:gd name="T53" fmla="*/ T52 w 1077"/>
                              <a:gd name="T54" fmla="+- 0 11024 10278"/>
                              <a:gd name="T55" fmla="*/ 11024 h 907"/>
                              <a:gd name="T56" fmla="+- 0 10848 9848"/>
                              <a:gd name="T57" fmla="*/ T56 w 1077"/>
                              <a:gd name="T58" fmla="+- 0 11075 10278"/>
                              <a:gd name="T59" fmla="*/ 11075 h 907"/>
                              <a:gd name="T60" fmla="+- 0 10879 9848"/>
                              <a:gd name="T61" fmla="*/ T60 w 1077"/>
                              <a:gd name="T62" fmla="+- 0 11129 10278"/>
                              <a:gd name="T63" fmla="*/ 11129 h 907"/>
                              <a:gd name="T64" fmla="+- 0 10902 9848"/>
                              <a:gd name="T65" fmla="*/ T64 w 1077"/>
                              <a:gd name="T66" fmla="+- 0 11185 10278"/>
                              <a:gd name="T67" fmla="*/ 11185 h 907"/>
                              <a:gd name="T68" fmla="+- 0 10918 9848"/>
                              <a:gd name="T69" fmla="*/ T68 w 1077"/>
                              <a:gd name="T70" fmla="+- 0 11127 10278"/>
                              <a:gd name="T71" fmla="*/ 11127 h 907"/>
                              <a:gd name="T72" fmla="+- 0 10925 9848"/>
                              <a:gd name="T73" fmla="*/ T72 w 1077"/>
                              <a:gd name="T74" fmla="+- 0 11070 10278"/>
                              <a:gd name="T75" fmla="*/ 11070 h 907"/>
                              <a:gd name="T76" fmla="+- 0 10924 9848"/>
                              <a:gd name="T77" fmla="*/ T76 w 1077"/>
                              <a:gd name="T78" fmla="+- 0 11014 10278"/>
                              <a:gd name="T79" fmla="*/ 11014 h 907"/>
                              <a:gd name="T80" fmla="+- 0 10915 9848"/>
                              <a:gd name="T81" fmla="*/ T80 w 1077"/>
                              <a:gd name="T82" fmla="+- 0 10959 10278"/>
                              <a:gd name="T83" fmla="*/ 10959 h 907"/>
                              <a:gd name="T84" fmla="+- 0 10875 9848"/>
                              <a:gd name="T85" fmla="*/ T84 w 1077"/>
                              <a:gd name="T86" fmla="+- 0 10851 10278"/>
                              <a:gd name="T87" fmla="*/ 10851 h 907"/>
                              <a:gd name="T88" fmla="+- 0 10807 9848"/>
                              <a:gd name="T89" fmla="*/ T88 w 1077"/>
                              <a:gd name="T90" fmla="+- 0 10750 10278"/>
                              <a:gd name="T91" fmla="*/ 10750 h 907"/>
                              <a:gd name="T92" fmla="+- 0 10763 9848"/>
                              <a:gd name="T93" fmla="*/ T92 w 1077"/>
                              <a:gd name="T94" fmla="+- 0 10703 10278"/>
                              <a:gd name="T95" fmla="*/ 10703 h 907"/>
                              <a:gd name="T96" fmla="+- 0 10713 9848"/>
                              <a:gd name="T97" fmla="*/ T96 w 1077"/>
                              <a:gd name="T98" fmla="+- 0 10657 10278"/>
                              <a:gd name="T99" fmla="*/ 10657 h 907"/>
                              <a:gd name="T100" fmla="+- 0 10656 9848"/>
                              <a:gd name="T101" fmla="*/ T100 w 1077"/>
                              <a:gd name="T102" fmla="+- 0 10615 10278"/>
                              <a:gd name="T103" fmla="*/ 10615 h 907"/>
                              <a:gd name="T104" fmla="+- 0 10594 9848"/>
                              <a:gd name="T105" fmla="*/ T104 w 1077"/>
                              <a:gd name="T106" fmla="+- 0 10575 10278"/>
                              <a:gd name="T107" fmla="*/ 10575 h 907"/>
                              <a:gd name="T108" fmla="+- 0 10527 9848"/>
                              <a:gd name="T109" fmla="*/ T108 w 1077"/>
                              <a:gd name="T110" fmla="+- 0 10539 10278"/>
                              <a:gd name="T111" fmla="*/ 10539 h 907"/>
                              <a:gd name="T112" fmla="+- 0 10454 9848"/>
                              <a:gd name="T113" fmla="*/ T112 w 1077"/>
                              <a:gd name="T114" fmla="+- 0 10506 10278"/>
                              <a:gd name="T115" fmla="*/ 10506 h 907"/>
                              <a:gd name="T116" fmla="+- 0 10377 9848"/>
                              <a:gd name="T117" fmla="*/ T116 w 1077"/>
                              <a:gd name="T118" fmla="+- 0 10477 10278"/>
                              <a:gd name="T119" fmla="*/ 10477 h 907"/>
                              <a:gd name="T120" fmla="+- 0 10295 9848"/>
                              <a:gd name="T121" fmla="*/ T120 w 1077"/>
                              <a:gd name="T122" fmla="+- 0 10451 10278"/>
                              <a:gd name="T123" fmla="*/ 10451 h 907"/>
                              <a:gd name="T124" fmla="+- 0 10208 9848"/>
                              <a:gd name="T125" fmla="*/ T124 w 1077"/>
                              <a:gd name="T126" fmla="+- 0 10430 10278"/>
                              <a:gd name="T127" fmla="*/ 10430 h 907"/>
                              <a:gd name="T128" fmla="+- 0 10117 9848"/>
                              <a:gd name="T129" fmla="*/ T128 w 1077"/>
                              <a:gd name="T130" fmla="+- 0 10413 10278"/>
                              <a:gd name="T131" fmla="*/ 10413 h 907"/>
                              <a:gd name="T132" fmla="+- 0 10117 9848"/>
                              <a:gd name="T133" fmla="*/ T132 w 1077"/>
                              <a:gd name="T134" fmla="+- 0 10278 10278"/>
                              <a:gd name="T135" fmla="*/ 10278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77" h="907">
                                <a:moveTo>
                                  <a:pt x="269" y="0"/>
                                </a:moveTo>
                                <a:lnTo>
                                  <a:pt x="0" y="249"/>
                                </a:lnTo>
                                <a:lnTo>
                                  <a:pt x="269" y="539"/>
                                </a:lnTo>
                                <a:lnTo>
                                  <a:pt x="269" y="404"/>
                                </a:lnTo>
                                <a:lnTo>
                                  <a:pt x="359" y="421"/>
                                </a:lnTo>
                                <a:lnTo>
                                  <a:pt x="445" y="442"/>
                                </a:lnTo>
                                <a:lnTo>
                                  <a:pt x="528" y="467"/>
                                </a:lnTo>
                                <a:lnTo>
                                  <a:pt x="605" y="497"/>
                                </a:lnTo>
                                <a:lnTo>
                                  <a:pt x="679" y="530"/>
                                </a:lnTo>
                                <a:lnTo>
                                  <a:pt x="747" y="567"/>
                                </a:lnTo>
                                <a:lnTo>
                                  <a:pt x="810" y="607"/>
                                </a:lnTo>
                                <a:lnTo>
                                  <a:pt x="867" y="651"/>
                                </a:lnTo>
                                <a:lnTo>
                                  <a:pt x="918" y="697"/>
                                </a:lnTo>
                                <a:lnTo>
                                  <a:pt x="963" y="746"/>
                                </a:lnTo>
                                <a:lnTo>
                                  <a:pt x="1000" y="797"/>
                                </a:lnTo>
                                <a:lnTo>
                                  <a:pt x="1031" y="851"/>
                                </a:lnTo>
                                <a:lnTo>
                                  <a:pt x="1054" y="907"/>
                                </a:lnTo>
                                <a:lnTo>
                                  <a:pt x="1070" y="849"/>
                                </a:lnTo>
                                <a:lnTo>
                                  <a:pt x="1077" y="792"/>
                                </a:lnTo>
                                <a:lnTo>
                                  <a:pt x="1076" y="736"/>
                                </a:lnTo>
                                <a:lnTo>
                                  <a:pt x="1067" y="681"/>
                                </a:lnTo>
                                <a:lnTo>
                                  <a:pt x="1027" y="573"/>
                                </a:lnTo>
                                <a:lnTo>
                                  <a:pt x="959" y="472"/>
                                </a:lnTo>
                                <a:lnTo>
                                  <a:pt x="915" y="425"/>
                                </a:lnTo>
                                <a:lnTo>
                                  <a:pt x="865" y="379"/>
                                </a:lnTo>
                                <a:lnTo>
                                  <a:pt x="808" y="337"/>
                                </a:lnTo>
                                <a:lnTo>
                                  <a:pt x="746" y="297"/>
                                </a:lnTo>
                                <a:lnTo>
                                  <a:pt x="679" y="261"/>
                                </a:lnTo>
                                <a:lnTo>
                                  <a:pt x="606" y="228"/>
                                </a:lnTo>
                                <a:lnTo>
                                  <a:pt x="529" y="199"/>
                                </a:lnTo>
                                <a:lnTo>
                                  <a:pt x="447" y="173"/>
                                </a:lnTo>
                                <a:lnTo>
                                  <a:pt x="360" y="152"/>
                                </a:lnTo>
                                <a:lnTo>
                                  <a:pt x="269" y="135"/>
                                </a:lnTo>
                                <a:lnTo>
                                  <a:pt x="26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400413" name="Freeform 19"/>
                        <wps:cNvSpPr>
                          <a:spLocks/>
                        </wps:cNvSpPr>
                        <wps:spPr bwMode="auto">
                          <a:xfrm>
                            <a:off x="9848" y="11050"/>
                            <a:ext cx="1077" cy="928"/>
                          </a:xfrm>
                          <a:custGeom>
                            <a:avLst/>
                            <a:gdLst>
                              <a:gd name="T0" fmla="+- 0 10925 9848"/>
                              <a:gd name="T1" fmla="*/ T0 w 1077"/>
                              <a:gd name="T2" fmla="+- 0 11050 11050"/>
                              <a:gd name="T3" fmla="*/ 11050 h 928"/>
                              <a:gd name="T4" fmla="+- 0 10909 9848"/>
                              <a:gd name="T5" fmla="*/ T4 w 1077"/>
                              <a:gd name="T6" fmla="+- 0 11162 11050"/>
                              <a:gd name="T7" fmla="*/ 11162 h 928"/>
                              <a:gd name="T8" fmla="+- 0 10864 9848"/>
                              <a:gd name="T9" fmla="*/ T8 w 1077"/>
                              <a:gd name="T10" fmla="+- 0 11268 11050"/>
                              <a:gd name="T11" fmla="*/ 11268 h 928"/>
                              <a:gd name="T12" fmla="+- 0 10792 9848"/>
                              <a:gd name="T13" fmla="*/ T12 w 1077"/>
                              <a:gd name="T14" fmla="+- 0 11367 11050"/>
                              <a:gd name="T15" fmla="*/ 11367 h 928"/>
                              <a:gd name="T16" fmla="+- 0 10747 9848"/>
                              <a:gd name="T17" fmla="*/ T16 w 1077"/>
                              <a:gd name="T18" fmla="+- 0 11412 11050"/>
                              <a:gd name="T19" fmla="*/ 11412 h 928"/>
                              <a:gd name="T20" fmla="+- 0 10696 9848"/>
                              <a:gd name="T21" fmla="*/ T20 w 1077"/>
                              <a:gd name="T22" fmla="+- 0 11456 11050"/>
                              <a:gd name="T23" fmla="*/ 11456 h 928"/>
                              <a:gd name="T24" fmla="+- 0 10640 9848"/>
                              <a:gd name="T25" fmla="*/ T24 w 1077"/>
                              <a:gd name="T26" fmla="+- 0 11496 11050"/>
                              <a:gd name="T27" fmla="*/ 11496 h 928"/>
                              <a:gd name="T28" fmla="+- 0 10578 9848"/>
                              <a:gd name="T29" fmla="*/ T28 w 1077"/>
                              <a:gd name="T30" fmla="+- 0 11534 11050"/>
                              <a:gd name="T31" fmla="*/ 11534 h 928"/>
                              <a:gd name="T32" fmla="+- 0 10512 9848"/>
                              <a:gd name="T33" fmla="*/ T32 w 1077"/>
                              <a:gd name="T34" fmla="+- 0 11568 11050"/>
                              <a:gd name="T35" fmla="*/ 11568 h 928"/>
                              <a:gd name="T36" fmla="+- 0 10441 9848"/>
                              <a:gd name="T37" fmla="*/ T36 w 1077"/>
                              <a:gd name="T38" fmla="+- 0 11599 11050"/>
                              <a:gd name="T39" fmla="*/ 11599 h 928"/>
                              <a:gd name="T40" fmla="+- 0 10366 9848"/>
                              <a:gd name="T41" fmla="*/ T40 w 1077"/>
                              <a:gd name="T42" fmla="+- 0 11627 11050"/>
                              <a:gd name="T43" fmla="*/ 11627 h 928"/>
                              <a:gd name="T44" fmla="+- 0 10287 9848"/>
                              <a:gd name="T45" fmla="*/ T44 w 1077"/>
                              <a:gd name="T46" fmla="+- 0 11651 11050"/>
                              <a:gd name="T47" fmla="*/ 11651 h 928"/>
                              <a:gd name="T48" fmla="+- 0 10205 9848"/>
                              <a:gd name="T49" fmla="*/ T48 w 1077"/>
                              <a:gd name="T50" fmla="+- 0 11671 11050"/>
                              <a:gd name="T51" fmla="*/ 11671 h 928"/>
                              <a:gd name="T52" fmla="+- 0 10120 9848"/>
                              <a:gd name="T53" fmla="*/ T52 w 1077"/>
                              <a:gd name="T54" fmla="+- 0 11687 11050"/>
                              <a:gd name="T55" fmla="*/ 11687 h 928"/>
                              <a:gd name="T56" fmla="+- 0 10032 9848"/>
                              <a:gd name="T57" fmla="*/ T56 w 1077"/>
                              <a:gd name="T58" fmla="+- 0 11698 11050"/>
                              <a:gd name="T59" fmla="*/ 11698 h 928"/>
                              <a:gd name="T60" fmla="+- 0 9941 9848"/>
                              <a:gd name="T61" fmla="*/ T60 w 1077"/>
                              <a:gd name="T62" fmla="+- 0 11706 11050"/>
                              <a:gd name="T63" fmla="*/ 11706 h 928"/>
                              <a:gd name="T64" fmla="+- 0 9848 9848"/>
                              <a:gd name="T65" fmla="*/ T64 w 1077"/>
                              <a:gd name="T66" fmla="+- 0 11708 11050"/>
                              <a:gd name="T67" fmla="*/ 11708 h 928"/>
                              <a:gd name="T68" fmla="+- 0 9848 9848"/>
                              <a:gd name="T69" fmla="*/ T68 w 1077"/>
                              <a:gd name="T70" fmla="+- 0 11977 11050"/>
                              <a:gd name="T71" fmla="*/ 11977 h 928"/>
                              <a:gd name="T72" fmla="+- 0 9941 9848"/>
                              <a:gd name="T73" fmla="*/ T72 w 1077"/>
                              <a:gd name="T74" fmla="+- 0 11975 11050"/>
                              <a:gd name="T75" fmla="*/ 11975 h 928"/>
                              <a:gd name="T76" fmla="+- 0 10032 9848"/>
                              <a:gd name="T77" fmla="*/ T76 w 1077"/>
                              <a:gd name="T78" fmla="+- 0 11968 11050"/>
                              <a:gd name="T79" fmla="*/ 11968 h 928"/>
                              <a:gd name="T80" fmla="+- 0 10120 9848"/>
                              <a:gd name="T81" fmla="*/ T80 w 1077"/>
                              <a:gd name="T82" fmla="+- 0 11956 11050"/>
                              <a:gd name="T83" fmla="*/ 11956 h 928"/>
                              <a:gd name="T84" fmla="+- 0 10205 9848"/>
                              <a:gd name="T85" fmla="*/ T84 w 1077"/>
                              <a:gd name="T86" fmla="+- 0 11940 11050"/>
                              <a:gd name="T87" fmla="*/ 11940 h 928"/>
                              <a:gd name="T88" fmla="+- 0 10287 9848"/>
                              <a:gd name="T89" fmla="*/ T88 w 1077"/>
                              <a:gd name="T90" fmla="+- 0 11920 11050"/>
                              <a:gd name="T91" fmla="*/ 11920 h 928"/>
                              <a:gd name="T92" fmla="+- 0 10366 9848"/>
                              <a:gd name="T93" fmla="*/ T92 w 1077"/>
                              <a:gd name="T94" fmla="+- 0 11896 11050"/>
                              <a:gd name="T95" fmla="*/ 11896 h 928"/>
                              <a:gd name="T96" fmla="+- 0 10441 9848"/>
                              <a:gd name="T97" fmla="*/ T96 w 1077"/>
                              <a:gd name="T98" fmla="+- 0 11869 11050"/>
                              <a:gd name="T99" fmla="*/ 11869 h 928"/>
                              <a:gd name="T100" fmla="+- 0 10512 9848"/>
                              <a:gd name="T101" fmla="*/ T100 w 1077"/>
                              <a:gd name="T102" fmla="+- 0 11837 11050"/>
                              <a:gd name="T103" fmla="*/ 11837 h 928"/>
                              <a:gd name="T104" fmla="+- 0 10578 9848"/>
                              <a:gd name="T105" fmla="*/ T104 w 1077"/>
                              <a:gd name="T106" fmla="+- 0 11803 11050"/>
                              <a:gd name="T107" fmla="*/ 11803 h 928"/>
                              <a:gd name="T108" fmla="+- 0 10640 9848"/>
                              <a:gd name="T109" fmla="*/ T108 w 1077"/>
                              <a:gd name="T110" fmla="+- 0 11765 11050"/>
                              <a:gd name="T111" fmla="*/ 11765 h 928"/>
                              <a:gd name="T112" fmla="+- 0 10696 9848"/>
                              <a:gd name="T113" fmla="*/ T112 w 1077"/>
                              <a:gd name="T114" fmla="+- 0 11725 11050"/>
                              <a:gd name="T115" fmla="*/ 11725 h 928"/>
                              <a:gd name="T116" fmla="+- 0 10747 9848"/>
                              <a:gd name="T117" fmla="*/ T116 w 1077"/>
                              <a:gd name="T118" fmla="+- 0 11682 11050"/>
                              <a:gd name="T119" fmla="*/ 11682 h 928"/>
                              <a:gd name="T120" fmla="+- 0 10792 9848"/>
                              <a:gd name="T121" fmla="*/ T120 w 1077"/>
                              <a:gd name="T122" fmla="+- 0 11636 11050"/>
                              <a:gd name="T123" fmla="*/ 11636 h 928"/>
                              <a:gd name="T124" fmla="+- 0 10832 9848"/>
                              <a:gd name="T125" fmla="*/ T124 w 1077"/>
                              <a:gd name="T126" fmla="+- 0 11588 11050"/>
                              <a:gd name="T127" fmla="*/ 11588 h 928"/>
                              <a:gd name="T128" fmla="+- 0 10890 9848"/>
                              <a:gd name="T129" fmla="*/ T128 w 1077"/>
                              <a:gd name="T130" fmla="+- 0 11485 11050"/>
                              <a:gd name="T131" fmla="*/ 11485 h 928"/>
                              <a:gd name="T132" fmla="+- 0 10921 9848"/>
                              <a:gd name="T133" fmla="*/ T132 w 1077"/>
                              <a:gd name="T134" fmla="+- 0 11376 11050"/>
                              <a:gd name="T135" fmla="*/ 11376 h 928"/>
                              <a:gd name="T136" fmla="+- 0 10925 9848"/>
                              <a:gd name="T137" fmla="*/ T136 w 1077"/>
                              <a:gd name="T138" fmla="+- 0 11319 11050"/>
                              <a:gd name="T139" fmla="*/ 11319 h 928"/>
                              <a:gd name="T140" fmla="+- 0 10925 9848"/>
                              <a:gd name="T141" fmla="*/ T140 w 1077"/>
                              <a:gd name="T142" fmla="+- 0 11050 11050"/>
                              <a:gd name="T143" fmla="*/ 11050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7" h="928">
                                <a:moveTo>
                                  <a:pt x="1077" y="0"/>
                                </a:moveTo>
                                <a:lnTo>
                                  <a:pt x="1061" y="112"/>
                                </a:lnTo>
                                <a:lnTo>
                                  <a:pt x="1016" y="218"/>
                                </a:lnTo>
                                <a:lnTo>
                                  <a:pt x="944" y="317"/>
                                </a:lnTo>
                                <a:lnTo>
                                  <a:pt x="899" y="362"/>
                                </a:lnTo>
                                <a:lnTo>
                                  <a:pt x="848" y="406"/>
                                </a:lnTo>
                                <a:lnTo>
                                  <a:pt x="792" y="446"/>
                                </a:lnTo>
                                <a:lnTo>
                                  <a:pt x="730" y="484"/>
                                </a:lnTo>
                                <a:lnTo>
                                  <a:pt x="664" y="518"/>
                                </a:lnTo>
                                <a:lnTo>
                                  <a:pt x="593" y="549"/>
                                </a:lnTo>
                                <a:lnTo>
                                  <a:pt x="518" y="577"/>
                                </a:lnTo>
                                <a:lnTo>
                                  <a:pt x="439" y="601"/>
                                </a:lnTo>
                                <a:lnTo>
                                  <a:pt x="357" y="621"/>
                                </a:lnTo>
                                <a:lnTo>
                                  <a:pt x="272" y="637"/>
                                </a:lnTo>
                                <a:lnTo>
                                  <a:pt x="184" y="648"/>
                                </a:lnTo>
                                <a:lnTo>
                                  <a:pt x="93" y="656"/>
                                </a:lnTo>
                                <a:lnTo>
                                  <a:pt x="0" y="658"/>
                                </a:lnTo>
                                <a:lnTo>
                                  <a:pt x="0" y="927"/>
                                </a:lnTo>
                                <a:lnTo>
                                  <a:pt x="93" y="925"/>
                                </a:lnTo>
                                <a:lnTo>
                                  <a:pt x="184" y="918"/>
                                </a:lnTo>
                                <a:lnTo>
                                  <a:pt x="272" y="906"/>
                                </a:lnTo>
                                <a:lnTo>
                                  <a:pt x="357" y="890"/>
                                </a:lnTo>
                                <a:lnTo>
                                  <a:pt x="439" y="870"/>
                                </a:lnTo>
                                <a:lnTo>
                                  <a:pt x="518" y="846"/>
                                </a:lnTo>
                                <a:lnTo>
                                  <a:pt x="593" y="819"/>
                                </a:lnTo>
                                <a:lnTo>
                                  <a:pt x="664" y="787"/>
                                </a:lnTo>
                                <a:lnTo>
                                  <a:pt x="730" y="753"/>
                                </a:lnTo>
                                <a:lnTo>
                                  <a:pt x="792" y="715"/>
                                </a:lnTo>
                                <a:lnTo>
                                  <a:pt x="848" y="675"/>
                                </a:lnTo>
                                <a:lnTo>
                                  <a:pt x="899" y="632"/>
                                </a:lnTo>
                                <a:lnTo>
                                  <a:pt x="944" y="586"/>
                                </a:lnTo>
                                <a:lnTo>
                                  <a:pt x="984" y="538"/>
                                </a:lnTo>
                                <a:lnTo>
                                  <a:pt x="1042" y="435"/>
                                </a:lnTo>
                                <a:lnTo>
                                  <a:pt x="1073" y="326"/>
                                </a:lnTo>
                                <a:lnTo>
                                  <a:pt x="1077" y="269"/>
                                </a:lnTo>
                                <a:lnTo>
                                  <a:pt x="1077"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955156" name="Freeform 20"/>
                        <wps:cNvSpPr>
                          <a:spLocks/>
                        </wps:cNvSpPr>
                        <wps:spPr bwMode="auto">
                          <a:xfrm>
                            <a:off x="9848" y="10278"/>
                            <a:ext cx="1077" cy="1699"/>
                          </a:xfrm>
                          <a:custGeom>
                            <a:avLst/>
                            <a:gdLst>
                              <a:gd name="T0" fmla="+- 0 10879 9848"/>
                              <a:gd name="T1" fmla="*/ T0 w 1077"/>
                              <a:gd name="T2" fmla="+- 0 11129 10278"/>
                              <a:gd name="T3" fmla="*/ 11129 h 1699"/>
                              <a:gd name="T4" fmla="+- 0 10811 9848"/>
                              <a:gd name="T5" fmla="*/ T4 w 1077"/>
                              <a:gd name="T6" fmla="+- 0 11024 10278"/>
                              <a:gd name="T7" fmla="*/ 11024 h 1699"/>
                              <a:gd name="T8" fmla="+- 0 10715 9848"/>
                              <a:gd name="T9" fmla="*/ T8 w 1077"/>
                              <a:gd name="T10" fmla="+- 0 10929 10278"/>
                              <a:gd name="T11" fmla="*/ 10929 h 1699"/>
                              <a:gd name="T12" fmla="+- 0 10595 9848"/>
                              <a:gd name="T13" fmla="*/ T12 w 1077"/>
                              <a:gd name="T14" fmla="+- 0 10845 10278"/>
                              <a:gd name="T15" fmla="*/ 10845 h 1699"/>
                              <a:gd name="T16" fmla="+- 0 10453 9848"/>
                              <a:gd name="T17" fmla="*/ T16 w 1077"/>
                              <a:gd name="T18" fmla="+- 0 10775 10278"/>
                              <a:gd name="T19" fmla="*/ 10775 h 1699"/>
                              <a:gd name="T20" fmla="+- 0 10293 9848"/>
                              <a:gd name="T21" fmla="*/ T20 w 1077"/>
                              <a:gd name="T22" fmla="+- 0 10720 10278"/>
                              <a:gd name="T23" fmla="*/ 10720 h 1699"/>
                              <a:gd name="T24" fmla="+- 0 10117 9848"/>
                              <a:gd name="T25" fmla="*/ T24 w 1077"/>
                              <a:gd name="T26" fmla="+- 0 10682 10278"/>
                              <a:gd name="T27" fmla="*/ 10682 h 1699"/>
                              <a:gd name="T28" fmla="+- 0 9848 9848"/>
                              <a:gd name="T29" fmla="*/ T28 w 1077"/>
                              <a:gd name="T30" fmla="+- 0 10527 10278"/>
                              <a:gd name="T31" fmla="*/ 10527 h 1699"/>
                              <a:gd name="T32" fmla="+- 0 10117 9848"/>
                              <a:gd name="T33" fmla="*/ T32 w 1077"/>
                              <a:gd name="T34" fmla="+- 0 10413 10278"/>
                              <a:gd name="T35" fmla="*/ 10413 h 1699"/>
                              <a:gd name="T36" fmla="+- 0 10299 9848"/>
                              <a:gd name="T37" fmla="*/ T36 w 1077"/>
                              <a:gd name="T38" fmla="+- 0 10452 10278"/>
                              <a:gd name="T39" fmla="*/ 10452 h 1699"/>
                              <a:gd name="T40" fmla="+- 0 10464 9848"/>
                              <a:gd name="T41" fmla="*/ T40 w 1077"/>
                              <a:gd name="T42" fmla="+- 0 10510 10278"/>
                              <a:gd name="T43" fmla="*/ 10510 h 1699"/>
                              <a:gd name="T44" fmla="+- 0 10607 9848"/>
                              <a:gd name="T45" fmla="*/ T44 w 1077"/>
                              <a:gd name="T46" fmla="+- 0 10583 10278"/>
                              <a:gd name="T47" fmla="*/ 10583 h 1699"/>
                              <a:gd name="T48" fmla="+- 0 10727 9848"/>
                              <a:gd name="T49" fmla="*/ T48 w 1077"/>
                              <a:gd name="T50" fmla="+- 0 10670 10278"/>
                              <a:gd name="T51" fmla="*/ 10670 h 1699"/>
                              <a:gd name="T52" fmla="+- 0 10821 9848"/>
                              <a:gd name="T53" fmla="*/ T52 w 1077"/>
                              <a:gd name="T54" fmla="+- 0 10768 10278"/>
                              <a:gd name="T55" fmla="*/ 10768 h 1699"/>
                              <a:gd name="T56" fmla="+- 0 10887 9848"/>
                              <a:gd name="T57" fmla="*/ T56 w 1077"/>
                              <a:gd name="T58" fmla="+- 0 10876 10278"/>
                              <a:gd name="T59" fmla="*/ 10876 h 1699"/>
                              <a:gd name="T60" fmla="+- 0 10925 9848"/>
                              <a:gd name="T61" fmla="*/ T60 w 1077"/>
                              <a:gd name="T62" fmla="+- 0 11050 10278"/>
                              <a:gd name="T63" fmla="*/ 11050 h 1699"/>
                              <a:gd name="T64" fmla="+- 0 10909 9848"/>
                              <a:gd name="T65" fmla="*/ T64 w 1077"/>
                              <a:gd name="T66" fmla="+- 0 11431 10278"/>
                              <a:gd name="T67" fmla="*/ 11431 h 1699"/>
                              <a:gd name="T68" fmla="+- 0 10792 9848"/>
                              <a:gd name="T69" fmla="*/ T68 w 1077"/>
                              <a:gd name="T70" fmla="+- 0 11636 10278"/>
                              <a:gd name="T71" fmla="*/ 11636 h 1699"/>
                              <a:gd name="T72" fmla="+- 0 10696 9848"/>
                              <a:gd name="T73" fmla="*/ T72 w 1077"/>
                              <a:gd name="T74" fmla="+- 0 11725 10278"/>
                              <a:gd name="T75" fmla="*/ 11725 h 1699"/>
                              <a:gd name="T76" fmla="+- 0 10578 9848"/>
                              <a:gd name="T77" fmla="*/ T76 w 1077"/>
                              <a:gd name="T78" fmla="+- 0 11803 10278"/>
                              <a:gd name="T79" fmla="*/ 11803 h 1699"/>
                              <a:gd name="T80" fmla="+- 0 10441 9848"/>
                              <a:gd name="T81" fmla="*/ T80 w 1077"/>
                              <a:gd name="T82" fmla="+- 0 11869 10278"/>
                              <a:gd name="T83" fmla="*/ 11869 h 1699"/>
                              <a:gd name="T84" fmla="+- 0 10287 9848"/>
                              <a:gd name="T85" fmla="*/ T84 w 1077"/>
                              <a:gd name="T86" fmla="+- 0 11920 10278"/>
                              <a:gd name="T87" fmla="*/ 11920 h 1699"/>
                              <a:gd name="T88" fmla="+- 0 10120 9848"/>
                              <a:gd name="T89" fmla="*/ T88 w 1077"/>
                              <a:gd name="T90" fmla="+- 0 11956 10278"/>
                              <a:gd name="T91" fmla="*/ 11956 h 1699"/>
                              <a:gd name="T92" fmla="+- 0 9941 9848"/>
                              <a:gd name="T93" fmla="*/ T92 w 1077"/>
                              <a:gd name="T94" fmla="+- 0 11975 10278"/>
                              <a:gd name="T95" fmla="*/ 11975 h 1699"/>
                              <a:gd name="T96" fmla="+- 0 9848 9848"/>
                              <a:gd name="T97" fmla="*/ T96 w 1077"/>
                              <a:gd name="T98" fmla="+- 0 11708 10278"/>
                              <a:gd name="T99" fmla="*/ 11708 h 1699"/>
                              <a:gd name="T100" fmla="+- 0 10032 9848"/>
                              <a:gd name="T101" fmla="*/ T100 w 1077"/>
                              <a:gd name="T102" fmla="+- 0 11698 10278"/>
                              <a:gd name="T103" fmla="*/ 11698 h 1699"/>
                              <a:gd name="T104" fmla="+- 0 10205 9848"/>
                              <a:gd name="T105" fmla="*/ T104 w 1077"/>
                              <a:gd name="T106" fmla="+- 0 11671 10278"/>
                              <a:gd name="T107" fmla="*/ 11671 h 1699"/>
                              <a:gd name="T108" fmla="+- 0 10366 9848"/>
                              <a:gd name="T109" fmla="*/ T108 w 1077"/>
                              <a:gd name="T110" fmla="+- 0 11627 10278"/>
                              <a:gd name="T111" fmla="*/ 11627 h 1699"/>
                              <a:gd name="T112" fmla="+- 0 10512 9848"/>
                              <a:gd name="T113" fmla="*/ T112 w 1077"/>
                              <a:gd name="T114" fmla="+- 0 11568 10278"/>
                              <a:gd name="T115" fmla="*/ 11568 h 1699"/>
                              <a:gd name="T116" fmla="+- 0 10640 9848"/>
                              <a:gd name="T117" fmla="*/ T116 w 1077"/>
                              <a:gd name="T118" fmla="+- 0 11496 10278"/>
                              <a:gd name="T119" fmla="*/ 11496 h 1699"/>
                              <a:gd name="T120" fmla="+- 0 10747 9848"/>
                              <a:gd name="T121" fmla="*/ T120 w 1077"/>
                              <a:gd name="T122" fmla="+- 0 11412 10278"/>
                              <a:gd name="T123" fmla="*/ 11412 h 1699"/>
                              <a:gd name="T124" fmla="+- 0 10832 9848"/>
                              <a:gd name="T125" fmla="*/ T124 w 1077"/>
                              <a:gd name="T126" fmla="+- 0 11318 10278"/>
                              <a:gd name="T127" fmla="*/ 11318 h 1699"/>
                              <a:gd name="T128" fmla="+- 0 10921 9848"/>
                              <a:gd name="T129" fmla="*/ T128 w 1077"/>
                              <a:gd name="T130" fmla="+- 0 11107 10278"/>
                              <a:gd name="T131" fmla="*/ 11107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7" h="1699">
                                <a:moveTo>
                                  <a:pt x="1054" y="907"/>
                                </a:moveTo>
                                <a:lnTo>
                                  <a:pt x="1031" y="851"/>
                                </a:lnTo>
                                <a:lnTo>
                                  <a:pt x="1000" y="797"/>
                                </a:lnTo>
                                <a:lnTo>
                                  <a:pt x="963" y="746"/>
                                </a:lnTo>
                                <a:lnTo>
                                  <a:pt x="918" y="697"/>
                                </a:lnTo>
                                <a:lnTo>
                                  <a:pt x="867" y="651"/>
                                </a:lnTo>
                                <a:lnTo>
                                  <a:pt x="810" y="607"/>
                                </a:lnTo>
                                <a:lnTo>
                                  <a:pt x="747" y="567"/>
                                </a:lnTo>
                                <a:lnTo>
                                  <a:pt x="679" y="530"/>
                                </a:lnTo>
                                <a:lnTo>
                                  <a:pt x="605" y="497"/>
                                </a:lnTo>
                                <a:lnTo>
                                  <a:pt x="528" y="467"/>
                                </a:lnTo>
                                <a:lnTo>
                                  <a:pt x="445" y="442"/>
                                </a:lnTo>
                                <a:lnTo>
                                  <a:pt x="359" y="421"/>
                                </a:lnTo>
                                <a:lnTo>
                                  <a:pt x="269" y="404"/>
                                </a:lnTo>
                                <a:lnTo>
                                  <a:pt x="269" y="539"/>
                                </a:lnTo>
                                <a:lnTo>
                                  <a:pt x="0" y="249"/>
                                </a:lnTo>
                                <a:lnTo>
                                  <a:pt x="269" y="0"/>
                                </a:lnTo>
                                <a:lnTo>
                                  <a:pt x="269" y="135"/>
                                </a:lnTo>
                                <a:lnTo>
                                  <a:pt x="362" y="152"/>
                                </a:lnTo>
                                <a:lnTo>
                                  <a:pt x="451" y="174"/>
                                </a:lnTo>
                                <a:lnTo>
                                  <a:pt x="536" y="201"/>
                                </a:lnTo>
                                <a:lnTo>
                                  <a:pt x="616" y="232"/>
                                </a:lnTo>
                                <a:lnTo>
                                  <a:pt x="690" y="267"/>
                                </a:lnTo>
                                <a:lnTo>
                                  <a:pt x="759" y="305"/>
                                </a:lnTo>
                                <a:lnTo>
                                  <a:pt x="822" y="347"/>
                                </a:lnTo>
                                <a:lnTo>
                                  <a:pt x="879" y="392"/>
                                </a:lnTo>
                                <a:lnTo>
                                  <a:pt x="930" y="440"/>
                                </a:lnTo>
                                <a:lnTo>
                                  <a:pt x="973" y="490"/>
                                </a:lnTo>
                                <a:lnTo>
                                  <a:pt x="1010" y="543"/>
                                </a:lnTo>
                                <a:lnTo>
                                  <a:pt x="1039" y="598"/>
                                </a:lnTo>
                                <a:lnTo>
                                  <a:pt x="1060" y="654"/>
                                </a:lnTo>
                                <a:lnTo>
                                  <a:pt x="1077" y="772"/>
                                </a:lnTo>
                                <a:lnTo>
                                  <a:pt x="1077" y="1041"/>
                                </a:lnTo>
                                <a:lnTo>
                                  <a:pt x="1061" y="1153"/>
                                </a:lnTo>
                                <a:lnTo>
                                  <a:pt x="1016" y="1259"/>
                                </a:lnTo>
                                <a:lnTo>
                                  <a:pt x="944" y="1358"/>
                                </a:lnTo>
                                <a:lnTo>
                                  <a:pt x="899" y="1404"/>
                                </a:lnTo>
                                <a:lnTo>
                                  <a:pt x="848" y="1447"/>
                                </a:lnTo>
                                <a:lnTo>
                                  <a:pt x="792" y="1487"/>
                                </a:lnTo>
                                <a:lnTo>
                                  <a:pt x="730" y="1525"/>
                                </a:lnTo>
                                <a:lnTo>
                                  <a:pt x="664" y="1559"/>
                                </a:lnTo>
                                <a:lnTo>
                                  <a:pt x="593" y="1591"/>
                                </a:lnTo>
                                <a:lnTo>
                                  <a:pt x="518" y="1618"/>
                                </a:lnTo>
                                <a:lnTo>
                                  <a:pt x="439" y="1642"/>
                                </a:lnTo>
                                <a:lnTo>
                                  <a:pt x="357" y="1662"/>
                                </a:lnTo>
                                <a:lnTo>
                                  <a:pt x="272" y="1678"/>
                                </a:lnTo>
                                <a:lnTo>
                                  <a:pt x="184" y="1690"/>
                                </a:lnTo>
                                <a:lnTo>
                                  <a:pt x="93" y="1697"/>
                                </a:lnTo>
                                <a:lnTo>
                                  <a:pt x="0" y="1699"/>
                                </a:lnTo>
                                <a:lnTo>
                                  <a:pt x="0" y="1430"/>
                                </a:lnTo>
                                <a:lnTo>
                                  <a:pt x="93" y="1428"/>
                                </a:lnTo>
                                <a:lnTo>
                                  <a:pt x="184" y="1420"/>
                                </a:lnTo>
                                <a:lnTo>
                                  <a:pt x="272" y="1409"/>
                                </a:lnTo>
                                <a:lnTo>
                                  <a:pt x="357" y="1393"/>
                                </a:lnTo>
                                <a:lnTo>
                                  <a:pt x="439" y="1373"/>
                                </a:lnTo>
                                <a:lnTo>
                                  <a:pt x="518" y="1349"/>
                                </a:lnTo>
                                <a:lnTo>
                                  <a:pt x="593" y="1321"/>
                                </a:lnTo>
                                <a:lnTo>
                                  <a:pt x="664" y="1290"/>
                                </a:lnTo>
                                <a:lnTo>
                                  <a:pt x="730" y="1256"/>
                                </a:lnTo>
                                <a:lnTo>
                                  <a:pt x="792" y="1218"/>
                                </a:lnTo>
                                <a:lnTo>
                                  <a:pt x="848" y="1178"/>
                                </a:lnTo>
                                <a:lnTo>
                                  <a:pt x="899" y="1134"/>
                                </a:lnTo>
                                <a:lnTo>
                                  <a:pt x="944" y="1089"/>
                                </a:lnTo>
                                <a:lnTo>
                                  <a:pt x="984" y="1040"/>
                                </a:lnTo>
                                <a:lnTo>
                                  <a:pt x="1042" y="938"/>
                                </a:lnTo>
                                <a:lnTo>
                                  <a:pt x="1073" y="829"/>
                                </a:lnTo>
                                <a:lnTo>
                                  <a:pt x="1077" y="772"/>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72742" name="Rectangle 21"/>
                        <wps:cNvSpPr>
                          <a:spLocks noChangeArrowheads="1"/>
                        </wps:cNvSpPr>
                        <wps:spPr bwMode="auto">
                          <a:xfrm>
                            <a:off x="10071" y="11027"/>
                            <a:ext cx="43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96996" name="Rectangle 22"/>
                        <wps:cNvSpPr>
                          <a:spLocks noChangeArrowheads="1"/>
                        </wps:cNvSpPr>
                        <wps:spPr bwMode="auto">
                          <a:xfrm>
                            <a:off x="10071" y="11027"/>
                            <a:ext cx="435"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27301" name="Freeform 23"/>
                        <wps:cNvSpPr>
                          <a:spLocks/>
                        </wps:cNvSpPr>
                        <wps:spPr bwMode="auto">
                          <a:xfrm>
                            <a:off x="10386" y="11267"/>
                            <a:ext cx="2" cy="2"/>
                          </a:xfrm>
                          <a:custGeom>
                            <a:avLst/>
                            <a:gdLst/>
                            <a:ahLst/>
                            <a:cxnLst>
                              <a:cxn ang="0">
                                <a:pos x="0" y="0"/>
                              </a:cxn>
                              <a:cxn ang="0">
                                <a:pos x="0" y="0"/>
                              </a:cxn>
                            </a:cxnLst>
                            <a:rect l="0" t="0" r="r" b="b"/>
                            <a:pathLst>
                              <a:path>
                                <a:moveTo>
                                  <a:pt x="0" y="0"/>
                                </a:move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869863" name="Rectangle 24"/>
                        <wps:cNvSpPr>
                          <a:spLocks noChangeArrowheads="1"/>
                        </wps:cNvSpPr>
                        <wps:spPr bwMode="auto">
                          <a:xfrm>
                            <a:off x="487" y="6948"/>
                            <a:ext cx="14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94350" id="Groep 3" o:spid="_x0000_s1026" style="position:absolute;margin-left:18.55pt;margin-top:122.15pt;width:537.7pt;height:477.25pt;z-index:-251654144;mso-position-horizontal-relative:page;mso-position-vertical-relative:page" coordorigin="371,2443" coordsize="10754,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">
                <v:shape id="Freeform 7" o:spid="_x0000_s1027" style="position:absolute;left:1124;top:2453;width:923;height:544;visibility:visible;mso-wrap-style:square;v-text-anchor:top" coordsize="9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" path="m343,l283,,225,10,171,31,,118,54,97,112,86r60,1l235,97r63,20l362,146r64,39l489,232r62,56l610,351r57,72l581,466r271,78l923,293r-86,44l781,265,722,201,660,145,597,98,533,60,469,30,405,10,343,xe" fillcolor="#4471c4" stroked="f">
                  <v:path arrowok="t" o:connecttype="custom" o:connectlocs="343,2453;283,2453;225,2463;171,2484;0,2571;54,2550;112,2539;172,2540;235,2550;298,2570;362,2599;426,2638;489,2685;551,2741;610,2804;667,2876;581,2919;852,2997;923,2746;837,2790;781,2718;722,2654;660,2598;597,2551;533,2513;469,2483;405,2463;343,2453" o:connectangles="0,0,0,0,0,0,0,0,0,0,0,0,0,0,0,0,0,0,0,0,0,0,0,0,0,0,0,0"/>
                </v:shape>
                <v:shape id="Freeform 8" o:spid="_x0000_s1028" style="position:absolute;left:925;top:2541;width:295;height:925;visibility:visible;mso-wrap-style:square;v-text-anchor:top" coordsize="29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" path="m292,l221,19,152,58,77,140,27,249,12,312,3,379,,451r4,74l15,603r17,79l56,762r31,81l124,924,295,838,257,757,227,675,202,594,185,513,175,435r-4,-76l174,287r10,-69l201,155,224,97,255,45,292,xe" fillcolor="#375c9e" stroked="f">
                  <v:path arrowok="t" o:connecttype="custom" o:connectlocs="292,2542;221,2561;152,2600;77,2682;27,2791;12,2854;3,2921;0,2993;4,3067;15,3145;32,3224;56,3304;87,3385;124,3466;295,3380;257,3299;227,3217;202,3136;185,3055;175,2977;171,2901;174,2829;184,2760;201,2697;224,2639;255,2587;292,2542" o:connectangles="0,0,0,0,0,0,0,0,0,0,0,0,0,0,0,0,0,0,0,0,0,0,0,0,0,0,0"/>
                </v:shape>
                <v:shape id="Freeform 9" o:spid="_x0000_s1029" style="position:absolute;left:925;top:2453;width:1122;height:1014;visibility:visible;mso-wrap-style:square;v-text-anchor:top" coordsize="112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" path="m292,89r-68,97l201,244r-17,63l174,376r-3,72l175,524r10,78l202,683r25,81l257,846r38,81l124,1013,87,932,56,851,32,771,15,692,4,614,,540,3,468r9,-67l27,338,49,281r63,-96l199,118,370,31,482,r60,l604,10r64,20l732,60r64,38l859,145r62,56l980,265r56,72l1122,293r-71,251l780,466r86,-43l809,351,750,288,688,232,625,185,561,146,497,117,434,97,371,87,311,86,253,97r-54,21e" filled="f" strokecolor="#172c51" strokeweight="1pt">
                  <v:path arrowok="t" o:connecttype="custom" o:connectlocs="292,2542;224,2639;201,2697;184,2760;174,2829;171,2901;175,2977;185,3055;202,3136;227,3217;257,3299;295,3380;124,3466;87,3385;56,3304;32,3224;15,3145;4,3067;0,2993;3,2921;12,2854;27,2791;49,2734;112,2638;199,2571;370,2484;482,2453;542,2453;604,2463;668,2483;732,2513;796,2551;859,2598;921,2654;980,2718;1036,2790;1122,2746;1051,2997;780,2919;866,2876;809,2804;750,2741;688,2685;625,2638;561,2599;497,2570;434,2550;371,2540;311,2539;253,2550;199,2571" o:connectangles="0,0,0,0,0,0,0,0,0,0,0,0,0,0,0,0,0,0,0,0,0,0,0,0,0,0,0,0,0,0,0,0,0,0,0,0,0,0,0,0,0,0,0,0,0,0,0,0,0,0,0"/>
                </v:shape>
                <v:shape id="Picture 10" o:spid="_x0000_s1030" type="#_x0000_t75" alt="Afbeelding met tekst, schermopname, nummer  Automatisch gegenereerde beschrijving" style="position:absolute;left:1440;top:3079;width:9686;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">
                  <v:imagedata r:id="rId48" o:title="Afbeelding met tekst, schermopname, nummer  Automatisch gegenereerde beschrijving"/>
                </v:shape>
                <v:shape id="Freeform 11" o:spid="_x0000_s1031" style="position:absolute;left:489;top:5691;width:1048;height:372;visibility:visible;mso-wrap-style:square;v-text-anchor:top" coordsize="104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" path="m493,l423,3,356,15,293,35,235,62,182,98r-46,43l,292,46,248,99,213r58,-28l219,165r68,-11l357,150r73,5l506,167r77,20l661,216r78,36l817,296r-68,76l1048,344,1021,70r-68,76l875,102,797,65,719,37,642,17,567,4,493,xe" fillcolor="#4471c4" stroked="f">
                  <v:path arrowok="t" o:connecttype="custom" o:connectlocs="493,5692;423,5695;356,5707;293,5727;235,5754;182,5790;136,5833;0,5984;46,5940;99,5905;157,5877;219,5857;287,5846;357,5842;430,5847;506,5859;583,5879;661,5908;739,5944;817,5988;749,6064;1048,6036;1021,5762;953,5838;875,5794;797,5757;719,5729;642,5709;567,5696;493,5692" o:connectangles="0,0,0,0,0,0,0,0,0,0,0,0,0,0,0,0,0,0,0,0,0,0,0,0,0,0,0,0,0,0"/>
                </v:shape>
                <v:shape id="Freeform 12" o:spid="_x0000_s1032" style="position:absolute;left:381;top:5917;width:470;height:1029;visibility:visible;mso-wrap-style:square;v-text-anchor:top" coordsize="47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" path="m187,l127,48,71,115,42,169,20,226,6,288,,352r2,66l11,487r16,69l51,627r30,70l118,767r44,68l213,902r57,65l333,1029,470,878,406,816,348,750,297,682,252,612,215,541,184,469,161,397,145,326r-8,-70l137,187r8,-65l162,59,187,xe" fillcolor="#375c9e" stroked="f">
                  <v:path arrowok="t" o:connecttype="custom" o:connectlocs="187,5917;127,5965;71,6032;42,6086;20,6143;6,6205;0,6269;2,6335;11,6404;27,6473;51,6544;81,6614;118,6684;162,6752;213,6819;270,6884;333,6946;470,6795;406,6733;348,6667;297,6599;252,6529;215,6458;184,6386;161,6314;145,6243;137,6173;137,6104;145,6039;162,5976;187,5917" o:connectangles="0,0,0,0,0,0,0,0,0,0,0,0,0,0,0,0,0,0,0,0,0,0,0,0,0,0,0,0,0,0,0"/>
                </v:shape>
                <v:shape id="Freeform 13" o:spid="_x0000_s1033" style="position:absolute;left:381;top:5691;width:1157;height:1254;visibility:visible;mso-wrap-style:square;v-text-anchor:top" coordsize="115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" path="m187,225r-25,59l145,347r-8,65l137,481r8,70l161,622r23,72l215,766r37,71l297,907r51,68l406,1041r64,62l333,1254r-63,-62l213,1127r-51,-67l118,992,81,922,51,852,27,781,11,712,2,643,,577,6,513,20,451,42,394,71,340r38,-48l245,141,291,98,344,62,402,35,465,15,532,3,602,r74,4l751,17r77,20l906,65r78,37l1062,146r68,-76l1157,344,858,372r68,-76l848,252,770,216,692,187,615,167,539,155r-73,-5l396,154r-68,11l266,185r-58,28l155,248r-46,44e" filled="f" strokecolor="#172c51" strokeweight="1pt">
                  <v:path arrowok="t" o:connecttype="custom" o:connectlocs="187,5917;162,5976;145,6039;137,6104;137,6173;145,6243;161,6314;184,6386;215,6458;252,6529;297,6599;348,6667;406,6733;470,6795;333,6946;270,6884;213,6819;162,6752;118,6684;81,6614;51,6544;27,6473;11,6404;2,6335;0,6269;6,6205;20,6143;42,6086;71,6032;109,5984;245,5833;291,5790;344,5754;402,5727;465,5707;532,5695;602,5692;676,5696;751,5709;828,5729;906,5757;984,5794;1062,5838;1130,5762;1157,6036;858,6064;926,5988;848,5944;770,5908;692,5879;615,5859;539,5847;466,5842;396,5846;328,5857;266,5877;208,5905;155,5940;109,5984" o:connectangles="0,0,0,0,0,0,0,0,0,0,0,0,0,0,0,0,0,0,0,0,0,0,0,0,0,0,0,0,0,0,0,0,0,0,0,0,0,0,0,0,0,0,0,0,0,0,0,0,0,0,0,0,0,0,0,0,0,0,0"/>
                </v:shape>
                <v:shape id="Picture 14" o:spid="_x0000_s1034" type="#_x0000_t75" style="position:absolute;left:740;top:6012;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">
                  <v:imagedata r:id="rId49" o:title=""/>
                </v:shape>
                <v:shape id="Freeform 15" o:spid="_x0000_s1035" style="position:absolute;left:7756;top:9830;width:599;height:571;visibility:visible;mso-wrap-style:square;v-text-anchor:top" coordsize="5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" path="m471,l313,143r71,l362,223r-31,74l291,364r-47,59l191,474r-59,40l68,545,,564r71,6l141,564r67,-18l271,516r59,-40l384,426r47,-59l472,300r32,-75l527,143r71,l471,xe" fillcolor="#4471c4" stroked="f">
                  <v:path arrowok="t" o:connecttype="custom" o:connectlocs="471,9830;313,9973;384,9973;362,10053;331,10127;291,10194;244,10253;191,10304;132,10344;68,10375;0,10394;71,10400;141,10394;208,10376;271,10346;330,10306;384,10256;431,10197;472,10130;504,10055;527,9973;598,9973;471,9830" o:connectangles="0,0,0,0,0,0,0,0,0,0,0,0,0,0,0,0,0,0,0,0,0,0,0"/>
                </v:shape>
                <v:shape id="Freeform 16" o:spid="_x0000_s1036" style="position:absolute;left:7215;top:9830;width:614;height:570;visibility:visible;mso-wrap-style:square;v-text-anchor:top"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" path="m143,l,,5,84r15,81l44,240r32,71l115,374r47,56l214,478r58,39l335,546r66,18l471,570r142,l544,564,477,546,415,517,357,478,304,430,258,374,218,311,186,240,163,165,148,84,143,xe" fillcolor="#375c9e" stroked="f">
                  <v:path arrowok="t" o:connecttype="custom" o:connectlocs="143,9830;0,9830;5,9914;20,9995;44,10070;76,10141;115,10204;162,10260;214,10308;272,10347;335,10376;401,10394;471,10400;613,10400;544,10394;477,10376;415,10347;357,10308;304,10260;258,10204;218,10141;186,10070;163,9995;148,9914;143,9830" o:connectangles="0,0,0,0,0,0,0,0,0,0,0,0,0,0,0,0,0,0,0,0,0,0,0,0,0"/>
                </v:shape>
                <v:shape id="Freeform 17" o:spid="_x0000_s1037" style="position:absolute;left:7215;top:9830;width:1140;height:570;visibility:visible;mso-wrap-style:square;v-text-anchor:top" coordsize="11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" path="m542,564r68,-19l674,514r59,-40l786,423r47,-59l873,297r31,-74l926,143r-71,l1013,r127,143l1069,143r-23,81l1014,298r-39,67l927,425r-53,50l815,515r-64,30l684,564r-71,6l471,570r-70,-6l335,546,272,517,214,478,162,430,115,374,76,311,44,240,20,165,5,84,,,143,r5,84l163,165r23,75l218,311r40,63l304,430r53,48l415,517r62,29l544,564r69,6e" filled="f" strokecolor="#172c51" strokeweight="1pt">
                  <v:path arrowok="t" o:connecttype="custom" o:connectlocs="542,10394;610,10375;674,10344;733,10304;786,10253;833,10194;873,10127;904,10053;926,9973;855,9973;1013,9830;1140,9973;1069,9973;1046,10054;1014,10128;975,10195;927,10255;874,10305;815,10345;751,10375;684,10394;613,10400;471,10400;401,10394;335,10376;272,10347;214,10308;162,10260;115,10204;76,10141;44,10070;20,9995;5,9914;0,9830;143,9830;148,9914;163,9995;186,10070;218,10141;258,10204;304,10260;357,10308;415,10347;477,10376;544,10394;613,10400" o:connectangles="0,0,0,0,0,0,0,0,0,0,0,0,0,0,0,0,0,0,0,0,0,0,0,0,0,0,0,0,0,0,0,0,0,0,0,0,0,0,0,0,0,0,0,0,0,0"/>
                </v:shape>
                <v:shape id="Freeform 18" o:spid="_x0000_s1038" style="position:absolute;left:9848;top:10278;width:1077;height:907;visibility:visible;mso-wrap-style:square;v-text-anchor:top" coordsize="107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" path="m269,l,249,269,539r,-135l359,421r86,21l528,467r77,30l679,530r68,37l810,607r57,44l918,697r45,49l1000,797r31,54l1054,907r16,-58l1077,792r-1,-56l1067,681,1027,573,959,472,915,425,865,379,808,337,746,297,679,261,606,228,529,199,447,173,360,152,269,135,269,xe" fillcolor="#4471c4" stroked="f">
                  <v:path arrowok="t" o:connecttype="custom" o:connectlocs="269,10278;0,10527;269,10817;269,10682;359,10699;445,10720;528,10745;605,10775;679,10808;747,10845;810,10885;867,10929;918,10975;963,11024;1000,11075;1031,11129;1054,11185;1070,11127;1077,11070;1076,11014;1067,10959;1027,10851;959,10750;915,10703;865,10657;808,10615;746,10575;679,10539;606,10506;529,10477;447,10451;360,10430;269,10413;269,10278" o:connectangles="0,0,0,0,0,0,0,0,0,0,0,0,0,0,0,0,0,0,0,0,0,0,0,0,0,0,0,0,0,0,0,0,0,0"/>
                </v:shape>
                <v:shape id="Freeform 19" o:spid="_x0000_s1039" style="position:absolute;left:9848;top:11050;width:1077;height:928;visibility:visible;mso-wrap-style:square;v-text-anchor:top" coordsize="107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" path="m1077,r-16,112l1016,218r-72,99l899,362r-51,44l792,446r-62,38l664,518r-71,31l518,577r-79,24l357,621r-85,16l184,648r-91,8l,658,,927r93,-2l184,918r88,-12l357,890r82,-20l518,846r75,-27l664,787r66,-34l792,715r56,-40l899,632r45,-46l984,538r58,-103l1073,326r4,-57l1077,xe" fillcolor="#375c9e" stroked="f">
                  <v:path arrowok="t" o:connecttype="custom" o:connectlocs="1077,11050;1061,11162;1016,11268;944,11367;899,11412;848,11456;792,11496;730,11534;664,11568;593,11599;518,11627;439,11651;357,11671;272,11687;184,11698;93,11706;0,11708;0,11977;93,11975;184,11968;272,11956;357,11940;439,11920;518,11896;593,11869;664,11837;730,11803;792,11765;848,11725;899,11682;944,11636;984,11588;1042,11485;1073,11376;1077,11319;1077,11050" o:connectangles="0,0,0,0,0,0,0,0,0,0,0,0,0,0,0,0,0,0,0,0,0,0,0,0,0,0,0,0,0,0,0,0,0,0,0,0"/>
                </v:shape>
                <v:shape id="Freeform 20" o:spid="_x0000_s1040" style="position:absolute;left:9848;top:10278;width:1077;height:1699;visibility:visible;mso-wrap-style:square;v-text-anchor:top" coordsize="1077,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" path="m1054,907r-23,-56l1000,797,963,746,918,697,867,651,810,607,747,567,679,530,605,497,528,467,445,442,359,421,269,404r,135l,249,269,r,135l362,152r89,22l536,201r80,31l690,267r69,38l822,347r57,45l930,440r43,50l1010,543r29,55l1060,654r17,118l1077,1041r-16,112l1016,1259r-72,99l899,1404r-51,43l792,1487r-62,38l664,1559r-71,32l518,1618r-79,24l357,1662r-85,16l184,1690r-91,7l,1699,,1430r93,-2l184,1420r88,-11l357,1393r82,-20l518,1349r75,-28l664,1290r66,-34l792,1218r56,-40l899,1134r45,-45l984,1040r58,-102l1073,829r4,-57e" filled="f" strokecolor="#172c51" strokeweight="1pt">
                  <v:path arrowok="t" o:connecttype="custom" o:connectlocs="1031,11129;963,11024;867,10929;747,10845;605,10775;445,10720;269,10682;0,10527;269,10413;451,10452;616,10510;759,10583;879,10670;973,10768;1039,10876;1077,11050;1061,11431;944,11636;848,11725;730,11803;593,11869;439,11920;272,11956;93,11975;0,11708;184,11698;357,11671;518,11627;664,11568;792,11496;899,11412;984,11318;1073,11107" o:connectangles="0,0,0,0,0,0,0,0,0,0,0,0,0,0,0,0,0,0,0,0,0,0,0,0,0,0,0,0,0,0,0,0,0"/>
                </v:shape>
                <v:rect id="Rectangle 21" o:spid="_x0000_s1041" style="position:absolute;left:10071;top:11027;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" stroked="f"/>
                <v:rect id="Rectangle 22" o:spid="_x0000_s1042" style="position:absolute;left:10071;top:11027;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" filled="f"/>
                <v:shape id="Freeform 23" o:spid="_x0000_s1043" style="position:absolute;left:10386;top:112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" path="m,l,xe" filled="f">
                  <v:path arrowok="t" o:connecttype="custom" o:connectlocs="0,0;0,0" o:connectangles="0,0"/>
                </v:shape>
                <v:rect id="Rectangle 24" o:spid="_x0000_s1044" style="position:absolute;left:487;top:6948;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" stroked="f"/>
                <w10:wrap anchorx="page" anchory="page"/>
              </v:group>
            </w:pict>
          </mc:Fallback>
        </mc:AlternateContent>
      </w:r>
      <w:r w:rsidRPr="00276D61">
        <w:rPr>
          <w:rFonts w:eastAsia="Arial" w:cs="Arial"/>
          <w:color w:val="auto"/>
          <w:sz w:val="22"/>
          <w:lang w:val="nl-NL"/>
        </w:rPr>
        <w:t>Het invullen van het declaratieformulier, zie onder de afbeelding wat er bedoeld wordt met de pijltjes.</w:t>
      </w:r>
    </w:p>
    <w:p w14:paraId="3E4B74AD" w14:textId="77777777" w:rsidR="00276D61" w:rsidRPr="00276D61" w:rsidRDefault="00276D61" w:rsidP="00276D61">
      <w:pPr>
        <w:rPr>
          <w:rFonts w:eastAsia="Arial" w:cs="Arial"/>
          <w:color w:val="auto"/>
          <w:sz w:val="22"/>
          <w:lang w:val="nl-NL"/>
        </w:rPr>
      </w:pPr>
    </w:p>
    <w:p w14:paraId="6FC7E5AA" w14:textId="77777777" w:rsidR="00276D61" w:rsidRPr="00276D61" w:rsidRDefault="00276D61" w:rsidP="00276D61">
      <w:pPr>
        <w:rPr>
          <w:rFonts w:eastAsia="Arial" w:cs="Arial"/>
          <w:color w:val="auto"/>
          <w:sz w:val="22"/>
          <w:lang w:val="nl-NL"/>
        </w:rPr>
      </w:pPr>
    </w:p>
    <w:p w14:paraId="62C29C46" w14:textId="77777777" w:rsidR="00276D61" w:rsidRPr="00276D61" w:rsidRDefault="00276D61" w:rsidP="00276D61">
      <w:pPr>
        <w:rPr>
          <w:rFonts w:eastAsia="Arial" w:cs="Arial"/>
          <w:b/>
          <w:color w:val="auto"/>
          <w:sz w:val="22"/>
          <w:lang w:val="nl-NL"/>
        </w:rPr>
      </w:pPr>
      <w:r w:rsidRPr="00276D61">
        <w:rPr>
          <w:rFonts w:eastAsia="Arial" w:cs="Arial"/>
          <w:b/>
          <w:color w:val="auto"/>
          <w:sz w:val="22"/>
          <w:lang w:val="nl-NL"/>
        </w:rPr>
        <w:t>A</w:t>
      </w:r>
    </w:p>
    <w:p w14:paraId="5EF20A76" w14:textId="77777777" w:rsidR="00276D61" w:rsidRPr="00276D61" w:rsidRDefault="00276D61" w:rsidP="00276D61">
      <w:pPr>
        <w:rPr>
          <w:rFonts w:eastAsia="Arial" w:cs="Arial"/>
          <w:b/>
          <w:color w:val="auto"/>
          <w:sz w:val="22"/>
          <w:lang w:val="nl-NL"/>
        </w:rPr>
      </w:pPr>
    </w:p>
    <w:p w14:paraId="06883354" w14:textId="77777777" w:rsidR="00276D61" w:rsidRPr="00276D61" w:rsidRDefault="00276D61" w:rsidP="00276D61">
      <w:pPr>
        <w:rPr>
          <w:rFonts w:eastAsia="Arial" w:cs="Arial"/>
          <w:b/>
          <w:color w:val="auto"/>
          <w:sz w:val="22"/>
          <w:lang w:val="nl-NL"/>
        </w:rPr>
      </w:pPr>
    </w:p>
    <w:p w14:paraId="3225C48E" w14:textId="77777777" w:rsidR="00276D61" w:rsidRPr="00276D61" w:rsidRDefault="00276D61" w:rsidP="00276D61">
      <w:pPr>
        <w:rPr>
          <w:rFonts w:eastAsia="Arial" w:cs="Arial"/>
          <w:b/>
          <w:color w:val="auto"/>
          <w:sz w:val="22"/>
          <w:lang w:val="nl-NL"/>
        </w:rPr>
      </w:pPr>
    </w:p>
    <w:p w14:paraId="6DF24769" w14:textId="77777777" w:rsidR="00276D61" w:rsidRPr="00276D61" w:rsidRDefault="00276D61" w:rsidP="00276D61">
      <w:pPr>
        <w:rPr>
          <w:rFonts w:eastAsia="Arial" w:cs="Arial"/>
          <w:b/>
          <w:color w:val="auto"/>
          <w:sz w:val="22"/>
          <w:lang w:val="nl-NL"/>
        </w:rPr>
      </w:pPr>
    </w:p>
    <w:p w14:paraId="02AA8075" w14:textId="77777777" w:rsidR="00276D61" w:rsidRPr="00276D61" w:rsidRDefault="00276D61" w:rsidP="00276D61">
      <w:pPr>
        <w:rPr>
          <w:rFonts w:eastAsia="Arial" w:cs="Arial"/>
          <w:b/>
          <w:color w:val="auto"/>
          <w:sz w:val="22"/>
          <w:lang w:val="nl-NL"/>
        </w:rPr>
      </w:pPr>
    </w:p>
    <w:p w14:paraId="620EBEFA" w14:textId="77777777" w:rsidR="00276D61" w:rsidRPr="00276D61" w:rsidRDefault="00276D61" w:rsidP="00276D61">
      <w:pPr>
        <w:rPr>
          <w:rFonts w:eastAsia="Arial" w:cs="Arial"/>
          <w:b/>
          <w:color w:val="auto"/>
          <w:sz w:val="22"/>
          <w:lang w:val="nl-NL"/>
        </w:rPr>
      </w:pPr>
    </w:p>
    <w:p w14:paraId="6AC158AF" w14:textId="77777777" w:rsidR="00276D61" w:rsidRPr="00276D61" w:rsidRDefault="00276D61" w:rsidP="00276D61">
      <w:pPr>
        <w:rPr>
          <w:rFonts w:eastAsia="Arial" w:cs="Arial"/>
          <w:b/>
          <w:color w:val="auto"/>
          <w:sz w:val="22"/>
          <w:lang w:val="nl-NL"/>
        </w:rPr>
      </w:pPr>
    </w:p>
    <w:p w14:paraId="16741695" w14:textId="77777777" w:rsidR="00276D61" w:rsidRPr="00276D61" w:rsidRDefault="00276D61" w:rsidP="00276D61">
      <w:pPr>
        <w:rPr>
          <w:rFonts w:eastAsia="Arial" w:cs="Arial"/>
          <w:b/>
          <w:color w:val="auto"/>
          <w:sz w:val="22"/>
          <w:lang w:val="nl-NL"/>
        </w:rPr>
      </w:pPr>
    </w:p>
    <w:p w14:paraId="7E92FFE8" w14:textId="77777777" w:rsidR="00276D61" w:rsidRPr="00276D61" w:rsidRDefault="00276D61" w:rsidP="00276D61">
      <w:pPr>
        <w:rPr>
          <w:rFonts w:eastAsia="Arial" w:cs="Arial"/>
          <w:b/>
          <w:color w:val="auto"/>
          <w:sz w:val="22"/>
          <w:lang w:val="nl-NL"/>
        </w:rPr>
      </w:pPr>
    </w:p>
    <w:p w14:paraId="687066CF" w14:textId="77777777" w:rsidR="00276D61" w:rsidRPr="00276D61" w:rsidRDefault="00276D61" w:rsidP="00276D61">
      <w:pPr>
        <w:rPr>
          <w:rFonts w:eastAsia="Arial" w:cs="Arial"/>
          <w:b/>
          <w:color w:val="auto"/>
          <w:sz w:val="22"/>
          <w:lang w:val="nl-NL"/>
        </w:rPr>
      </w:pPr>
    </w:p>
    <w:p w14:paraId="3B24F308" w14:textId="77777777" w:rsidR="00276D61" w:rsidRPr="00276D61" w:rsidRDefault="00276D61" w:rsidP="00276D61">
      <w:pPr>
        <w:rPr>
          <w:rFonts w:eastAsia="Arial" w:cs="Arial"/>
          <w:b/>
          <w:color w:val="auto"/>
          <w:sz w:val="22"/>
          <w:lang w:val="nl-NL"/>
        </w:rPr>
      </w:pPr>
    </w:p>
    <w:p w14:paraId="138C5FF6" w14:textId="77777777" w:rsidR="00276D61" w:rsidRPr="00276D61" w:rsidRDefault="00276D61" w:rsidP="00276D61">
      <w:pPr>
        <w:rPr>
          <w:rFonts w:eastAsia="Arial" w:cs="Arial"/>
          <w:b/>
          <w:color w:val="auto"/>
          <w:sz w:val="22"/>
          <w:lang w:val="nl-NL"/>
        </w:rPr>
      </w:pPr>
    </w:p>
    <w:p w14:paraId="0B4A22FB" w14:textId="77777777" w:rsidR="00276D61" w:rsidRPr="00276D61" w:rsidRDefault="00276D61" w:rsidP="00276D61">
      <w:pPr>
        <w:rPr>
          <w:rFonts w:eastAsia="Arial" w:cs="Arial"/>
          <w:b/>
          <w:color w:val="auto"/>
          <w:sz w:val="22"/>
          <w:lang w:val="nl-NL"/>
        </w:rPr>
      </w:pPr>
    </w:p>
    <w:p w14:paraId="362CBD05" w14:textId="77777777" w:rsidR="00276D61" w:rsidRPr="00276D61" w:rsidRDefault="00276D61" w:rsidP="00276D61">
      <w:pPr>
        <w:rPr>
          <w:rFonts w:eastAsia="Arial" w:cs="Arial"/>
          <w:b/>
          <w:color w:val="auto"/>
          <w:sz w:val="22"/>
          <w:lang w:val="nl-NL"/>
        </w:rPr>
      </w:pPr>
    </w:p>
    <w:p w14:paraId="6D5C2761" w14:textId="77777777" w:rsidR="00276D61" w:rsidRPr="00276D61" w:rsidRDefault="00276D61" w:rsidP="00276D61">
      <w:pPr>
        <w:rPr>
          <w:rFonts w:eastAsia="Arial" w:cs="Arial"/>
          <w:b/>
          <w:color w:val="auto"/>
          <w:sz w:val="22"/>
          <w:lang w:val="nl-NL"/>
        </w:rPr>
      </w:pPr>
    </w:p>
    <w:p w14:paraId="035FA7C8" w14:textId="77777777" w:rsidR="00276D61" w:rsidRPr="00276D61" w:rsidRDefault="00276D61" w:rsidP="00276D61">
      <w:pPr>
        <w:rPr>
          <w:rFonts w:eastAsia="Arial" w:cs="Arial"/>
          <w:b/>
          <w:color w:val="auto"/>
          <w:sz w:val="22"/>
          <w:lang w:val="nl-NL"/>
        </w:rPr>
      </w:pPr>
    </w:p>
    <w:p w14:paraId="07B45ABB" w14:textId="77777777" w:rsidR="00276D61" w:rsidRPr="00276D61" w:rsidRDefault="00276D61" w:rsidP="00276D61">
      <w:pPr>
        <w:rPr>
          <w:rFonts w:eastAsia="Arial" w:cs="Arial"/>
          <w:b/>
          <w:color w:val="auto"/>
          <w:sz w:val="22"/>
          <w:lang w:val="nl-NL"/>
        </w:rPr>
      </w:pPr>
    </w:p>
    <w:p w14:paraId="2D097ED1" w14:textId="77777777" w:rsidR="00276D61" w:rsidRPr="00276D61" w:rsidRDefault="00276D61" w:rsidP="00276D61">
      <w:pPr>
        <w:rPr>
          <w:rFonts w:eastAsia="Arial" w:cs="Arial"/>
          <w:b/>
          <w:color w:val="auto"/>
          <w:sz w:val="22"/>
          <w:lang w:val="nl-NL"/>
        </w:rPr>
      </w:pPr>
    </w:p>
    <w:p w14:paraId="6052EB52" w14:textId="77777777" w:rsidR="00276D61" w:rsidRPr="00276D61" w:rsidRDefault="00276D61" w:rsidP="00276D61">
      <w:pPr>
        <w:rPr>
          <w:rFonts w:eastAsia="Arial" w:cs="Arial"/>
          <w:b/>
          <w:color w:val="auto"/>
          <w:sz w:val="22"/>
          <w:lang w:val="nl-NL"/>
        </w:rPr>
      </w:pPr>
    </w:p>
    <w:p w14:paraId="681A88FF" w14:textId="77777777" w:rsidR="00276D61" w:rsidRPr="00276D61" w:rsidRDefault="00276D61" w:rsidP="00276D61">
      <w:pPr>
        <w:rPr>
          <w:rFonts w:eastAsia="Arial" w:cs="Arial"/>
          <w:b/>
          <w:color w:val="auto"/>
          <w:sz w:val="22"/>
          <w:lang w:val="nl-NL"/>
        </w:rPr>
      </w:pPr>
    </w:p>
    <w:p w14:paraId="5D06812A" w14:textId="77777777" w:rsidR="00276D61" w:rsidRPr="00276D61" w:rsidRDefault="00276D61" w:rsidP="00276D61">
      <w:pPr>
        <w:rPr>
          <w:rFonts w:eastAsia="Arial" w:cs="Arial"/>
          <w:b/>
          <w:color w:val="auto"/>
          <w:sz w:val="22"/>
          <w:lang w:val="nl-NL"/>
        </w:rPr>
      </w:pPr>
    </w:p>
    <w:p w14:paraId="5D9622FD" w14:textId="77777777" w:rsidR="00276D61" w:rsidRPr="00276D61" w:rsidRDefault="00276D61" w:rsidP="00276D61">
      <w:pPr>
        <w:rPr>
          <w:rFonts w:eastAsia="Arial" w:cs="Arial"/>
          <w:b/>
          <w:color w:val="auto"/>
          <w:sz w:val="22"/>
          <w:lang w:val="nl-NL"/>
        </w:rPr>
      </w:pPr>
    </w:p>
    <w:p w14:paraId="63C931FA" w14:textId="77777777" w:rsidR="00276D61" w:rsidRPr="00276D61" w:rsidRDefault="00276D61" w:rsidP="00276D61">
      <w:pPr>
        <w:rPr>
          <w:rFonts w:eastAsia="Arial" w:cs="Arial"/>
          <w:b/>
          <w:color w:val="auto"/>
          <w:sz w:val="22"/>
          <w:lang w:val="nl-NL"/>
        </w:rPr>
      </w:pPr>
    </w:p>
    <w:p w14:paraId="388F3D81" w14:textId="77777777" w:rsidR="00276D61" w:rsidRPr="00276D61" w:rsidRDefault="00276D61" w:rsidP="00276D61">
      <w:pPr>
        <w:rPr>
          <w:rFonts w:eastAsia="Arial" w:cs="Arial"/>
          <w:b/>
          <w:color w:val="auto"/>
          <w:sz w:val="22"/>
          <w:lang w:val="nl-NL"/>
        </w:rPr>
      </w:pPr>
    </w:p>
    <w:p w14:paraId="6A37571A" w14:textId="77777777" w:rsidR="00276D61" w:rsidRPr="00276D61" w:rsidRDefault="00276D61" w:rsidP="00276D61">
      <w:pPr>
        <w:rPr>
          <w:rFonts w:eastAsia="Arial" w:cs="Arial"/>
          <w:b/>
          <w:color w:val="auto"/>
          <w:sz w:val="22"/>
          <w:lang w:val="nl-NL"/>
        </w:rPr>
      </w:pPr>
    </w:p>
    <w:p w14:paraId="68156718" w14:textId="77777777" w:rsidR="00276D61" w:rsidRPr="00276D61" w:rsidRDefault="00276D61" w:rsidP="00276D61">
      <w:pPr>
        <w:rPr>
          <w:rFonts w:eastAsia="Arial" w:cs="Arial"/>
          <w:b/>
          <w:color w:val="auto"/>
          <w:sz w:val="22"/>
          <w:lang w:val="nl-NL"/>
        </w:rPr>
      </w:pPr>
    </w:p>
    <w:p w14:paraId="1820FE14" w14:textId="77777777" w:rsidR="00276D61" w:rsidRPr="00276D61" w:rsidRDefault="00276D61" w:rsidP="00276D61">
      <w:pPr>
        <w:rPr>
          <w:rFonts w:eastAsia="Arial" w:cs="Arial"/>
          <w:b/>
          <w:color w:val="auto"/>
          <w:sz w:val="22"/>
          <w:lang w:val="nl-NL"/>
        </w:rPr>
      </w:pPr>
    </w:p>
    <w:p w14:paraId="44C0107E" w14:textId="77777777" w:rsidR="00276D61" w:rsidRPr="00276D61" w:rsidRDefault="00276D61" w:rsidP="00276D61">
      <w:pPr>
        <w:rPr>
          <w:rFonts w:eastAsia="Arial" w:cs="Arial"/>
          <w:b/>
          <w:color w:val="auto"/>
          <w:sz w:val="22"/>
          <w:lang w:val="nl-NL"/>
        </w:rPr>
      </w:pPr>
    </w:p>
    <w:p w14:paraId="174599B4" w14:textId="77777777" w:rsidR="00276D61" w:rsidRPr="00276D61" w:rsidRDefault="00276D61" w:rsidP="00276D61">
      <w:pPr>
        <w:rPr>
          <w:rFonts w:eastAsia="Arial" w:cs="Arial"/>
          <w:b/>
          <w:color w:val="auto"/>
          <w:sz w:val="22"/>
          <w:lang w:val="nl-NL"/>
        </w:rPr>
      </w:pPr>
      <w:r w:rsidRPr="00276D61">
        <w:rPr>
          <w:rFonts w:eastAsia="Arial" w:cs="Arial"/>
          <w:b/>
          <w:color w:val="auto"/>
          <w:sz w:val="22"/>
          <w:lang w:val="nl-NL"/>
        </w:rPr>
        <w:t>C</w:t>
      </w:r>
    </w:p>
    <w:p w14:paraId="64263F64" w14:textId="77777777" w:rsidR="00276D61" w:rsidRPr="00276D61" w:rsidRDefault="00276D61" w:rsidP="00276D61">
      <w:pPr>
        <w:rPr>
          <w:rFonts w:eastAsia="Arial" w:cs="Arial"/>
          <w:b/>
          <w:color w:val="auto"/>
          <w:sz w:val="22"/>
          <w:lang w:val="nl-NL"/>
        </w:rPr>
      </w:pPr>
    </w:p>
    <w:p w14:paraId="2A5AD797" w14:textId="77777777" w:rsidR="00276D61" w:rsidRPr="00276D61" w:rsidRDefault="00276D61" w:rsidP="00276D61">
      <w:pPr>
        <w:rPr>
          <w:rFonts w:eastAsia="Arial" w:cs="Arial"/>
          <w:b/>
          <w:color w:val="auto"/>
          <w:sz w:val="22"/>
          <w:lang w:val="nl-NL"/>
        </w:rPr>
      </w:pPr>
    </w:p>
    <w:p w14:paraId="7A0D83C9" w14:textId="77777777" w:rsidR="00276D61" w:rsidRPr="00276D61" w:rsidRDefault="00276D61" w:rsidP="00276D61">
      <w:pPr>
        <w:rPr>
          <w:rFonts w:eastAsia="Arial" w:cs="Arial"/>
          <w:b/>
          <w:color w:val="auto"/>
          <w:sz w:val="22"/>
          <w:lang w:val="nl-NL"/>
        </w:rPr>
      </w:pPr>
    </w:p>
    <w:p w14:paraId="73859E3E" w14:textId="77777777" w:rsidR="00276D61" w:rsidRPr="00276D61" w:rsidRDefault="00276D61" w:rsidP="00276D61">
      <w:pPr>
        <w:rPr>
          <w:rFonts w:eastAsia="Arial" w:cs="Arial"/>
          <w:b/>
          <w:color w:val="auto"/>
          <w:sz w:val="22"/>
          <w:lang w:val="nl-NL"/>
        </w:rPr>
      </w:pPr>
      <w:r w:rsidRPr="00276D61">
        <w:rPr>
          <w:rFonts w:eastAsia="Arial" w:cs="Arial"/>
          <w:b/>
          <w:color w:val="auto"/>
          <w:sz w:val="22"/>
          <w:lang w:val="nl-NL"/>
        </w:rPr>
        <w:t>D</w:t>
      </w:r>
    </w:p>
    <w:p w14:paraId="6814A3D6"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Pijltje A: Hier kun je bijlages toevoegen zoals bonnetjes, OV-overzichten.</w:t>
      </w:r>
    </w:p>
    <w:p w14:paraId="7ADE378F"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Pijltje B: Bij de kalender geef je de datum door. Wanneer je op het vergrootglas klikt kun je kiezen</w:t>
      </w:r>
    </w:p>
    <w:p w14:paraId="3A065B97"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wel kosten je wilt declareren, hierboven is voor vergoeding VRY &amp; Dienstreizen vrijwilligers gekozen, dit zijn de meest voorkomende kosten die gedeclareerd worden. Bij de omschrijving vul je in waar de declaratie om gaat. Bedrag/ aantal is het totaalbedrag wat je declareert. LET OP! Dit dien je zelf uit te rekenen. Bijvoorbeeld: 168 x 0,21 cent = € 35,28.</w:t>
      </w:r>
    </w:p>
    <w:p w14:paraId="20F48666"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Zoals je hierboven in de afbeelding kunt zien, heeft deze vrijwilliger de kosten van de maand januari gebundeld. Dit is toegestaan.</w:t>
      </w:r>
    </w:p>
    <w:p w14:paraId="5FD4C906"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Pijltje C: Dit is het totaalbedrag van de gedeclareerde kosten. Pijltje D: Wanneer alles is ingevuld, kun je op verder klikken.</w:t>
      </w:r>
    </w:p>
    <w:p w14:paraId="0130E072" w14:textId="77777777" w:rsidR="00276D61" w:rsidRPr="00276D61" w:rsidRDefault="00276D61" w:rsidP="00276D61">
      <w:pPr>
        <w:rPr>
          <w:rFonts w:eastAsia="Arial" w:cs="Arial"/>
          <w:color w:val="auto"/>
          <w:sz w:val="22"/>
          <w:lang w:val="nl-NL"/>
        </w:rPr>
        <w:sectPr w:rsidR="00276D61" w:rsidRPr="00276D61" w:rsidSect="0053650B">
          <w:pgSz w:w="11910" w:h="16840"/>
          <w:pgMar w:top="1380" w:right="880" w:bottom="280" w:left="1340" w:header="708" w:footer="708" w:gutter="0"/>
          <w:cols w:space="708"/>
        </w:sectPr>
      </w:pPr>
    </w:p>
    <w:p w14:paraId="4B1F3328" w14:textId="77777777" w:rsidR="00276D61" w:rsidRPr="00276D61" w:rsidRDefault="00276D61" w:rsidP="00276D61">
      <w:pPr>
        <w:rPr>
          <w:rFonts w:eastAsia="Arial" w:cs="Arial"/>
          <w:color w:val="auto"/>
          <w:sz w:val="22"/>
          <w:lang w:val="nl-NL"/>
        </w:rPr>
      </w:pPr>
    </w:p>
    <w:p w14:paraId="06FA52CA" w14:textId="77777777" w:rsidR="00276D61" w:rsidRPr="00276D61" w:rsidRDefault="00276D61" w:rsidP="00276D61">
      <w:pPr>
        <w:numPr>
          <w:ilvl w:val="0"/>
          <w:numId w:val="29"/>
        </w:numPr>
        <w:rPr>
          <w:rFonts w:eastAsia="Arial" w:cs="Arial"/>
          <w:color w:val="auto"/>
          <w:sz w:val="22"/>
          <w:lang w:val="nl-NL"/>
        </w:rPr>
      </w:pPr>
      <w:r w:rsidRPr="00276D61">
        <w:rPr>
          <w:rFonts w:eastAsia="Arial" w:cs="Arial"/>
          <w:color w:val="auto"/>
          <w:sz w:val="22"/>
          <w:lang w:val="nl-NL"/>
        </w:rPr>
        <w:t>Het indienen van de declaratie.</w:t>
      </w:r>
    </w:p>
    <w:p w14:paraId="4C46B260" w14:textId="77777777" w:rsidR="00276D61" w:rsidRPr="00276D61" w:rsidRDefault="00276D61" w:rsidP="00276D61">
      <w:pPr>
        <w:rPr>
          <w:rFonts w:eastAsia="Arial" w:cs="Arial"/>
          <w:color w:val="auto"/>
          <w:sz w:val="22"/>
          <w:lang w:val="nl-NL"/>
        </w:rPr>
      </w:pPr>
      <w:r w:rsidRPr="00276D61">
        <w:rPr>
          <w:rFonts w:eastAsia="Arial" w:cs="Arial"/>
          <w:noProof/>
          <w:color w:val="auto"/>
          <w:sz w:val="22"/>
          <w:lang w:val="nl-NL"/>
        </w:rPr>
        <mc:AlternateContent>
          <mc:Choice Requires="wpg">
            <w:drawing>
              <wp:anchor distT="0" distB="0" distL="0" distR="0" simplePos="0" relativeHeight="251664384" behindDoc="1" locked="0" layoutInCell="1" allowOverlap="1" wp14:anchorId="675D2407" wp14:editId="7B3C108F">
                <wp:simplePos x="0" y="0"/>
                <wp:positionH relativeFrom="page">
                  <wp:posOffset>1205230</wp:posOffset>
                </wp:positionH>
                <wp:positionV relativeFrom="paragraph">
                  <wp:posOffset>240665</wp:posOffset>
                </wp:positionV>
                <wp:extent cx="5669915" cy="3532505"/>
                <wp:effectExtent l="0" t="0" r="1905" b="12700"/>
                <wp:wrapTopAndBottom/>
                <wp:docPr id="974376401"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3532505"/>
                          <a:chOff x="1898" y="379"/>
                          <a:chExt cx="8929" cy="5563"/>
                        </a:xfrm>
                      </wpg:grpSpPr>
                      <pic:pic xmlns:pic="http://schemas.openxmlformats.org/drawingml/2006/picture">
                        <pic:nvPicPr>
                          <pic:cNvPr id="1922001049" name="Picture 30" descr="Afbeelding met tekst, schermopname, Lettertype, nummer  Automatisch gegenereerde beschrij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97" y="378"/>
                            <a:ext cx="8929"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1566170" name="Freeform 31"/>
                        <wps:cNvSpPr>
                          <a:spLocks/>
                        </wps:cNvSpPr>
                        <wps:spPr bwMode="auto">
                          <a:xfrm>
                            <a:off x="4538" y="4577"/>
                            <a:ext cx="761" cy="1281"/>
                          </a:xfrm>
                          <a:custGeom>
                            <a:avLst/>
                            <a:gdLst>
                              <a:gd name="T0" fmla="+- 0 4969 4538"/>
                              <a:gd name="T1" fmla="*/ T0 w 761"/>
                              <a:gd name="T2" fmla="+- 0 4577 4577"/>
                              <a:gd name="T3" fmla="*/ 4577 h 1281"/>
                              <a:gd name="T4" fmla="+- 0 4741 4538"/>
                              <a:gd name="T5" fmla="*/ T4 w 761"/>
                              <a:gd name="T6" fmla="+- 0 4935 4577"/>
                              <a:gd name="T7" fmla="*/ 4935 h 1281"/>
                              <a:gd name="T8" fmla="+- 0 4880 4538"/>
                              <a:gd name="T9" fmla="*/ T8 w 761"/>
                              <a:gd name="T10" fmla="+- 0 4898 4577"/>
                              <a:gd name="T11" fmla="*/ 4898 h 1281"/>
                              <a:gd name="T12" fmla="+- 0 4886 4538"/>
                              <a:gd name="T13" fmla="*/ T12 w 761"/>
                              <a:gd name="T14" fmla="+- 0 4990 4577"/>
                              <a:gd name="T15" fmla="*/ 4990 h 1281"/>
                              <a:gd name="T16" fmla="+- 0 4887 4538"/>
                              <a:gd name="T17" fmla="*/ T16 w 761"/>
                              <a:gd name="T18" fmla="+- 0 5079 4577"/>
                              <a:gd name="T19" fmla="*/ 5079 h 1281"/>
                              <a:gd name="T20" fmla="+- 0 4882 4538"/>
                              <a:gd name="T21" fmla="*/ T20 w 761"/>
                              <a:gd name="T22" fmla="+- 0 5167 4577"/>
                              <a:gd name="T23" fmla="*/ 5167 h 1281"/>
                              <a:gd name="T24" fmla="+- 0 4873 4538"/>
                              <a:gd name="T25" fmla="*/ T24 w 761"/>
                              <a:gd name="T26" fmla="+- 0 5251 4577"/>
                              <a:gd name="T27" fmla="*/ 5251 h 1281"/>
                              <a:gd name="T28" fmla="+- 0 4859 4538"/>
                              <a:gd name="T29" fmla="*/ T28 w 761"/>
                              <a:gd name="T30" fmla="+- 0 5332 4577"/>
                              <a:gd name="T31" fmla="*/ 5332 h 1281"/>
                              <a:gd name="T32" fmla="+- 0 4840 4538"/>
                              <a:gd name="T33" fmla="*/ T32 w 761"/>
                              <a:gd name="T34" fmla="+- 0 5409 4577"/>
                              <a:gd name="T35" fmla="*/ 5409 h 1281"/>
                              <a:gd name="T36" fmla="+- 0 4817 4538"/>
                              <a:gd name="T37" fmla="*/ T36 w 761"/>
                              <a:gd name="T38" fmla="+- 0 5483 4577"/>
                              <a:gd name="T39" fmla="*/ 5483 h 1281"/>
                              <a:gd name="T40" fmla="+- 0 4790 4538"/>
                              <a:gd name="T41" fmla="*/ T40 w 761"/>
                              <a:gd name="T42" fmla="+- 0 5552 4577"/>
                              <a:gd name="T43" fmla="*/ 5552 h 1281"/>
                              <a:gd name="T44" fmla="+- 0 4758 4538"/>
                              <a:gd name="T45" fmla="*/ T44 w 761"/>
                              <a:gd name="T46" fmla="+- 0 5616 4577"/>
                              <a:gd name="T47" fmla="*/ 5616 h 1281"/>
                              <a:gd name="T48" fmla="+- 0 4722 4538"/>
                              <a:gd name="T49" fmla="*/ T48 w 761"/>
                              <a:gd name="T50" fmla="+- 0 5676 4577"/>
                              <a:gd name="T51" fmla="*/ 5676 h 1281"/>
                              <a:gd name="T52" fmla="+- 0 4681 4538"/>
                              <a:gd name="T53" fmla="*/ T52 w 761"/>
                              <a:gd name="T54" fmla="+- 0 5730 4577"/>
                              <a:gd name="T55" fmla="*/ 5730 h 1281"/>
                              <a:gd name="T56" fmla="+- 0 4637 4538"/>
                              <a:gd name="T57" fmla="*/ T56 w 761"/>
                              <a:gd name="T58" fmla="+- 0 5779 4577"/>
                              <a:gd name="T59" fmla="*/ 5779 h 1281"/>
                              <a:gd name="T60" fmla="+- 0 4590 4538"/>
                              <a:gd name="T61" fmla="*/ T60 w 761"/>
                              <a:gd name="T62" fmla="+- 0 5822 4577"/>
                              <a:gd name="T63" fmla="*/ 5822 h 1281"/>
                              <a:gd name="T64" fmla="+- 0 4538 4538"/>
                              <a:gd name="T65" fmla="*/ T64 w 761"/>
                              <a:gd name="T66" fmla="+- 0 5858 4577"/>
                              <a:gd name="T67" fmla="*/ 5858 h 1281"/>
                              <a:gd name="T68" fmla="+- 0 4601 4538"/>
                              <a:gd name="T69" fmla="*/ T68 w 761"/>
                              <a:gd name="T70" fmla="+- 0 5857 4577"/>
                              <a:gd name="T71" fmla="*/ 5857 h 1281"/>
                              <a:gd name="T72" fmla="+- 0 4661 4538"/>
                              <a:gd name="T73" fmla="*/ T72 w 761"/>
                              <a:gd name="T74" fmla="+- 0 5848 4577"/>
                              <a:gd name="T75" fmla="*/ 5848 h 1281"/>
                              <a:gd name="T76" fmla="+- 0 4773 4538"/>
                              <a:gd name="T77" fmla="*/ T76 w 761"/>
                              <a:gd name="T78" fmla="+- 0 5809 4577"/>
                              <a:gd name="T79" fmla="*/ 5809 h 1281"/>
                              <a:gd name="T80" fmla="+- 0 4875 4538"/>
                              <a:gd name="T81" fmla="*/ T80 w 761"/>
                              <a:gd name="T82" fmla="+- 0 5744 4577"/>
                              <a:gd name="T83" fmla="*/ 5744 h 1281"/>
                              <a:gd name="T84" fmla="+- 0 4920 4538"/>
                              <a:gd name="T85" fmla="*/ T84 w 761"/>
                              <a:gd name="T86" fmla="+- 0 5702 4577"/>
                              <a:gd name="T87" fmla="*/ 5702 h 1281"/>
                              <a:gd name="T88" fmla="+- 0 4963 4538"/>
                              <a:gd name="T89" fmla="*/ T88 w 761"/>
                              <a:gd name="T90" fmla="+- 0 5654 4577"/>
                              <a:gd name="T91" fmla="*/ 5654 h 1281"/>
                              <a:gd name="T92" fmla="+- 0 5002 4538"/>
                              <a:gd name="T93" fmla="*/ T92 w 761"/>
                              <a:gd name="T94" fmla="+- 0 5601 4577"/>
                              <a:gd name="T95" fmla="*/ 5601 h 1281"/>
                              <a:gd name="T96" fmla="+- 0 5037 4538"/>
                              <a:gd name="T97" fmla="*/ T96 w 761"/>
                              <a:gd name="T98" fmla="+- 0 5542 4577"/>
                              <a:gd name="T99" fmla="*/ 5542 h 1281"/>
                              <a:gd name="T100" fmla="+- 0 5069 4538"/>
                              <a:gd name="T101" fmla="*/ T100 w 761"/>
                              <a:gd name="T102" fmla="+- 0 5478 4577"/>
                              <a:gd name="T103" fmla="*/ 5478 h 1281"/>
                              <a:gd name="T104" fmla="+- 0 5096 4538"/>
                              <a:gd name="T105" fmla="*/ T104 w 761"/>
                              <a:gd name="T106" fmla="+- 0 5410 4577"/>
                              <a:gd name="T107" fmla="*/ 5410 h 1281"/>
                              <a:gd name="T108" fmla="+- 0 5119 4538"/>
                              <a:gd name="T109" fmla="*/ T108 w 761"/>
                              <a:gd name="T110" fmla="+- 0 5337 4577"/>
                              <a:gd name="T111" fmla="*/ 5337 h 1281"/>
                              <a:gd name="T112" fmla="+- 0 5138 4538"/>
                              <a:gd name="T113" fmla="*/ T112 w 761"/>
                              <a:gd name="T114" fmla="+- 0 5261 4577"/>
                              <a:gd name="T115" fmla="*/ 5261 h 1281"/>
                              <a:gd name="T116" fmla="+- 0 5152 4538"/>
                              <a:gd name="T117" fmla="*/ T116 w 761"/>
                              <a:gd name="T118" fmla="+- 0 5180 4577"/>
                              <a:gd name="T119" fmla="*/ 5180 h 1281"/>
                              <a:gd name="T120" fmla="+- 0 5161 4538"/>
                              <a:gd name="T121" fmla="*/ T120 w 761"/>
                              <a:gd name="T122" fmla="+- 0 5096 4577"/>
                              <a:gd name="T123" fmla="*/ 5096 h 1281"/>
                              <a:gd name="T124" fmla="+- 0 5165 4538"/>
                              <a:gd name="T125" fmla="*/ T124 w 761"/>
                              <a:gd name="T126" fmla="+- 0 5008 4577"/>
                              <a:gd name="T127" fmla="*/ 5008 h 1281"/>
                              <a:gd name="T128" fmla="+- 0 5165 4538"/>
                              <a:gd name="T129" fmla="*/ T128 w 761"/>
                              <a:gd name="T130" fmla="+- 0 4918 4577"/>
                              <a:gd name="T131" fmla="*/ 4918 h 1281"/>
                              <a:gd name="T132" fmla="+- 0 5159 4538"/>
                              <a:gd name="T133" fmla="*/ T132 w 761"/>
                              <a:gd name="T134" fmla="+- 0 4825 4577"/>
                              <a:gd name="T135" fmla="*/ 4825 h 1281"/>
                              <a:gd name="T136" fmla="+- 0 5298 4538"/>
                              <a:gd name="T137" fmla="*/ T136 w 761"/>
                              <a:gd name="T138" fmla="+- 0 4789 4577"/>
                              <a:gd name="T139" fmla="*/ 4789 h 1281"/>
                              <a:gd name="T140" fmla="+- 0 4969 4538"/>
                              <a:gd name="T141" fmla="*/ T140 w 761"/>
                              <a:gd name="T142" fmla="+- 0 4577 4577"/>
                              <a:gd name="T143" fmla="*/ 4577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1" h="1281">
                                <a:moveTo>
                                  <a:pt x="431" y="0"/>
                                </a:moveTo>
                                <a:lnTo>
                                  <a:pt x="203" y="358"/>
                                </a:lnTo>
                                <a:lnTo>
                                  <a:pt x="342" y="321"/>
                                </a:lnTo>
                                <a:lnTo>
                                  <a:pt x="348" y="413"/>
                                </a:lnTo>
                                <a:lnTo>
                                  <a:pt x="349" y="502"/>
                                </a:lnTo>
                                <a:lnTo>
                                  <a:pt x="344" y="590"/>
                                </a:lnTo>
                                <a:lnTo>
                                  <a:pt x="335" y="674"/>
                                </a:lnTo>
                                <a:lnTo>
                                  <a:pt x="321" y="755"/>
                                </a:lnTo>
                                <a:lnTo>
                                  <a:pt x="302" y="832"/>
                                </a:lnTo>
                                <a:lnTo>
                                  <a:pt x="279" y="906"/>
                                </a:lnTo>
                                <a:lnTo>
                                  <a:pt x="252" y="975"/>
                                </a:lnTo>
                                <a:lnTo>
                                  <a:pt x="220" y="1039"/>
                                </a:lnTo>
                                <a:lnTo>
                                  <a:pt x="184" y="1099"/>
                                </a:lnTo>
                                <a:lnTo>
                                  <a:pt x="143" y="1153"/>
                                </a:lnTo>
                                <a:lnTo>
                                  <a:pt x="99" y="1202"/>
                                </a:lnTo>
                                <a:lnTo>
                                  <a:pt x="52" y="1245"/>
                                </a:lnTo>
                                <a:lnTo>
                                  <a:pt x="0" y="1281"/>
                                </a:lnTo>
                                <a:lnTo>
                                  <a:pt x="63" y="1280"/>
                                </a:lnTo>
                                <a:lnTo>
                                  <a:pt x="123" y="1271"/>
                                </a:lnTo>
                                <a:lnTo>
                                  <a:pt x="235" y="1232"/>
                                </a:lnTo>
                                <a:lnTo>
                                  <a:pt x="337" y="1167"/>
                                </a:lnTo>
                                <a:lnTo>
                                  <a:pt x="382" y="1125"/>
                                </a:lnTo>
                                <a:lnTo>
                                  <a:pt x="425" y="1077"/>
                                </a:lnTo>
                                <a:lnTo>
                                  <a:pt x="464" y="1024"/>
                                </a:lnTo>
                                <a:lnTo>
                                  <a:pt x="499" y="965"/>
                                </a:lnTo>
                                <a:lnTo>
                                  <a:pt x="531" y="901"/>
                                </a:lnTo>
                                <a:lnTo>
                                  <a:pt x="558" y="833"/>
                                </a:lnTo>
                                <a:lnTo>
                                  <a:pt x="581" y="760"/>
                                </a:lnTo>
                                <a:lnTo>
                                  <a:pt x="600" y="684"/>
                                </a:lnTo>
                                <a:lnTo>
                                  <a:pt x="614" y="603"/>
                                </a:lnTo>
                                <a:lnTo>
                                  <a:pt x="623" y="519"/>
                                </a:lnTo>
                                <a:lnTo>
                                  <a:pt x="627" y="431"/>
                                </a:lnTo>
                                <a:lnTo>
                                  <a:pt x="627" y="341"/>
                                </a:lnTo>
                                <a:lnTo>
                                  <a:pt x="621" y="248"/>
                                </a:lnTo>
                                <a:lnTo>
                                  <a:pt x="760" y="212"/>
                                </a:lnTo>
                                <a:lnTo>
                                  <a:pt x="43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90720" name="Freeform 32"/>
                        <wps:cNvSpPr>
                          <a:spLocks/>
                        </wps:cNvSpPr>
                        <wps:spPr bwMode="auto">
                          <a:xfrm>
                            <a:off x="3395" y="4915"/>
                            <a:ext cx="1288" cy="1016"/>
                          </a:xfrm>
                          <a:custGeom>
                            <a:avLst/>
                            <a:gdLst>
                              <a:gd name="T0" fmla="+- 0 3674 3395"/>
                              <a:gd name="T1" fmla="*/ T0 w 1288"/>
                              <a:gd name="T2" fmla="+- 0 4916 4916"/>
                              <a:gd name="T3" fmla="*/ 4916 h 1016"/>
                              <a:gd name="T4" fmla="+- 0 3395 3395"/>
                              <a:gd name="T5" fmla="*/ T4 w 1288"/>
                              <a:gd name="T6" fmla="+- 0 4989 4916"/>
                              <a:gd name="T7" fmla="*/ 4989 h 1016"/>
                              <a:gd name="T8" fmla="+- 0 3420 3395"/>
                              <a:gd name="T9" fmla="*/ T8 w 1288"/>
                              <a:gd name="T10" fmla="+- 0 5075 4916"/>
                              <a:gd name="T11" fmla="*/ 5075 h 1016"/>
                              <a:gd name="T12" fmla="+- 0 3449 3395"/>
                              <a:gd name="T13" fmla="*/ T12 w 1288"/>
                              <a:gd name="T14" fmla="+- 0 5159 4916"/>
                              <a:gd name="T15" fmla="*/ 5159 h 1016"/>
                              <a:gd name="T16" fmla="+- 0 3481 3395"/>
                              <a:gd name="T17" fmla="*/ T16 w 1288"/>
                              <a:gd name="T18" fmla="+- 0 5239 4916"/>
                              <a:gd name="T19" fmla="*/ 5239 h 1016"/>
                              <a:gd name="T20" fmla="+- 0 3517 3395"/>
                              <a:gd name="T21" fmla="*/ T20 w 1288"/>
                              <a:gd name="T22" fmla="+- 0 5317 4916"/>
                              <a:gd name="T23" fmla="*/ 5317 h 1016"/>
                              <a:gd name="T24" fmla="+- 0 3555 3395"/>
                              <a:gd name="T25" fmla="*/ T24 w 1288"/>
                              <a:gd name="T26" fmla="+- 0 5390 4916"/>
                              <a:gd name="T27" fmla="*/ 5390 h 1016"/>
                              <a:gd name="T28" fmla="+- 0 3597 3395"/>
                              <a:gd name="T29" fmla="*/ T28 w 1288"/>
                              <a:gd name="T30" fmla="+- 0 5460 4916"/>
                              <a:gd name="T31" fmla="*/ 5460 h 1016"/>
                              <a:gd name="T32" fmla="+- 0 3641 3395"/>
                              <a:gd name="T33" fmla="*/ T32 w 1288"/>
                              <a:gd name="T34" fmla="+- 0 5526 4916"/>
                              <a:gd name="T35" fmla="*/ 5526 h 1016"/>
                              <a:gd name="T36" fmla="+- 0 3687 3395"/>
                              <a:gd name="T37" fmla="*/ T36 w 1288"/>
                              <a:gd name="T38" fmla="+- 0 5587 4916"/>
                              <a:gd name="T39" fmla="*/ 5587 h 1016"/>
                              <a:gd name="T40" fmla="+- 0 3735 3395"/>
                              <a:gd name="T41" fmla="*/ T40 w 1288"/>
                              <a:gd name="T42" fmla="+- 0 5645 4916"/>
                              <a:gd name="T43" fmla="*/ 5645 h 1016"/>
                              <a:gd name="T44" fmla="+- 0 3786 3395"/>
                              <a:gd name="T45" fmla="*/ T44 w 1288"/>
                              <a:gd name="T46" fmla="+- 0 5697 4916"/>
                              <a:gd name="T47" fmla="*/ 5697 h 1016"/>
                              <a:gd name="T48" fmla="+- 0 3838 3395"/>
                              <a:gd name="T49" fmla="*/ T48 w 1288"/>
                              <a:gd name="T50" fmla="+- 0 5745 4916"/>
                              <a:gd name="T51" fmla="*/ 5745 h 1016"/>
                              <a:gd name="T52" fmla="+- 0 3892 3395"/>
                              <a:gd name="T53" fmla="*/ T52 w 1288"/>
                              <a:gd name="T54" fmla="+- 0 5788 4916"/>
                              <a:gd name="T55" fmla="*/ 5788 h 1016"/>
                              <a:gd name="T56" fmla="+- 0 3947 3395"/>
                              <a:gd name="T57" fmla="*/ T56 w 1288"/>
                              <a:gd name="T58" fmla="+- 0 5826 4916"/>
                              <a:gd name="T59" fmla="*/ 5826 h 1016"/>
                              <a:gd name="T60" fmla="+- 0 4002 3395"/>
                              <a:gd name="T61" fmla="*/ T60 w 1288"/>
                              <a:gd name="T62" fmla="+- 0 5858 4916"/>
                              <a:gd name="T63" fmla="*/ 5858 h 1016"/>
                              <a:gd name="T64" fmla="+- 0 4059 3395"/>
                              <a:gd name="T65" fmla="*/ T64 w 1288"/>
                              <a:gd name="T66" fmla="+- 0 5885 4916"/>
                              <a:gd name="T67" fmla="*/ 5885 h 1016"/>
                              <a:gd name="T68" fmla="+- 0 4117 3395"/>
                              <a:gd name="T69" fmla="*/ T68 w 1288"/>
                              <a:gd name="T70" fmla="+- 0 5906 4916"/>
                              <a:gd name="T71" fmla="*/ 5906 h 1016"/>
                              <a:gd name="T72" fmla="+- 0 4232 3395"/>
                              <a:gd name="T73" fmla="*/ T72 w 1288"/>
                              <a:gd name="T74" fmla="+- 0 5929 4916"/>
                              <a:gd name="T75" fmla="*/ 5929 h 1016"/>
                              <a:gd name="T76" fmla="+- 0 4290 3395"/>
                              <a:gd name="T77" fmla="*/ T76 w 1288"/>
                              <a:gd name="T78" fmla="+- 0 5931 4916"/>
                              <a:gd name="T79" fmla="*/ 5931 h 1016"/>
                              <a:gd name="T80" fmla="+- 0 4347 3395"/>
                              <a:gd name="T81" fmla="*/ T80 w 1288"/>
                              <a:gd name="T82" fmla="+- 0 5927 4916"/>
                              <a:gd name="T83" fmla="*/ 5927 h 1016"/>
                              <a:gd name="T84" fmla="+- 0 4404 3395"/>
                              <a:gd name="T85" fmla="*/ T84 w 1288"/>
                              <a:gd name="T86" fmla="+- 0 5916 4916"/>
                              <a:gd name="T87" fmla="*/ 5916 h 1016"/>
                              <a:gd name="T88" fmla="+- 0 4683 3395"/>
                              <a:gd name="T89" fmla="*/ T88 w 1288"/>
                              <a:gd name="T90" fmla="+- 0 5843 4916"/>
                              <a:gd name="T91" fmla="*/ 5843 h 1016"/>
                              <a:gd name="T92" fmla="+- 0 4626 3395"/>
                              <a:gd name="T93" fmla="*/ T92 w 1288"/>
                              <a:gd name="T94" fmla="+- 0 5854 4916"/>
                              <a:gd name="T95" fmla="*/ 5854 h 1016"/>
                              <a:gd name="T96" fmla="+- 0 4569 3395"/>
                              <a:gd name="T97" fmla="*/ T96 w 1288"/>
                              <a:gd name="T98" fmla="+- 0 5858 4916"/>
                              <a:gd name="T99" fmla="*/ 5858 h 1016"/>
                              <a:gd name="T100" fmla="+- 0 4453 3395"/>
                              <a:gd name="T101" fmla="*/ T100 w 1288"/>
                              <a:gd name="T102" fmla="+- 0 5848 4916"/>
                              <a:gd name="T103" fmla="*/ 5848 h 1016"/>
                              <a:gd name="T104" fmla="+- 0 4338 3395"/>
                              <a:gd name="T105" fmla="*/ T104 w 1288"/>
                              <a:gd name="T106" fmla="+- 0 5812 4916"/>
                              <a:gd name="T107" fmla="*/ 5812 h 1016"/>
                              <a:gd name="T108" fmla="+- 0 4281 3395"/>
                              <a:gd name="T109" fmla="*/ T108 w 1288"/>
                              <a:gd name="T110" fmla="+- 0 5785 4916"/>
                              <a:gd name="T111" fmla="*/ 5785 h 1016"/>
                              <a:gd name="T112" fmla="+- 0 4225 3395"/>
                              <a:gd name="T113" fmla="*/ T112 w 1288"/>
                              <a:gd name="T114" fmla="+- 0 5753 4916"/>
                              <a:gd name="T115" fmla="*/ 5753 h 1016"/>
                              <a:gd name="T116" fmla="+- 0 4170 3395"/>
                              <a:gd name="T117" fmla="*/ T116 w 1288"/>
                              <a:gd name="T118" fmla="+- 0 5715 4916"/>
                              <a:gd name="T119" fmla="*/ 5715 h 1016"/>
                              <a:gd name="T120" fmla="+- 0 4117 3395"/>
                              <a:gd name="T121" fmla="*/ T120 w 1288"/>
                              <a:gd name="T122" fmla="+- 0 5672 4916"/>
                              <a:gd name="T123" fmla="*/ 5672 h 1016"/>
                              <a:gd name="T124" fmla="+- 0 4064 3395"/>
                              <a:gd name="T125" fmla="*/ T124 w 1288"/>
                              <a:gd name="T126" fmla="+- 0 5624 4916"/>
                              <a:gd name="T127" fmla="*/ 5624 h 1016"/>
                              <a:gd name="T128" fmla="+- 0 4014 3395"/>
                              <a:gd name="T129" fmla="*/ T128 w 1288"/>
                              <a:gd name="T130" fmla="+- 0 5572 4916"/>
                              <a:gd name="T131" fmla="*/ 5572 h 1016"/>
                              <a:gd name="T132" fmla="+- 0 3965 3395"/>
                              <a:gd name="T133" fmla="*/ T132 w 1288"/>
                              <a:gd name="T134" fmla="+- 0 5514 4916"/>
                              <a:gd name="T135" fmla="*/ 5514 h 1016"/>
                              <a:gd name="T136" fmla="+- 0 3919 3395"/>
                              <a:gd name="T137" fmla="*/ T136 w 1288"/>
                              <a:gd name="T138" fmla="+- 0 5453 4916"/>
                              <a:gd name="T139" fmla="*/ 5453 h 1016"/>
                              <a:gd name="T140" fmla="+- 0 3875 3395"/>
                              <a:gd name="T141" fmla="*/ T140 w 1288"/>
                              <a:gd name="T142" fmla="+- 0 5387 4916"/>
                              <a:gd name="T143" fmla="*/ 5387 h 1016"/>
                              <a:gd name="T144" fmla="+- 0 3834 3395"/>
                              <a:gd name="T145" fmla="*/ T144 w 1288"/>
                              <a:gd name="T146" fmla="+- 0 5317 4916"/>
                              <a:gd name="T147" fmla="*/ 5317 h 1016"/>
                              <a:gd name="T148" fmla="+- 0 3795 3395"/>
                              <a:gd name="T149" fmla="*/ T148 w 1288"/>
                              <a:gd name="T150" fmla="+- 0 5244 4916"/>
                              <a:gd name="T151" fmla="*/ 5244 h 1016"/>
                              <a:gd name="T152" fmla="+- 0 3760 3395"/>
                              <a:gd name="T153" fmla="*/ T152 w 1288"/>
                              <a:gd name="T154" fmla="+- 0 5167 4916"/>
                              <a:gd name="T155" fmla="*/ 5167 h 1016"/>
                              <a:gd name="T156" fmla="+- 0 3728 3395"/>
                              <a:gd name="T157" fmla="*/ T156 w 1288"/>
                              <a:gd name="T158" fmla="+- 0 5086 4916"/>
                              <a:gd name="T159" fmla="*/ 5086 h 1016"/>
                              <a:gd name="T160" fmla="+- 0 3699 3395"/>
                              <a:gd name="T161" fmla="*/ T160 w 1288"/>
                              <a:gd name="T162" fmla="+- 0 5002 4916"/>
                              <a:gd name="T163" fmla="*/ 5002 h 1016"/>
                              <a:gd name="T164" fmla="+- 0 3674 3395"/>
                              <a:gd name="T165" fmla="*/ T164 w 1288"/>
                              <a:gd name="T166" fmla="+- 0 4916 4916"/>
                              <a:gd name="T167" fmla="*/ 4916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88" h="1016">
                                <a:moveTo>
                                  <a:pt x="279" y="0"/>
                                </a:moveTo>
                                <a:lnTo>
                                  <a:pt x="0" y="73"/>
                                </a:lnTo>
                                <a:lnTo>
                                  <a:pt x="25" y="159"/>
                                </a:lnTo>
                                <a:lnTo>
                                  <a:pt x="54" y="243"/>
                                </a:lnTo>
                                <a:lnTo>
                                  <a:pt x="86" y="323"/>
                                </a:lnTo>
                                <a:lnTo>
                                  <a:pt x="122" y="401"/>
                                </a:lnTo>
                                <a:lnTo>
                                  <a:pt x="160" y="474"/>
                                </a:lnTo>
                                <a:lnTo>
                                  <a:pt x="202" y="544"/>
                                </a:lnTo>
                                <a:lnTo>
                                  <a:pt x="246" y="610"/>
                                </a:lnTo>
                                <a:lnTo>
                                  <a:pt x="292" y="671"/>
                                </a:lnTo>
                                <a:lnTo>
                                  <a:pt x="340" y="729"/>
                                </a:lnTo>
                                <a:lnTo>
                                  <a:pt x="391" y="781"/>
                                </a:lnTo>
                                <a:lnTo>
                                  <a:pt x="443" y="829"/>
                                </a:lnTo>
                                <a:lnTo>
                                  <a:pt x="497" y="872"/>
                                </a:lnTo>
                                <a:lnTo>
                                  <a:pt x="552" y="910"/>
                                </a:lnTo>
                                <a:lnTo>
                                  <a:pt x="607" y="942"/>
                                </a:lnTo>
                                <a:lnTo>
                                  <a:pt x="664" y="969"/>
                                </a:lnTo>
                                <a:lnTo>
                                  <a:pt x="722" y="990"/>
                                </a:lnTo>
                                <a:lnTo>
                                  <a:pt x="837" y="1013"/>
                                </a:lnTo>
                                <a:lnTo>
                                  <a:pt x="895" y="1015"/>
                                </a:lnTo>
                                <a:lnTo>
                                  <a:pt x="952" y="1011"/>
                                </a:lnTo>
                                <a:lnTo>
                                  <a:pt x="1009" y="1000"/>
                                </a:lnTo>
                                <a:lnTo>
                                  <a:pt x="1288" y="927"/>
                                </a:lnTo>
                                <a:lnTo>
                                  <a:pt x="1231" y="938"/>
                                </a:lnTo>
                                <a:lnTo>
                                  <a:pt x="1174" y="942"/>
                                </a:lnTo>
                                <a:lnTo>
                                  <a:pt x="1058" y="932"/>
                                </a:lnTo>
                                <a:lnTo>
                                  <a:pt x="943" y="896"/>
                                </a:lnTo>
                                <a:lnTo>
                                  <a:pt x="886" y="869"/>
                                </a:lnTo>
                                <a:lnTo>
                                  <a:pt x="830" y="837"/>
                                </a:lnTo>
                                <a:lnTo>
                                  <a:pt x="775" y="799"/>
                                </a:lnTo>
                                <a:lnTo>
                                  <a:pt x="722" y="756"/>
                                </a:lnTo>
                                <a:lnTo>
                                  <a:pt x="669" y="708"/>
                                </a:lnTo>
                                <a:lnTo>
                                  <a:pt x="619" y="656"/>
                                </a:lnTo>
                                <a:lnTo>
                                  <a:pt x="570" y="598"/>
                                </a:lnTo>
                                <a:lnTo>
                                  <a:pt x="524" y="537"/>
                                </a:lnTo>
                                <a:lnTo>
                                  <a:pt x="480" y="471"/>
                                </a:lnTo>
                                <a:lnTo>
                                  <a:pt x="439" y="401"/>
                                </a:lnTo>
                                <a:lnTo>
                                  <a:pt x="400" y="328"/>
                                </a:lnTo>
                                <a:lnTo>
                                  <a:pt x="365" y="251"/>
                                </a:lnTo>
                                <a:lnTo>
                                  <a:pt x="333" y="170"/>
                                </a:lnTo>
                                <a:lnTo>
                                  <a:pt x="304" y="86"/>
                                </a:lnTo>
                                <a:lnTo>
                                  <a:pt x="279"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583199" name="Freeform 33"/>
                        <wps:cNvSpPr>
                          <a:spLocks/>
                        </wps:cNvSpPr>
                        <wps:spPr bwMode="auto">
                          <a:xfrm>
                            <a:off x="3395" y="4577"/>
                            <a:ext cx="1903" cy="1355"/>
                          </a:xfrm>
                          <a:custGeom>
                            <a:avLst/>
                            <a:gdLst>
                              <a:gd name="T0" fmla="+- 0 4590 3395"/>
                              <a:gd name="T1" fmla="*/ T0 w 1903"/>
                              <a:gd name="T2" fmla="+- 0 5822 4577"/>
                              <a:gd name="T3" fmla="*/ 5822 h 1355"/>
                              <a:gd name="T4" fmla="+- 0 4681 3395"/>
                              <a:gd name="T5" fmla="*/ T4 w 1903"/>
                              <a:gd name="T6" fmla="+- 0 5730 4577"/>
                              <a:gd name="T7" fmla="*/ 5730 h 1355"/>
                              <a:gd name="T8" fmla="+- 0 4758 3395"/>
                              <a:gd name="T9" fmla="*/ T8 w 1903"/>
                              <a:gd name="T10" fmla="+- 0 5616 4577"/>
                              <a:gd name="T11" fmla="*/ 5616 h 1355"/>
                              <a:gd name="T12" fmla="+- 0 4817 3395"/>
                              <a:gd name="T13" fmla="*/ T12 w 1903"/>
                              <a:gd name="T14" fmla="+- 0 5483 4577"/>
                              <a:gd name="T15" fmla="*/ 5483 h 1355"/>
                              <a:gd name="T16" fmla="+- 0 4859 3395"/>
                              <a:gd name="T17" fmla="*/ T16 w 1903"/>
                              <a:gd name="T18" fmla="+- 0 5332 4577"/>
                              <a:gd name="T19" fmla="*/ 5332 h 1355"/>
                              <a:gd name="T20" fmla="+- 0 4882 3395"/>
                              <a:gd name="T21" fmla="*/ T20 w 1903"/>
                              <a:gd name="T22" fmla="+- 0 5167 4577"/>
                              <a:gd name="T23" fmla="*/ 5167 h 1355"/>
                              <a:gd name="T24" fmla="+- 0 4886 3395"/>
                              <a:gd name="T25" fmla="*/ T24 w 1903"/>
                              <a:gd name="T26" fmla="+- 0 4990 4577"/>
                              <a:gd name="T27" fmla="*/ 4990 h 1355"/>
                              <a:gd name="T28" fmla="+- 0 4741 3395"/>
                              <a:gd name="T29" fmla="*/ T28 w 1903"/>
                              <a:gd name="T30" fmla="+- 0 4935 4577"/>
                              <a:gd name="T31" fmla="*/ 4935 h 1355"/>
                              <a:gd name="T32" fmla="+- 0 5298 3395"/>
                              <a:gd name="T33" fmla="*/ T32 w 1903"/>
                              <a:gd name="T34" fmla="+- 0 4789 4577"/>
                              <a:gd name="T35" fmla="*/ 4789 h 1355"/>
                              <a:gd name="T36" fmla="+- 0 5165 3395"/>
                              <a:gd name="T37" fmla="*/ T36 w 1903"/>
                              <a:gd name="T38" fmla="+- 0 4920 4577"/>
                              <a:gd name="T39" fmla="*/ 4920 h 1355"/>
                              <a:gd name="T40" fmla="+- 0 5160 3395"/>
                              <a:gd name="T41" fmla="*/ T40 w 1903"/>
                              <a:gd name="T42" fmla="+- 0 5102 4577"/>
                              <a:gd name="T43" fmla="*/ 5102 h 1355"/>
                              <a:gd name="T44" fmla="+- 0 5135 3395"/>
                              <a:gd name="T45" fmla="*/ T44 w 1903"/>
                              <a:gd name="T46" fmla="+- 0 5271 4577"/>
                              <a:gd name="T47" fmla="*/ 5271 h 1355"/>
                              <a:gd name="T48" fmla="+- 0 5090 3395"/>
                              <a:gd name="T49" fmla="*/ T48 w 1903"/>
                              <a:gd name="T50" fmla="+- 0 5425 4577"/>
                              <a:gd name="T51" fmla="*/ 5425 h 1355"/>
                              <a:gd name="T52" fmla="+- 0 5028 3395"/>
                              <a:gd name="T53" fmla="*/ T52 w 1903"/>
                              <a:gd name="T54" fmla="+- 0 5559 4577"/>
                              <a:gd name="T55" fmla="*/ 5559 h 1355"/>
                              <a:gd name="T56" fmla="+- 0 4948 3395"/>
                              <a:gd name="T57" fmla="*/ T56 w 1903"/>
                              <a:gd name="T58" fmla="+- 0 5672 4577"/>
                              <a:gd name="T59" fmla="*/ 5672 h 1355"/>
                              <a:gd name="T60" fmla="+- 0 4852 3395"/>
                              <a:gd name="T61" fmla="*/ T60 w 1903"/>
                              <a:gd name="T62" fmla="+- 0 5761 4577"/>
                              <a:gd name="T63" fmla="*/ 5761 h 1355"/>
                              <a:gd name="T64" fmla="+- 0 4743 3395"/>
                              <a:gd name="T65" fmla="*/ T64 w 1903"/>
                              <a:gd name="T66" fmla="+- 0 5823 4577"/>
                              <a:gd name="T67" fmla="*/ 5823 h 1355"/>
                              <a:gd name="T68" fmla="+- 0 4404 3395"/>
                              <a:gd name="T69" fmla="*/ T68 w 1903"/>
                              <a:gd name="T70" fmla="+- 0 5916 4577"/>
                              <a:gd name="T71" fmla="*/ 5916 h 1355"/>
                              <a:gd name="T72" fmla="+- 0 4232 3395"/>
                              <a:gd name="T73" fmla="*/ T72 w 1903"/>
                              <a:gd name="T74" fmla="+- 0 5929 4577"/>
                              <a:gd name="T75" fmla="*/ 5929 h 1355"/>
                              <a:gd name="T76" fmla="+- 0 4059 3395"/>
                              <a:gd name="T77" fmla="*/ T76 w 1903"/>
                              <a:gd name="T78" fmla="+- 0 5885 4577"/>
                              <a:gd name="T79" fmla="*/ 5885 h 1355"/>
                              <a:gd name="T80" fmla="+- 0 3947 3395"/>
                              <a:gd name="T81" fmla="*/ T80 w 1903"/>
                              <a:gd name="T82" fmla="+- 0 5826 4577"/>
                              <a:gd name="T83" fmla="*/ 5826 h 1355"/>
                              <a:gd name="T84" fmla="+- 0 3838 3395"/>
                              <a:gd name="T85" fmla="*/ T84 w 1903"/>
                              <a:gd name="T86" fmla="+- 0 5745 4577"/>
                              <a:gd name="T87" fmla="*/ 5745 h 1355"/>
                              <a:gd name="T88" fmla="+- 0 3735 3395"/>
                              <a:gd name="T89" fmla="*/ T88 w 1903"/>
                              <a:gd name="T90" fmla="+- 0 5645 4577"/>
                              <a:gd name="T91" fmla="*/ 5645 h 1355"/>
                              <a:gd name="T92" fmla="+- 0 3641 3395"/>
                              <a:gd name="T93" fmla="*/ T92 w 1903"/>
                              <a:gd name="T94" fmla="+- 0 5526 4577"/>
                              <a:gd name="T95" fmla="*/ 5526 h 1355"/>
                              <a:gd name="T96" fmla="+- 0 3555 3395"/>
                              <a:gd name="T97" fmla="*/ T96 w 1903"/>
                              <a:gd name="T98" fmla="+- 0 5390 4577"/>
                              <a:gd name="T99" fmla="*/ 5390 h 1355"/>
                              <a:gd name="T100" fmla="+- 0 3481 3395"/>
                              <a:gd name="T101" fmla="*/ T100 w 1903"/>
                              <a:gd name="T102" fmla="+- 0 5239 4577"/>
                              <a:gd name="T103" fmla="*/ 5239 h 1355"/>
                              <a:gd name="T104" fmla="+- 0 3420 3395"/>
                              <a:gd name="T105" fmla="*/ T104 w 1903"/>
                              <a:gd name="T106" fmla="+- 0 5075 4577"/>
                              <a:gd name="T107" fmla="*/ 5075 h 1355"/>
                              <a:gd name="T108" fmla="+- 0 3674 3395"/>
                              <a:gd name="T109" fmla="*/ T108 w 1903"/>
                              <a:gd name="T110" fmla="+- 0 4916 4577"/>
                              <a:gd name="T111" fmla="*/ 4916 h 1355"/>
                              <a:gd name="T112" fmla="+- 0 3728 3395"/>
                              <a:gd name="T113" fmla="*/ T112 w 1903"/>
                              <a:gd name="T114" fmla="+- 0 5086 4577"/>
                              <a:gd name="T115" fmla="*/ 5086 h 1355"/>
                              <a:gd name="T116" fmla="+- 0 3795 3395"/>
                              <a:gd name="T117" fmla="*/ T116 w 1903"/>
                              <a:gd name="T118" fmla="+- 0 5244 4577"/>
                              <a:gd name="T119" fmla="*/ 5244 h 1355"/>
                              <a:gd name="T120" fmla="+- 0 3875 3395"/>
                              <a:gd name="T121" fmla="*/ T120 w 1903"/>
                              <a:gd name="T122" fmla="+- 0 5387 4577"/>
                              <a:gd name="T123" fmla="*/ 5387 h 1355"/>
                              <a:gd name="T124" fmla="+- 0 3965 3395"/>
                              <a:gd name="T125" fmla="*/ T124 w 1903"/>
                              <a:gd name="T126" fmla="+- 0 5514 4577"/>
                              <a:gd name="T127" fmla="*/ 5514 h 1355"/>
                              <a:gd name="T128" fmla="+- 0 4064 3395"/>
                              <a:gd name="T129" fmla="*/ T128 w 1903"/>
                              <a:gd name="T130" fmla="+- 0 5624 4577"/>
                              <a:gd name="T131" fmla="*/ 5624 h 1355"/>
                              <a:gd name="T132" fmla="+- 0 4170 3395"/>
                              <a:gd name="T133" fmla="*/ T132 w 1903"/>
                              <a:gd name="T134" fmla="+- 0 5715 4577"/>
                              <a:gd name="T135" fmla="*/ 5715 h 1355"/>
                              <a:gd name="T136" fmla="+- 0 4281 3395"/>
                              <a:gd name="T137" fmla="*/ T136 w 1903"/>
                              <a:gd name="T138" fmla="+- 0 5785 4577"/>
                              <a:gd name="T139" fmla="*/ 5785 h 1355"/>
                              <a:gd name="T140" fmla="+- 0 4395 3395"/>
                              <a:gd name="T141" fmla="*/ T140 w 1903"/>
                              <a:gd name="T142" fmla="+- 0 5833 4577"/>
                              <a:gd name="T143" fmla="*/ 5833 h 1355"/>
                              <a:gd name="T144" fmla="+- 0 4569 3395"/>
                              <a:gd name="T145" fmla="*/ T144 w 1903"/>
                              <a:gd name="T146" fmla="+- 0 5858 4577"/>
                              <a:gd name="T147" fmla="*/ 5858 h 1355"/>
                              <a:gd name="T148" fmla="+- 0 4683 3395"/>
                              <a:gd name="T149" fmla="*/ T148 w 1903"/>
                              <a:gd name="T150" fmla="+- 0 5843 4577"/>
                              <a:gd name="T151" fmla="*/ 5843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03" h="1355">
                                <a:moveTo>
                                  <a:pt x="1143" y="1281"/>
                                </a:moveTo>
                                <a:lnTo>
                                  <a:pt x="1195" y="1245"/>
                                </a:lnTo>
                                <a:lnTo>
                                  <a:pt x="1242" y="1202"/>
                                </a:lnTo>
                                <a:lnTo>
                                  <a:pt x="1286" y="1153"/>
                                </a:lnTo>
                                <a:lnTo>
                                  <a:pt x="1327" y="1099"/>
                                </a:lnTo>
                                <a:lnTo>
                                  <a:pt x="1363" y="1039"/>
                                </a:lnTo>
                                <a:lnTo>
                                  <a:pt x="1395" y="975"/>
                                </a:lnTo>
                                <a:lnTo>
                                  <a:pt x="1422" y="906"/>
                                </a:lnTo>
                                <a:lnTo>
                                  <a:pt x="1445" y="832"/>
                                </a:lnTo>
                                <a:lnTo>
                                  <a:pt x="1464" y="755"/>
                                </a:lnTo>
                                <a:lnTo>
                                  <a:pt x="1478" y="674"/>
                                </a:lnTo>
                                <a:lnTo>
                                  <a:pt x="1487" y="590"/>
                                </a:lnTo>
                                <a:lnTo>
                                  <a:pt x="1492" y="502"/>
                                </a:lnTo>
                                <a:lnTo>
                                  <a:pt x="1491" y="413"/>
                                </a:lnTo>
                                <a:lnTo>
                                  <a:pt x="1485" y="321"/>
                                </a:lnTo>
                                <a:lnTo>
                                  <a:pt x="1346" y="358"/>
                                </a:lnTo>
                                <a:lnTo>
                                  <a:pt x="1574" y="0"/>
                                </a:lnTo>
                                <a:lnTo>
                                  <a:pt x="1903" y="212"/>
                                </a:lnTo>
                                <a:lnTo>
                                  <a:pt x="1764" y="248"/>
                                </a:lnTo>
                                <a:lnTo>
                                  <a:pt x="1770" y="343"/>
                                </a:lnTo>
                                <a:lnTo>
                                  <a:pt x="1770" y="436"/>
                                </a:lnTo>
                                <a:lnTo>
                                  <a:pt x="1765" y="525"/>
                                </a:lnTo>
                                <a:lnTo>
                                  <a:pt x="1755" y="612"/>
                                </a:lnTo>
                                <a:lnTo>
                                  <a:pt x="1740" y="694"/>
                                </a:lnTo>
                                <a:lnTo>
                                  <a:pt x="1720" y="773"/>
                                </a:lnTo>
                                <a:lnTo>
                                  <a:pt x="1695" y="848"/>
                                </a:lnTo>
                                <a:lnTo>
                                  <a:pt x="1666" y="917"/>
                                </a:lnTo>
                                <a:lnTo>
                                  <a:pt x="1633" y="982"/>
                                </a:lnTo>
                                <a:lnTo>
                                  <a:pt x="1595" y="1042"/>
                                </a:lnTo>
                                <a:lnTo>
                                  <a:pt x="1553" y="1095"/>
                                </a:lnTo>
                                <a:lnTo>
                                  <a:pt x="1507" y="1143"/>
                                </a:lnTo>
                                <a:lnTo>
                                  <a:pt x="1457" y="1184"/>
                                </a:lnTo>
                                <a:lnTo>
                                  <a:pt x="1404" y="1218"/>
                                </a:lnTo>
                                <a:lnTo>
                                  <a:pt x="1348" y="1246"/>
                                </a:lnTo>
                                <a:lnTo>
                                  <a:pt x="1288" y="1266"/>
                                </a:lnTo>
                                <a:lnTo>
                                  <a:pt x="1009" y="1339"/>
                                </a:lnTo>
                                <a:lnTo>
                                  <a:pt x="895" y="1354"/>
                                </a:lnTo>
                                <a:lnTo>
                                  <a:pt x="837" y="1352"/>
                                </a:lnTo>
                                <a:lnTo>
                                  <a:pt x="722" y="1329"/>
                                </a:lnTo>
                                <a:lnTo>
                                  <a:pt x="664" y="1308"/>
                                </a:lnTo>
                                <a:lnTo>
                                  <a:pt x="607" y="1281"/>
                                </a:lnTo>
                                <a:lnTo>
                                  <a:pt x="552" y="1249"/>
                                </a:lnTo>
                                <a:lnTo>
                                  <a:pt x="497" y="1211"/>
                                </a:lnTo>
                                <a:lnTo>
                                  <a:pt x="443" y="1168"/>
                                </a:lnTo>
                                <a:lnTo>
                                  <a:pt x="391" y="1120"/>
                                </a:lnTo>
                                <a:lnTo>
                                  <a:pt x="340" y="1068"/>
                                </a:lnTo>
                                <a:lnTo>
                                  <a:pt x="292" y="1010"/>
                                </a:lnTo>
                                <a:lnTo>
                                  <a:pt x="246" y="949"/>
                                </a:lnTo>
                                <a:lnTo>
                                  <a:pt x="202" y="883"/>
                                </a:lnTo>
                                <a:lnTo>
                                  <a:pt x="160" y="813"/>
                                </a:lnTo>
                                <a:lnTo>
                                  <a:pt x="122" y="740"/>
                                </a:lnTo>
                                <a:lnTo>
                                  <a:pt x="86" y="662"/>
                                </a:lnTo>
                                <a:lnTo>
                                  <a:pt x="54" y="582"/>
                                </a:lnTo>
                                <a:lnTo>
                                  <a:pt x="25" y="498"/>
                                </a:lnTo>
                                <a:lnTo>
                                  <a:pt x="0" y="412"/>
                                </a:lnTo>
                                <a:lnTo>
                                  <a:pt x="279" y="339"/>
                                </a:lnTo>
                                <a:lnTo>
                                  <a:pt x="304" y="425"/>
                                </a:lnTo>
                                <a:lnTo>
                                  <a:pt x="333" y="509"/>
                                </a:lnTo>
                                <a:lnTo>
                                  <a:pt x="365" y="590"/>
                                </a:lnTo>
                                <a:lnTo>
                                  <a:pt x="400" y="667"/>
                                </a:lnTo>
                                <a:lnTo>
                                  <a:pt x="439" y="740"/>
                                </a:lnTo>
                                <a:lnTo>
                                  <a:pt x="480" y="810"/>
                                </a:lnTo>
                                <a:lnTo>
                                  <a:pt x="524" y="876"/>
                                </a:lnTo>
                                <a:lnTo>
                                  <a:pt x="570" y="937"/>
                                </a:lnTo>
                                <a:lnTo>
                                  <a:pt x="619" y="995"/>
                                </a:lnTo>
                                <a:lnTo>
                                  <a:pt x="669" y="1047"/>
                                </a:lnTo>
                                <a:lnTo>
                                  <a:pt x="722" y="1095"/>
                                </a:lnTo>
                                <a:lnTo>
                                  <a:pt x="775" y="1138"/>
                                </a:lnTo>
                                <a:lnTo>
                                  <a:pt x="830" y="1176"/>
                                </a:lnTo>
                                <a:lnTo>
                                  <a:pt x="886" y="1208"/>
                                </a:lnTo>
                                <a:lnTo>
                                  <a:pt x="943" y="1235"/>
                                </a:lnTo>
                                <a:lnTo>
                                  <a:pt x="1000" y="1256"/>
                                </a:lnTo>
                                <a:lnTo>
                                  <a:pt x="1116" y="1279"/>
                                </a:lnTo>
                                <a:lnTo>
                                  <a:pt x="1174" y="1281"/>
                                </a:lnTo>
                                <a:lnTo>
                                  <a:pt x="1231" y="1277"/>
                                </a:lnTo>
                                <a:lnTo>
                                  <a:pt x="1288" y="1266"/>
                                </a:lnTo>
                              </a:path>
                            </a:pathLst>
                          </a:custGeom>
                          <a:noFill/>
                          <a:ln w="12700">
                            <a:solidFill>
                              <a:srgbClr val="172C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AE413" id="Groep 2" o:spid="_x0000_s1026" style="position:absolute;margin-left:94.9pt;margin-top:18.95pt;width:446.45pt;height:278.15pt;z-index:-251652096;mso-wrap-distance-left:0;mso-wrap-distance-right:0;mso-position-horizontal-relative:page" coordorigin="1898,379" coordsize="8929,5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">
                <v:shape id="Picture 30" o:spid="_x0000_s1027" type="#_x0000_t75" alt="Afbeelding met tekst, schermopname, Lettertype, nummer  Automatisch gegenereerde beschrijving" style="position:absolute;left:1897;top:378;width:8929;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">
                  <v:imagedata r:id="rId51" o:title="Afbeelding met tekst, schermopname, Lettertype, nummer  Automatisch gegenereerde beschrijving"/>
                </v:shape>
                <v:shape id="Freeform 31" o:spid="_x0000_s1028" style="position:absolute;left:4538;top:4577;width:761;height:1281;visibility:visible;mso-wrap-style:square;v-text-anchor:top" coordsize="76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" path="m431,l203,358,342,321r6,92l349,502r-5,88l335,674r-14,81l302,832r-23,74l252,975r-32,64l184,1099r-41,54l99,1202r-47,43l,1281r63,-1l123,1271r112,-39l337,1167r45,-42l425,1077r39,-53l499,965r32,-64l558,833r23,-73l600,684r14,-81l623,519r4,-88l627,341r-6,-93l760,212,431,xe" fillcolor="#4471c4" stroked="f">
                  <v:path arrowok="t" o:connecttype="custom" o:connectlocs="431,4577;203,4935;342,4898;348,4990;349,5079;344,5167;335,5251;321,5332;302,5409;279,5483;252,5552;220,5616;184,5676;143,5730;99,5779;52,5822;0,5858;63,5857;123,5848;235,5809;337,5744;382,5702;425,5654;464,5601;499,5542;531,5478;558,5410;581,5337;600,5261;614,5180;623,5096;627,5008;627,4918;621,4825;760,4789;431,4577" o:connectangles="0,0,0,0,0,0,0,0,0,0,0,0,0,0,0,0,0,0,0,0,0,0,0,0,0,0,0,0,0,0,0,0,0,0,0,0"/>
                </v:shape>
                <v:shape id="Freeform 32" o:spid="_x0000_s1029" style="position:absolute;left:3395;top:4915;width:1288;height:1016;visibility:visible;mso-wrap-style:square;v-text-anchor:top" coordsize="1288,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" path="m279,l,73r25,86l54,243r32,80l122,401r38,73l202,544r44,66l292,671r48,58l391,781r52,48l497,872r55,38l607,942r57,27l722,990r115,23l895,1015r57,-4l1009,1000r279,-73l1231,938r-57,4l1058,932,943,896,886,869,830,837,775,799,722,756,669,708,619,656,570,598,524,537,480,471,439,401,400,328,365,251,333,170,304,86,279,xe" fillcolor="#375c9e" stroked="f">
                  <v:path arrowok="t" o:connecttype="custom" o:connectlocs="279,4916;0,4989;25,5075;54,5159;86,5239;122,5317;160,5390;202,5460;246,5526;292,5587;340,5645;391,5697;443,5745;497,5788;552,5826;607,5858;664,5885;722,5906;837,5929;895,5931;952,5927;1009,5916;1288,5843;1231,5854;1174,5858;1058,5848;943,5812;886,5785;830,5753;775,5715;722,5672;669,5624;619,5572;570,5514;524,5453;480,5387;439,5317;400,5244;365,5167;333,5086;304,5002;279,4916" o:connectangles="0,0,0,0,0,0,0,0,0,0,0,0,0,0,0,0,0,0,0,0,0,0,0,0,0,0,0,0,0,0,0,0,0,0,0,0,0,0,0,0,0,0"/>
                </v:shape>
                <v:shape id="Freeform 33" o:spid="_x0000_s1030" style="position:absolute;left:3395;top:4577;width:1903;height:1355;visibility:visible;mso-wrap-style:square;v-text-anchor:top" coordsize="1903,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" path="m1143,1281r52,-36l1242,1202r44,-49l1327,1099r36,-60l1395,975r27,-69l1445,832r19,-77l1478,674r9,-84l1492,502r-1,-89l1485,321r-139,37l1574,r329,212l1764,248r6,95l1770,436r-5,89l1755,612r-15,82l1720,773r-25,75l1666,917r-33,65l1595,1042r-42,53l1507,1143r-50,41l1404,1218r-56,28l1288,1266r-279,73l895,1354r-58,-2l722,1329r-58,-21l607,1281r-55,-32l497,1211r-54,-43l391,1120r-51,-52l292,1010,246,949,202,883,160,813,122,740,86,662,54,582,25,498,,412,279,339r25,86l333,509r32,81l400,667r39,73l480,810r44,66l570,937r49,58l669,1047r53,48l775,1138r55,38l886,1208r57,27l1000,1256r116,23l1174,1281r57,-4l1288,1266e" filled="f" strokecolor="#172c51" strokeweight="1pt">
                  <v:path arrowok="t" o:connecttype="custom" o:connectlocs="1195,5822;1286,5730;1363,5616;1422,5483;1464,5332;1487,5167;1491,4990;1346,4935;1903,4789;1770,4920;1765,5102;1740,5271;1695,5425;1633,5559;1553,5672;1457,5761;1348,5823;1009,5916;837,5929;664,5885;552,5826;443,5745;340,5645;246,5526;160,5390;86,5239;25,5075;279,4916;333,5086;400,5244;480,5387;570,5514;669,5624;775,5715;886,5785;1000,5833;1174,5858;1288,5843" o:connectangles="0,0,0,0,0,0,0,0,0,0,0,0,0,0,0,0,0,0,0,0,0,0,0,0,0,0,0,0,0,0,0,0,0,0,0,0,0,0"/>
                </v:shape>
                <w10:wrap type="topAndBottom" anchorx="page"/>
              </v:group>
            </w:pict>
          </mc:Fallback>
        </mc:AlternateContent>
      </w:r>
    </w:p>
    <w:p w14:paraId="4F35E00B" w14:textId="77777777" w:rsidR="00276D61" w:rsidRPr="00276D61" w:rsidRDefault="00276D61" w:rsidP="00276D61">
      <w:pPr>
        <w:rPr>
          <w:rFonts w:eastAsia="Arial" w:cs="Arial"/>
          <w:color w:val="auto"/>
          <w:sz w:val="22"/>
          <w:lang w:val="nl-NL"/>
        </w:rPr>
      </w:pPr>
    </w:p>
    <w:p w14:paraId="60E0F7A9" w14:textId="77777777" w:rsidR="00276D61" w:rsidRPr="00276D61" w:rsidRDefault="00276D61" w:rsidP="00276D61">
      <w:pPr>
        <w:rPr>
          <w:rFonts w:eastAsia="Arial" w:cs="Arial"/>
          <w:color w:val="auto"/>
          <w:sz w:val="22"/>
          <w:lang w:val="nl-NL"/>
        </w:rPr>
      </w:pPr>
    </w:p>
    <w:p w14:paraId="3189FD4A" w14:textId="77777777" w:rsidR="00276D61" w:rsidRPr="00276D61" w:rsidRDefault="00276D61" w:rsidP="00276D61">
      <w:pPr>
        <w:rPr>
          <w:rFonts w:eastAsia="Arial" w:cs="Arial"/>
          <w:color w:val="auto"/>
          <w:sz w:val="22"/>
          <w:lang w:val="nl-NL"/>
        </w:rPr>
      </w:pPr>
    </w:p>
    <w:p w14:paraId="15C6D322" w14:textId="77777777" w:rsidR="00276D61" w:rsidRPr="00276D61" w:rsidRDefault="00276D61" w:rsidP="00276D61">
      <w:pPr>
        <w:rPr>
          <w:rFonts w:eastAsia="Arial" w:cs="Arial"/>
          <w:color w:val="auto"/>
          <w:sz w:val="22"/>
          <w:lang w:val="nl-NL"/>
        </w:rPr>
      </w:pPr>
    </w:p>
    <w:p w14:paraId="079E6B43"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Vergeet niet op verzenden te klikken, zie pijltje hierboven.</w:t>
      </w:r>
    </w:p>
    <w:p w14:paraId="6385ADBF" w14:textId="77777777" w:rsidR="00276D61" w:rsidRPr="00276D61" w:rsidRDefault="00276D61" w:rsidP="00276D61">
      <w:pPr>
        <w:rPr>
          <w:rFonts w:eastAsia="Arial" w:cs="Arial"/>
          <w:color w:val="auto"/>
          <w:sz w:val="22"/>
          <w:lang w:val="nl-NL"/>
        </w:rPr>
      </w:pPr>
    </w:p>
    <w:p w14:paraId="1A67725F" w14:textId="77777777" w:rsidR="00276D61" w:rsidRPr="00276D61" w:rsidRDefault="00276D61" w:rsidP="00276D61">
      <w:pPr>
        <w:rPr>
          <w:rFonts w:eastAsia="Arial" w:cs="Arial"/>
          <w:color w:val="auto"/>
          <w:sz w:val="22"/>
          <w:lang w:val="nl-NL"/>
        </w:rPr>
      </w:pPr>
    </w:p>
    <w:p w14:paraId="0D9B7544"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Alle declaratie die voor de 5</w:t>
      </w:r>
      <w:r w:rsidRPr="00276D61">
        <w:rPr>
          <w:rFonts w:eastAsia="Arial" w:cs="Arial"/>
          <w:color w:val="auto"/>
          <w:sz w:val="22"/>
          <w:vertAlign w:val="superscript"/>
          <w:lang w:val="nl-NL"/>
        </w:rPr>
        <w:t>e</w:t>
      </w:r>
      <w:r w:rsidRPr="00276D61">
        <w:rPr>
          <w:rFonts w:eastAsia="Arial" w:cs="Arial"/>
          <w:color w:val="auto"/>
          <w:sz w:val="22"/>
          <w:lang w:val="nl-NL"/>
        </w:rPr>
        <w:t xml:space="preserve"> zijn ingediend, worden rond de 22</w:t>
      </w:r>
      <w:r w:rsidRPr="00276D61">
        <w:rPr>
          <w:rFonts w:eastAsia="Arial" w:cs="Arial"/>
          <w:color w:val="auto"/>
          <w:sz w:val="22"/>
          <w:vertAlign w:val="superscript"/>
          <w:lang w:val="nl-NL"/>
        </w:rPr>
        <w:t>ste</w:t>
      </w:r>
      <w:r w:rsidRPr="00276D61">
        <w:rPr>
          <w:rFonts w:eastAsia="Arial" w:cs="Arial"/>
          <w:color w:val="auto"/>
          <w:sz w:val="22"/>
          <w:lang w:val="nl-NL"/>
        </w:rPr>
        <w:t xml:space="preserve"> van dezelfde maand uitbetaald.</w:t>
      </w:r>
    </w:p>
    <w:p w14:paraId="1FEE6182" w14:textId="77777777" w:rsidR="00276D61" w:rsidRPr="00276D61" w:rsidRDefault="00276D61" w:rsidP="00276D61">
      <w:pPr>
        <w:rPr>
          <w:rFonts w:eastAsia="Arial" w:cs="Arial"/>
          <w:color w:val="auto"/>
          <w:sz w:val="22"/>
          <w:lang w:val="nl-NL"/>
        </w:rPr>
      </w:pPr>
    </w:p>
    <w:p w14:paraId="171F8DB9" w14:textId="77777777" w:rsidR="00276D61" w:rsidRPr="00276D61" w:rsidRDefault="00276D61" w:rsidP="00276D61">
      <w:pPr>
        <w:rPr>
          <w:rFonts w:eastAsia="Arial" w:cs="Arial"/>
          <w:color w:val="auto"/>
          <w:sz w:val="22"/>
          <w:lang w:val="nl-NL"/>
        </w:rPr>
      </w:pPr>
    </w:p>
    <w:p w14:paraId="308CAF5A" w14:textId="77777777" w:rsidR="00276D61" w:rsidRPr="00276D61" w:rsidRDefault="00276D61" w:rsidP="00276D61">
      <w:pPr>
        <w:rPr>
          <w:rFonts w:eastAsia="Arial" w:cs="Arial"/>
          <w:color w:val="auto"/>
          <w:sz w:val="22"/>
          <w:lang w:val="nl-NL"/>
        </w:rPr>
      </w:pPr>
    </w:p>
    <w:p w14:paraId="202FCB91" w14:textId="77777777" w:rsidR="00276D61" w:rsidRPr="00276D61" w:rsidRDefault="00276D61" w:rsidP="00276D61">
      <w:pPr>
        <w:rPr>
          <w:rFonts w:eastAsia="Arial" w:cs="Arial"/>
          <w:color w:val="auto"/>
          <w:sz w:val="22"/>
          <w:lang w:val="nl-NL"/>
        </w:rPr>
      </w:pPr>
    </w:p>
    <w:p w14:paraId="64A1322B"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Mocht je ondanks de instructie niet eruit komen, mag je altijd contact opnemen met Kiona Wanrooij, op ons algemeen telefoonnummer: 088-7077600.</w:t>
      </w:r>
    </w:p>
    <w:p w14:paraId="170E9A2E" w14:textId="77777777" w:rsidR="00276D61" w:rsidRPr="00276D61" w:rsidRDefault="00276D61" w:rsidP="00276D61">
      <w:pPr>
        <w:rPr>
          <w:rFonts w:eastAsia="Arial" w:cs="Arial"/>
          <w:color w:val="auto"/>
          <w:sz w:val="22"/>
          <w:lang w:val="nl-NL"/>
        </w:rPr>
      </w:pPr>
      <w:r w:rsidRPr="00276D61">
        <w:rPr>
          <w:rFonts w:eastAsia="Arial" w:cs="Arial"/>
          <w:color w:val="auto"/>
          <w:sz w:val="22"/>
          <w:lang w:val="nl-NL"/>
        </w:rPr>
        <w:t>Zij kan telefonisch ondersteuning bieden.</w:t>
      </w:r>
    </w:p>
    <w:p w14:paraId="263D822C" w14:textId="77777777" w:rsidR="00276D61" w:rsidRPr="00276D61" w:rsidRDefault="00276D61" w:rsidP="00276D61">
      <w:pPr>
        <w:rPr>
          <w:rFonts w:eastAsia="Arial" w:cs="Arial"/>
          <w:color w:val="auto"/>
          <w:sz w:val="22"/>
          <w:lang w:val="nl-NL"/>
        </w:rPr>
      </w:pPr>
    </w:p>
    <w:p w14:paraId="20B792F3" w14:textId="77777777" w:rsidR="00276D61" w:rsidRPr="00276D61" w:rsidRDefault="00276D61" w:rsidP="00276D61">
      <w:pPr>
        <w:rPr>
          <w:rFonts w:eastAsia="Arial" w:cs="Arial"/>
          <w:color w:val="auto"/>
          <w:sz w:val="22"/>
          <w:lang w:val="nl-NL"/>
        </w:rPr>
      </w:pPr>
    </w:p>
    <w:p w14:paraId="3D8D3A43" w14:textId="77777777" w:rsidR="00276D61" w:rsidRPr="00276D61" w:rsidRDefault="00276D61" w:rsidP="00276D61">
      <w:pPr>
        <w:rPr>
          <w:rFonts w:eastAsia="Arial" w:cs="Arial"/>
          <w:color w:val="auto"/>
          <w:sz w:val="22"/>
          <w:lang w:val="nl-NL"/>
        </w:rPr>
      </w:pPr>
    </w:p>
    <w:p w14:paraId="6E00E8D7" w14:textId="77777777" w:rsidR="00276D61" w:rsidRPr="00276D61" w:rsidRDefault="00276D61" w:rsidP="00276D61">
      <w:pPr>
        <w:rPr>
          <w:rFonts w:eastAsia="Arial" w:cs="Arial"/>
          <w:color w:val="auto"/>
          <w:sz w:val="22"/>
          <w:lang w:val="nl-NL"/>
        </w:rPr>
      </w:pPr>
    </w:p>
    <w:p w14:paraId="782A9BC7" w14:textId="77777777" w:rsidR="00276D61" w:rsidRDefault="00276D61">
      <w:pPr>
        <w:rPr>
          <w:rStyle w:val="Hyperlink"/>
          <w:rFonts w:eastAsia="Arial" w:cs="Arial"/>
          <w:color w:val="auto"/>
          <w:sz w:val="22"/>
          <w:u w:val="none"/>
          <w:lang w:val="nl-NL"/>
        </w:rPr>
      </w:pPr>
    </w:p>
    <w:p w14:paraId="5E86E9E6" w14:textId="77777777" w:rsidR="0051482D" w:rsidRDefault="0051482D">
      <w:pPr>
        <w:rPr>
          <w:rStyle w:val="Hyperlink"/>
          <w:rFonts w:eastAsia="Arial" w:cs="Arial"/>
          <w:color w:val="auto"/>
          <w:sz w:val="22"/>
          <w:u w:val="none"/>
          <w:lang w:val="nl-NL"/>
        </w:rPr>
      </w:pPr>
    </w:p>
    <w:p w14:paraId="4791B8C0" w14:textId="77777777" w:rsidR="00276D61" w:rsidRDefault="00276D61">
      <w:pPr>
        <w:rPr>
          <w:rStyle w:val="Hyperlink"/>
          <w:rFonts w:eastAsia="Arial" w:cs="Arial"/>
          <w:color w:val="auto"/>
          <w:sz w:val="22"/>
          <w:u w:val="none"/>
          <w:lang w:val="nl-NL"/>
        </w:rPr>
      </w:pPr>
    </w:p>
    <w:p w14:paraId="32D0680A" w14:textId="77777777" w:rsidR="00276D61" w:rsidRDefault="00276D61">
      <w:pPr>
        <w:rPr>
          <w:rStyle w:val="Hyperlink"/>
          <w:rFonts w:eastAsia="Arial" w:cs="Arial"/>
          <w:color w:val="auto"/>
          <w:sz w:val="22"/>
          <w:u w:val="none"/>
          <w:lang w:val="nl-NL"/>
        </w:rPr>
      </w:pPr>
    </w:p>
    <w:p w14:paraId="6B034FFB" w14:textId="77777777" w:rsidR="00276D61" w:rsidRDefault="00276D61">
      <w:pPr>
        <w:rPr>
          <w:rStyle w:val="Hyperlink"/>
          <w:rFonts w:eastAsia="Arial" w:cs="Arial"/>
          <w:color w:val="auto"/>
          <w:sz w:val="22"/>
          <w:u w:val="none"/>
          <w:lang w:val="nl-NL"/>
        </w:rPr>
      </w:pPr>
    </w:p>
    <w:p w14:paraId="64910A5D" w14:textId="77777777" w:rsidR="00276D61" w:rsidRDefault="00276D61">
      <w:pPr>
        <w:rPr>
          <w:rStyle w:val="Hyperlink"/>
          <w:rFonts w:eastAsia="Arial" w:cs="Arial"/>
          <w:color w:val="auto"/>
          <w:sz w:val="22"/>
          <w:u w:val="none"/>
          <w:lang w:val="nl-NL"/>
        </w:rPr>
      </w:pPr>
    </w:p>
    <w:p w14:paraId="6E43676F" w14:textId="77777777" w:rsidR="00276D61" w:rsidRDefault="00276D61">
      <w:pPr>
        <w:rPr>
          <w:rStyle w:val="Hyperlink"/>
          <w:rFonts w:eastAsia="Arial" w:cs="Arial"/>
          <w:color w:val="auto"/>
          <w:sz w:val="22"/>
          <w:u w:val="none"/>
          <w:lang w:val="nl-NL"/>
        </w:rPr>
      </w:pPr>
    </w:p>
    <w:p w14:paraId="05477B13" w14:textId="77777777" w:rsidR="00276D61" w:rsidRDefault="00276D61">
      <w:pPr>
        <w:rPr>
          <w:rStyle w:val="Hyperlink"/>
          <w:rFonts w:eastAsia="Arial" w:cs="Arial"/>
          <w:color w:val="auto"/>
          <w:sz w:val="22"/>
          <w:u w:val="none"/>
          <w:lang w:val="nl-NL"/>
        </w:rPr>
      </w:pPr>
    </w:p>
    <w:p w14:paraId="07D12306" w14:textId="77777777" w:rsidR="00276D61" w:rsidRDefault="00276D61">
      <w:pPr>
        <w:rPr>
          <w:rStyle w:val="Hyperlink"/>
          <w:rFonts w:eastAsia="Arial" w:cs="Arial"/>
          <w:color w:val="auto"/>
          <w:sz w:val="22"/>
          <w:u w:val="none"/>
          <w:lang w:val="nl-NL"/>
        </w:rPr>
      </w:pPr>
    </w:p>
    <w:p w14:paraId="190F0345" w14:textId="77777777" w:rsidR="00276D61" w:rsidRPr="008A25BA" w:rsidRDefault="00276D61">
      <w:pPr>
        <w:rPr>
          <w:rStyle w:val="Hyperlink"/>
          <w:rFonts w:eastAsia="Arial" w:cs="Arial"/>
          <w:color w:val="auto"/>
          <w:sz w:val="22"/>
          <w:u w:val="none"/>
          <w:lang w:val="nl-NL"/>
        </w:rPr>
      </w:pPr>
    </w:p>
    <w:p w14:paraId="6FCAEB6B" w14:textId="325E5BE3" w:rsidR="008133DD" w:rsidRPr="00276D61" w:rsidRDefault="008133DD" w:rsidP="008A25BA">
      <w:pPr>
        <w:pStyle w:val="Kop1"/>
        <w:rPr>
          <w:lang w:val="nl-NL"/>
        </w:rPr>
      </w:pPr>
      <w:r w:rsidRPr="00276D61">
        <w:rPr>
          <w:rStyle w:val="Hyperlink"/>
          <w:color w:val="D33B61"/>
          <w:u w:val="none"/>
          <w:lang w:val="nl-NL"/>
        </w:rPr>
        <w:lastRenderedPageBreak/>
        <w:t xml:space="preserve">Bijlage 4 </w:t>
      </w:r>
      <w:r w:rsidR="008A25BA" w:rsidRPr="00276D61">
        <w:rPr>
          <w:rStyle w:val="Hyperlink"/>
          <w:color w:val="D33B61"/>
          <w:u w:val="none"/>
          <w:lang w:val="nl-NL"/>
        </w:rPr>
        <w:t xml:space="preserve">| </w:t>
      </w:r>
      <w:r w:rsidRPr="00276D61">
        <w:rPr>
          <w:rStyle w:val="Hyperlink"/>
          <w:color w:val="D33B61"/>
          <w:u w:val="none"/>
          <w:lang w:val="nl-NL"/>
        </w:rPr>
        <w:t>Declaratieformulier</w:t>
      </w:r>
    </w:p>
    <w:p w14:paraId="56B65C3C" w14:textId="77777777" w:rsidR="008133DD" w:rsidRPr="008133DD" w:rsidRDefault="008133DD" w:rsidP="008133DD">
      <w:pPr>
        <w:spacing w:line="288" w:lineRule="auto"/>
        <w:rPr>
          <w:rFonts w:eastAsia="Arial" w:cs="Arial"/>
          <w:sz w:val="22"/>
          <w:lang w:val="nl-NL"/>
        </w:rPr>
      </w:pPr>
    </w:p>
    <w:p w14:paraId="2CFD4716" w14:textId="77777777" w:rsidR="008133DD" w:rsidRPr="008133DD" w:rsidRDefault="008133DD" w:rsidP="008133DD">
      <w:pPr>
        <w:keepNext/>
        <w:keepLines/>
        <w:spacing w:before="40"/>
        <w:outlineLvl w:val="2"/>
        <w:rPr>
          <w:rFonts w:eastAsia="Arial" w:cs="Arial"/>
          <w:sz w:val="22"/>
          <w:lang w:val="nl-NL" w:eastAsia="nl-NL"/>
        </w:rPr>
      </w:pPr>
      <w:r w:rsidRPr="008133DD">
        <w:rPr>
          <w:rFonts w:eastAsia="Arial" w:cs="Arial"/>
          <w:sz w:val="22"/>
          <w:lang w:val="nl-NL" w:eastAsia="nl-NL"/>
        </w:rPr>
        <w:t>Beste vrijwilliger,</w:t>
      </w:r>
    </w:p>
    <w:p w14:paraId="0B9CCFF1" w14:textId="77777777" w:rsidR="008133DD" w:rsidRPr="008133DD" w:rsidRDefault="008133DD" w:rsidP="008133DD">
      <w:pPr>
        <w:keepNext/>
        <w:keepLines/>
        <w:spacing w:before="40"/>
        <w:outlineLvl w:val="2"/>
        <w:rPr>
          <w:rFonts w:eastAsia="Arial" w:cs="Arial"/>
          <w:sz w:val="22"/>
          <w:lang w:val="nl-NL" w:eastAsia="nl-NL"/>
        </w:rPr>
      </w:pPr>
    </w:p>
    <w:p w14:paraId="19E205D4" w14:textId="77777777" w:rsidR="008133DD" w:rsidRPr="008133DD" w:rsidRDefault="008133DD" w:rsidP="008133DD">
      <w:pPr>
        <w:keepNext/>
        <w:keepLines/>
        <w:spacing w:before="40"/>
        <w:outlineLvl w:val="2"/>
        <w:rPr>
          <w:rFonts w:eastAsia="Arial" w:cs="Arial"/>
          <w:sz w:val="22"/>
          <w:lang w:val="nl-NL" w:eastAsia="nl-NL"/>
        </w:rPr>
      </w:pPr>
      <w:r w:rsidRPr="008133DD">
        <w:rPr>
          <w:rFonts w:eastAsia="Arial" w:cs="Arial"/>
          <w:sz w:val="22"/>
          <w:lang w:val="nl-NL" w:eastAsia="nl-NL"/>
        </w:rPr>
        <w:t xml:space="preserve">Je kunt de tweede pagina van dit declaratieformulier invullen en samen met eventuele bonnetjes opsturen. Dat kan via email: vrijwilligersdeclaraties@levantogroep.nl of via de post: </w:t>
      </w:r>
    </w:p>
    <w:p w14:paraId="0F064F1D" w14:textId="77777777" w:rsidR="008133DD" w:rsidRPr="008133DD" w:rsidRDefault="008133DD" w:rsidP="008133DD">
      <w:pPr>
        <w:keepNext/>
        <w:keepLines/>
        <w:spacing w:before="40"/>
        <w:outlineLvl w:val="2"/>
        <w:rPr>
          <w:rFonts w:eastAsia="Arial" w:cs="Arial"/>
          <w:sz w:val="22"/>
          <w:lang w:val="nl-NL" w:eastAsia="nl-NL"/>
        </w:rPr>
      </w:pPr>
      <w:r w:rsidRPr="008133DD">
        <w:rPr>
          <w:rFonts w:eastAsia="Arial" w:cs="Arial"/>
          <w:sz w:val="22"/>
          <w:lang w:val="nl-NL" w:eastAsia="nl-NL"/>
        </w:rPr>
        <w:t>LEVANTOgroep Vrijwilligers, postbus 712, 6130 AS Sittard. </w:t>
      </w:r>
    </w:p>
    <w:p w14:paraId="0015CEC0" w14:textId="77777777" w:rsidR="008133DD" w:rsidRPr="008133DD" w:rsidRDefault="008133DD" w:rsidP="008133DD">
      <w:pPr>
        <w:rPr>
          <w:rFonts w:ascii="Times New Roman" w:eastAsia="Arial" w:hAnsi="Times New Roman" w:cs="Times New Roman"/>
          <w:sz w:val="22"/>
          <w:lang w:val="nl-NL" w:eastAsia="nl-NL"/>
        </w:rPr>
      </w:pPr>
    </w:p>
    <w:p w14:paraId="5FA94C9A" w14:textId="77777777" w:rsidR="008133DD" w:rsidRPr="008133DD" w:rsidRDefault="008133DD" w:rsidP="008133DD">
      <w:pPr>
        <w:keepNext/>
        <w:keepLines/>
        <w:spacing w:before="40"/>
        <w:outlineLvl w:val="2"/>
        <w:rPr>
          <w:rFonts w:eastAsia="Arial" w:cs="Arial"/>
          <w:sz w:val="22"/>
          <w:lang w:val="nl-NL" w:eastAsia="nl-NL"/>
        </w:rPr>
      </w:pPr>
      <w:r w:rsidRPr="008133DD">
        <w:rPr>
          <w:rFonts w:eastAsia="Arial" w:cs="Arial"/>
          <w:sz w:val="22"/>
          <w:u w:val="single"/>
          <w:lang w:val="nl-NL" w:eastAsia="nl-NL"/>
        </w:rPr>
        <w:t>Let op</w:t>
      </w:r>
      <w:r w:rsidRPr="008133DD">
        <w:rPr>
          <w:rFonts w:eastAsia="Arial" w:cs="Arial"/>
          <w:sz w:val="22"/>
          <w:lang w:val="nl-NL" w:eastAsia="nl-NL"/>
        </w:rPr>
        <w:t xml:space="preserve">: is je declaratie voor de 5e van de maand door ons ontvangen? Dan wordt het diezelfde maand rond de 22e uitbetaald op je rekeningnummer. </w:t>
      </w:r>
    </w:p>
    <w:p w14:paraId="7CEC9A44" w14:textId="77777777" w:rsidR="008133DD" w:rsidRPr="008133DD" w:rsidRDefault="008133DD" w:rsidP="008133DD">
      <w:pPr>
        <w:keepNext/>
        <w:keepLines/>
        <w:spacing w:before="40"/>
        <w:outlineLvl w:val="2"/>
        <w:rPr>
          <w:rFonts w:eastAsia="Arial" w:cs="Arial"/>
          <w:sz w:val="22"/>
          <w:lang w:val="nl-NL" w:eastAsia="nl-NL"/>
        </w:rPr>
      </w:pPr>
      <w:r w:rsidRPr="008133DD">
        <w:rPr>
          <w:rFonts w:eastAsia="Arial" w:cs="Arial"/>
          <w:sz w:val="22"/>
          <w:u w:val="single"/>
          <w:lang w:val="nl-NL" w:eastAsia="nl-NL"/>
        </w:rPr>
        <w:t>Belangrijk</w:t>
      </w:r>
      <w:r w:rsidRPr="008133DD">
        <w:rPr>
          <w:rFonts w:eastAsia="Arial" w:cs="Arial"/>
          <w:sz w:val="22"/>
          <w:lang w:val="nl-NL" w:eastAsia="nl-NL"/>
        </w:rPr>
        <w:t>: dien declaraties elke maand in als je interne vrijwilliger bent. Maatjes en zorgvrijwilligers kunnen tot maximaal na 3 maanden declareren.</w:t>
      </w:r>
    </w:p>
    <w:p w14:paraId="1BE726E1" w14:textId="77777777" w:rsidR="008133DD" w:rsidRPr="008133DD" w:rsidRDefault="008133DD" w:rsidP="008133DD">
      <w:pPr>
        <w:keepNext/>
        <w:keepLines/>
        <w:spacing w:before="40"/>
        <w:outlineLvl w:val="2"/>
        <w:rPr>
          <w:rFonts w:eastAsia="Arial" w:cs="Arial"/>
          <w:sz w:val="22"/>
          <w:lang w:val="nl-NL" w:eastAsia="nl-NL"/>
        </w:rPr>
      </w:pPr>
    </w:p>
    <w:p w14:paraId="0DCB491A" w14:textId="77777777" w:rsidR="008133DD" w:rsidRPr="008133DD" w:rsidRDefault="008133DD" w:rsidP="008133DD">
      <w:pPr>
        <w:keepNext/>
        <w:keepLines/>
        <w:spacing w:before="40"/>
        <w:outlineLvl w:val="2"/>
        <w:rPr>
          <w:rFonts w:eastAsia="Arial" w:cs="Arial"/>
          <w:b/>
          <w:bCs/>
          <w:sz w:val="22"/>
          <w:lang w:val="nl-NL" w:eastAsia="nl-NL"/>
        </w:rPr>
      </w:pPr>
      <w:r w:rsidRPr="008133DD">
        <w:rPr>
          <w:rFonts w:eastAsia="Arial" w:cs="Arial"/>
          <w:b/>
          <w:bCs/>
          <w:sz w:val="22"/>
          <w:lang w:val="nl-NL" w:eastAsia="nl-NL"/>
        </w:rPr>
        <w:t xml:space="preserve">Online digitaal declareren kost je minder tijd en energie. Als je online wil declareren kun je een </w:t>
      </w:r>
    </w:p>
    <w:p w14:paraId="4AC0293C" w14:textId="77777777" w:rsidR="008133DD" w:rsidRPr="008133DD" w:rsidRDefault="008133DD" w:rsidP="008133DD">
      <w:pPr>
        <w:keepNext/>
        <w:keepLines/>
        <w:spacing w:before="40"/>
        <w:outlineLvl w:val="2"/>
        <w:rPr>
          <w:rFonts w:eastAsia="Arial" w:cs="Arial"/>
          <w:b/>
          <w:bCs/>
          <w:sz w:val="22"/>
          <w:lang w:val="nl-NL" w:eastAsia="nl-NL"/>
        </w:rPr>
      </w:pPr>
      <w:r w:rsidRPr="008133DD">
        <w:rPr>
          <w:rFonts w:eastAsia="Arial" w:cs="Arial"/>
          <w:b/>
          <w:bCs/>
          <w:sz w:val="22"/>
          <w:lang w:val="nl-NL" w:eastAsia="nl-NL"/>
        </w:rPr>
        <w:t xml:space="preserve">e-mail sturen naar: </w:t>
      </w:r>
      <w:hyperlink r:id="rId52">
        <w:r w:rsidRPr="008133DD">
          <w:rPr>
            <w:rFonts w:eastAsia="Arial" w:cs="Arial"/>
            <w:b/>
            <w:bCs/>
            <w:color w:val="0563C1"/>
            <w:sz w:val="22"/>
            <w:u w:val="single"/>
            <w:lang w:val="nl-NL" w:eastAsia="nl-NL"/>
          </w:rPr>
          <w:t>vrijwilligersdeclaraties@levantogroep.nl</w:t>
        </w:r>
      </w:hyperlink>
    </w:p>
    <w:p w14:paraId="48FAC4E1" w14:textId="77777777" w:rsidR="008133DD" w:rsidRPr="008133DD" w:rsidRDefault="008133DD" w:rsidP="008133DD">
      <w:pPr>
        <w:rPr>
          <w:rFonts w:eastAsia="Arial" w:cs="Arial"/>
          <w:sz w:val="22"/>
          <w:lang w:val="nl-NL" w:eastAsia="nl-NL"/>
        </w:rPr>
      </w:pPr>
    </w:p>
    <w:p w14:paraId="575FBCA9"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Voor alle duidelijkheid zie je hieronder per soort vrijwilliger wat gedeclareerd kan worden:</w:t>
      </w:r>
    </w:p>
    <w:p w14:paraId="0ED57FD5" w14:textId="77777777" w:rsidR="008133DD" w:rsidRPr="008133DD" w:rsidRDefault="008133DD" w:rsidP="008133DD">
      <w:pPr>
        <w:rPr>
          <w:rFonts w:ascii="Times New Roman" w:eastAsia="Arial" w:hAnsi="Times New Roman" w:cs="Times New Roman"/>
          <w:sz w:val="22"/>
          <w:lang w:val="nl-NL" w:eastAsia="nl-NL"/>
        </w:rPr>
      </w:pPr>
    </w:p>
    <w:p w14:paraId="2F95B917" w14:textId="77777777" w:rsidR="008133DD" w:rsidRPr="008133DD" w:rsidRDefault="008133DD" w:rsidP="008133DD">
      <w:pPr>
        <w:rPr>
          <w:rFonts w:eastAsia="Arial" w:cs="Arial"/>
          <w:sz w:val="22"/>
          <w:lang w:val="nl-NL" w:eastAsia="nl-NL"/>
        </w:rPr>
      </w:pPr>
      <w:r w:rsidRPr="008133DD">
        <w:rPr>
          <w:rFonts w:eastAsia="Arial" w:cs="Arial"/>
          <w:b/>
          <w:bCs/>
          <w:sz w:val="22"/>
          <w:lang w:val="nl-NL" w:eastAsia="nl-NL"/>
        </w:rPr>
        <w:t>Maatje</w:t>
      </w:r>
      <w:r w:rsidRPr="008133DD">
        <w:rPr>
          <w:rFonts w:eastAsia="Arial" w:cs="Arial"/>
          <w:sz w:val="22"/>
          <w:lang w:val="nl-NL" w:eastAsia="nl-NL"/>
        </w:rPr>
        <w:t>: Je wordt 1-op-1 ingezet bij een vaste cliënt om doorgaans tweewekelijks samen laagdrempelige activiteiten te ondernemen om eenzaamheid van de cliënt te doorbreken.</w:t>
      </w:r>
    </w:p>
    <w:p w14:paraId="1DEA6F5D"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 xml:space="preserve">Als </w:t>
      </w:r>
      <w:r w:rsidRPr="008133DD">
        <w:rPr>
          <w:rFonts w:eastAsia="Arial" w:cs="Arial"/>
          <w:sz w:val="22"/>
          <w:u w:val="single"/>
          <w:lang w:val="nl-NL" w:eastAsia="nl-NL"/>
        </w:rPr>
        <w:t>maatje</w:t>
      </w:r>
      <w:r w:rsidRPr="008133DD">
        <w:rPr>
          <w:rFonts w:eastAsia="Arial" w:cs="Arial"/>
          <w:sz w:val="22"/>
          <w:lang w:val="nl-NL" w:eastAsia="nl-NL"/>
        </w:rPr>
        <w:t xml:space="preserve"> kun je </w:t>
      </w:r>
      <w:r w:rsidRPr="008133DD">
        <w:rPr>
          <w:rFonts w:eastAsia="Arial" w:cs="Arial"/>
          <w:sz w:val="22"/>
          <w:u w:val="single"/>
          <w:lang w:val="nl-NL" w:eastAsia="nl-NL"/>
        </w:rPr>
        <w:t>maximaal 25 euro per maand</w:t>
      </w:r>
      <w:r w:rsidRPr="008133DD">
        <w:rPr>
          <w:rFonts w:eastAsia="Arial" w:cs="Arial"/>
          <w:sz w:val="22"/>
          <w:lang w:val="nl-NL" w:eastAsia="nl-NL"/>
        </w:rPr>
        <w:t xml:space="preserve"> per cliënt declareren, bijvoorbeeld reiskosten OV, gereden kilometers met eigen auto, parkeerkosten, consumpties, entreekaart.</w:t>
      </w:r>
    </w:p>
    <w:p w14:paraId="45BF0B9E" w14:textId="77777777" w:rsidR="008133DD" w:rsidRPr="008133DD" w:rsidRDefault="008133DD" w:rsidP="008133DD">
      <w:pPr>
        <w:rPr>
          <w:rFonts w:eastAsia="Arial" w:cs="Arial"/>
          <w:sz w:val="22"/>
          <w:lang w:val="nl-NL" w:eastAsia="nl-NL"/>
        </w:rPr>
      </w:pPr>
    </w:p>
    <w:p w14:paraId="4D2D7527" w14:textId="77777777" w:rsidR="008133DD" w:rsidRPr="008133DD" w:rsidRDefault="008133DD" w:rsidP="008133DD">
      <w:pPr>
        <w:rPr>
          <w:rFonts w:eastAsia="Arial" w:cs="Arial"/>
          <w:sz w:val="22"/>
          <w:lang w:val="nl-NL" w:eastAsia="nl-NL"/>
        </w:rPr>
      </w:pPr>
      <w:r w:rsidRPr="008133DD">
        <w:rPr>
          <w:rFonts w:eastAsia="Arial" w:cs="Arial"/>
          <w:sz w:val="22"/>
          <w:u w:val="single"/>
          <w:lang w:val="nl-NL" w:eastAsia="nl-NL"/>
        </w:rPr>
        <w:t>Let op</w:t>
      </w:r>
      <w:r w:rsidRPr="008133DD">
        <w:rPr>
          <w:rFonts w:eastAsia="Arial" w:cs="Arial"/>
          <w:sz w:val="22"/>
          <w:lang w:val="nl-NL" w:eastAsia="nl-NL"/>
        </w:rPr>
        <w:t xml:space="preserve">: je kunt alleen jouw eigen onkosten declareren, niet die van de cliënt. De cliënt dient voor zichzelf te betalen. </w:t>
      </w:r>
    </w:p>
    <w:p w14:paraId="63F44151" w14:textId="77777777" w:rsidR="008133DD" w:rsidRPr="008133DD" w:rsidRDefault="008133DD" w:rsidP="008133DD">
      <w:pPr>
        <w:rPr>
          <w:rFonts w:eastAsia="Arial" w:cs="Arial"/>
          <w:sz w:val="22"/>
          <w:lang w:val="nl-NL" w:eastAsia="nl-NL"/>
        </w:rPr>
      </w:pPr>
      <w:r w:rsidRPr="008133DD">
        <w:rPr>
          <w:rFonts w:eastAsia="Arial" w:cs="Arial"/>
          <w:sz w:val="22"/>
          <w:u w:val="single"/>
          <w:lang w:val="nl-NL" w:eastAsia="nl-NL"/>
        </w:rPr>
        <w:t>Let op</w:t>
      </w:r>
      <w:r w:rsidRPr="008133DD">
        <w:rPr>
          <w:rFonts w:eastAsia="Arial" w:cs="Arial"/>
          <w:sz w:val="22"/>
          <w:lang w:val="nl-NL" w:eastAsia="nl-NL"/>
        </w:rPr>
        <w:t>: Maatjes kunnen tot over een periode van maximaal 3 maanden declareren.</w:t>
      </w:r>
    </w:p>
    <w:p w14:paraId="2C7AACB3"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Heb je meerdere cliënten waarvan je maatje bent? Vul dan per cliënt een apart declaratieformulier in.</w:t>
      </w:r>
    </w:p>
    <w:p w14:paraId="7940148F" w14:textId="77777777" w:rsidR="008133DD" w:rsidRPr="008133DD" w:rsidRDefault="008133DD" w:rsidP="008133DD">
      <w:pPr>
        <w:rPr>
          <w:rFonts w:eastAsia="Arial" w:cs="Arial"/>
          <w:sz w:val="22"/>
          <w:lang w:val="nl-NL" w:eastAsia="nl-NL"/>
        </w:rPr>
      </w:pPr>
    </w:p>
    <w:p w14:paraId="2A61A15F" w14:textId="77777777" w:rsidR="008133DD" w:rsidRPr="008133DD" w:rsidRDefault="008133DD" w:rsidP="008133DD">
      <w:pPr>
        <w:rPr>
          <w:rFonts w:eastAsia="Arial" w:cs="Arial"/>
          <w:sz w:val="22"/>
          <w:lang w:val="nl-NL" w:eastAsia="nl-NL"/>
        </w:rPr>
      </w:pPr>
      <w:r w:rsidRPr="008133DD">
        <w:rPr>
          <w:rFonts w:eastAsia="Arial" w:cs="Arial"/>
          <w:b/>
          <w:bCs/>
          <w:sz w:val="22"/>
          <w:lang w:val="nl-NL" w:eastAsia="nl-NL"/>
        </w:rPr>
        <w:t>Zorgvrijwilliger</w:t>
      </w:r>
      <w:r w:rsidRPr="008133DD">
        <w:rPr>
          <w:rFonts w:eastAsia="Arial" w:cs="Arial"/>
          <w:sz w:val="22"/>
          <w:lang w:val="nl-NL" w:eastAsia="nl-NL"/>
        </w:rPr>
        <w:t>: je wordt 1-op-1 ingezet bij een individuele cliënt om doorgaans tijdelijk de cliënt op een eenvoudige praktische manier te ondersteunen. Hoe vaak het is kan per cliënt en vraag verschillend zijn. Bijvoorbeeld samen boodschappen doen, samen oefenen met computer of laptop, samen naar een doktersafspraak gaan.</w:t>
      </w:r>
    </w:p>
    <w:p w14:paraId="7E7870E1"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 xml:space="preserve">Als </w:t>
      </w:r>
      <w:r w:rsidRPr="008133DD">
        <w:rPr>
          <w:rFonts w:eastAsia="Arial" w:cs="Arial"/>
          <w:sz w:val="22"/>
          <w:u w:val="single"/>
          <w:lang w:val="nl-NL" w:eastAsia="nl-NL"/>
        </w:rPr>
        <w:t>zorgvrijwilliger</w:t>
      </w:r>
      <w:r w:rsidRPr="008133DD">
        <w:rPr>
          <w:rFonts w:eastAsia="Arial" w:cs="Arial"/>
          <w:sz w:val="22"/>
          <w:lang w:val="nl-NL" w:eastAsia="nl-NL"/>
        </w:rPr>
        <w:t xml:space="preserve"> kun je jouw </w:t>
      </w:r>
      <w:r w:rsidRPr="008133DD">
        <w:rPr>
          <w:rFonts w:eastAsia="Arial" w:cs="Arial"/>
          <w:sz w:val="22"/>
          <w:u w:val="single"/>
          <w:lang w:val="nl-NL" w:eastAsia="nl-NL"/>
        </w:rPr>
        <w:t>reële onkosten</w:t>
      </w:r>
      <w:r w:rsidRPr="008133DD">
        <w:rPr>
          <w:rFonts w:eastAsia="Arial" w:cs="Arial"/>
          <w:sz w:val="22"/>
          <w:lang w:val="nl-NL" w:eastAsia="nl-NL"/>
        </w:rPr>
        <w:t xml:space="preserve"> per cliënt declareren, bijvoorbeeld reiskosten OV, gereden kilometers met eigen auto, parkeerkosten, consumpties</w:t>
      </w:r>
    </w:p>
    <w:p w14:paraId="6D8F70DB" w14:textId="09F70958" w:rsidR="008133DD" w:rsidRPr="008133DD" w:rsidRDefault="008133DD" w:rsidP="008133DD">
      <w:pPr>
        <w:rPr>
          <w:rFonts w:eastAsia="Arial" w:cs="Arial"/>
          <w:sz w:val="22"/>
          <w:lang w:val="nl-NL" w:eastAsia="nl-NL"/>
        </w:rPr>
      </w:pPr>
      <w:r w:rsidRPr="008133DD">
        <w:rPr>
          <w:rFonts w:eastAsia="Arial" w:cs="Arial"/>
          <w:sz w:val="22"/>
          <w:u w:val="single"/>
          <w:lang w:val="nl-NL" w:eastAsia="nl-NL"/>
        </w:rPr>
        <w:t>Let op</w:t>
      </w:r>
      <w:r w:rsidRPr="008133DD">
        <w:rPr>
          <w:rFonts w:eastAsia="Arial" w:cs="Arial"/>
          <w:sz w:val="22"/>
          <w:lang w:val="nl-NL" w:eastAsia="nl-NL"/>
        </w:rPr>
        <w:t>: je kunt alleen je eigen onkosten declareren</w:t>
      </w:r>
      <w:r w:rsidR="008A25BA">
        <w:rPr>
          <w:rFonts w:eastAsia="Arial" w:cs="Arial"/>
          <w:sz w:val="22"/>
          <w:lang w:val="nl-NL" w:eastAsia="nl-NL"/>
        </w:rPr>
        <w:t xml:space="preserve">. </w:t>
      </w:r>
      <w:r w:rsidRPr="008133DD">
        <w:rPr>
          <w:rFonts w:eastAsia="Arial" w:cs="Arial"/>
          <w:sz w:val="22"/>
          <w:lang w:val="nl-NL" w:eastAsia="nl-NL"/>
        </w:rPr>
        <w:t xml:space="preserve">De cliënt </w:t>
      </w:r>
      <w:r w:rsidR="008A25BA">
        <w:rPr>
          <w:rFonts w:eastAsia="Arial" w:cs="Arial"/>
          <w:sz w:val="22"/>
          <w:lang w:val="nl-NL" w:eastAsia="nl-NL"/>
        </w:rPr>
        <w:t>betaalt</w:t>
      </w:r>
      <w:r w:rsidRPr="008133DD">
        <w:rPr>
          <w:rFonts w:eastAsia="Arial" w:cs="Arial"/>
          <w:sz w:val="22"/>
          <w:lang w:val="nl-NL" w:eastAsia="nl-NL"/>
        </w:rPr>
        <w:t xml:space="preserve"> voor zichzelf. </w:t>
      </w:r>
    </w:p>
    <w:p w14:paraId="32E96AFC" w14:textId="77777777" w:rsidR="008133DD" w:rsidRPr="008133DD" w:rsidRDefault="008133DD" w:rsidP="008133DD">
      <w:pPr>
        <w:rPr>
          <w:rFonts w:eastAsia="Arial" w:cs="Arial"/>
          <w:sz w:val="22"/>
          <w:lang w:val="nl-NL" w:eastAsia="nl-NL"/>
        </w:rPr>
      </w:pPr>
    </w:p>
    <w:p w14:paraId="3FBA0EE7"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 xml:space="preserve">Heb je meerdere cliënten waarvan je zorgvrijwilliger bent? Vul dan per cliënt een </w:t>
      </w:r>
      <w:r w:rsidRPr="008133DD">
        <w:rPr>
          <w:rFonts w:eastAsia="Arial" w:cs="Arial"/>
          <w:b/>
          <w:bCs/>
          <w:sz w:val="22"/>
          <w:lang w:val="nl-NL" w:eastAsia="nl-NL"/>
        </w:rPr>
        <w:t>apart</w:t>
      </w:r>
      <w:r w:rsidRPr="008133DD">
        <w:rPr>
          <w:rFonts w:eastAsia="Arial" w:cs="Arial"/>
          <w:sz w:val="22"/>
          <w:lang w:val="nl-NL" w:eastAsia="nl-NL"/>
        </w:rPr>
        <w:t xml:space="preserve"> declaratieformulier in.</w:t>
      </w:r>
    </w:p>
    <w:p w14:paraId="5FDA8716" w14:textId="77777777" w:rsidR="008133DD" w:rsidRPr="008133DD" w:rsidRDefault="008133DD" w:rsidP="008133DD">
      <w:pPr>
        <w:rPr>
          <w:rFonts w:eastAsia="Arial" w:cs="Arial"/>
          <w:sz w:val="22"/>
          <w:lang w:val="nl-NL" w:eastAsia="nl-NL"/>
        </w:rPr>
      </w:pPr>
      <w:r w:rsidRPr="008133DD">
        <w:rPr>
          <w:rFonts w:eastAsia="Arial" w:cs="Arial"/>
          <w:sz w:val="22"/>
          <w:u w:val="single"/>
          <w:lang w:val="nl-NL" w:eastAsia="nl-NL"/>
        </w:rPr>
        <w:t>Let op</w:t>
      </w:r>
      <w:r w:rsidRPr="008133DD">
        <w:rPr>
          <w:rFonts w:eastAsia="Arial" w:cs="Arial"/>
          <w:sz w:val="22"/>
          <w:lang w:val="nl-NL" w:eastAsia="nl-NL"/>
        </w:rPr>
        <w:t>: Zorgvrijwilligers kunnen tot over een periode van maximaal 3 maanden declareren.</w:t>
      </w:r>
    </w:p>
    <w:p w14:paraId="5D7D48A8" w14:textId="77777777" w:rsidR="008133DD" w:rsidRPr="008133DD" w:rsidRDefault="008133DD" w:rsidP="008133DD">
      <w:pPr>
        <w:rPr>
          <w:rFonts w:eastAsia="Arial" w:cs="Arial"/>
          <w:sz w:val="22"/>
          <w:lang w:val="nl-NL" w:eastAsia="nl-NL"/>
        </w:rPr>
      </w:pPr>
    </w:p>
    <w:p w14:paraId="2A5943ED" w14:textId="77777777" w:rsidR="008133DD" w:rsidRPr="008133DD" w:rsidRDefault="008133DD" w:rsidP="008133DD">
      <w:pPr>
        <w:rPr>
          <w:rFonts w:eastAsia="Arial" w:cs="Arial"/>
          <w:sz w:val="22"/>
          <w:lang w:val="nl-NL" w:eastAsia="nl-NL"/>
        </w:rPr>
      </w:pPr>
      <w:r w:rsidRPr="008133DD">
        <w:rPr>
          <w:rFonts w:eastAsia="Arial" w:cs="Arial"/>
          <w:b/>
          <w:bCs/>
          <w:sz w:val="22"/>
          <w:lang w:val="nl-NL" w:eastAsia="nl-NL"/>
        </w:rPr>
        <w:t>Interne vrijwilliger</w:t>
      </w:r>
      <w:r w:rsidRPr="008133DD">
        <w:rPr>
          <w:rFonts w:eastAsia="Arial" w:cs="Arial"/>
          <w:sz w:val="22"/>
          <w:lang w:val="nl-NL" w:eastAsia="nl-NL"/>
        </w:rPr>
        <w:t>: je wordt meestal in groepsverband ingezet binnen bijvoorbeeld een dagbestedingslocatie, woonvorm of project van LEVANTOgroep. Hoe vaak dat is en hoe lang, kan variëren. Bijvoorbeeld ondersteunen bij maaltijd- en koffiemomenten, ondersteuning bieden aan de professionals, extra persoonlijke aandacht geven aan cliënten, meehelpen bij (re)creatieve (</w:t>
      </w:r>
      <w:proofErr w:type="spellStart"/>
      <w:r w:rsidRPr="008133DD">
        <w:rPr>
          <w:rFonts w:eastAsia="Arial" w:cs="Arial"/>
          <w:sz w:val="22"/>
          <w:lang w:val="nl-NL" w:eastAsia="nl-NL"/>
        </w:rPr>
        <w:t>groeps</w:t>
      </w:r>
      <w:proofErr w:type="spellEnd"/>
      <w:r w:rsidRPr="008133DD">
        <w:rPr>
          <w:rFonts w:eastAsia="Arial" w:cs="Arial"/>
          <w:sz w:val="22"/>
          <w:lang w:val="nl-NL" w:eastAsia="nl-NL"/>
        </w:rPr>
        <w:t>)activiteiten, vervoer van cliënten tussen locaties.</w:t>
      </w:r>
    </w:p>
    <w:p w14:paraId="3D8FAE58" w14:textId="77777777" w:rsidR="008133DD" w:rsidRPr="008133DD" w:rsidRDefault="008133DD" w:rsidP="008133DD">
      <w:pPr>
        <w:rPr>
          <w:rFonts w:eastAsia="Arial" w:cs="Arial"/>
          <w:sz w:val="22"/>
          <w:lang w:val="nl-NL" w:eastAsia="nl-NL"/>
        </w:rPr>
      </w:pPr>
    </w:p>
    <w:p w14:paraId="4C20383D"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 xml:space="preserve">Als </w:t>
      </w:r>
      <w:r w:rsidRPr="008133DD">
        <w:rPr>
          <w:rFonts w:eastAsia="Arial" w:cs="Arial"/>
          <w:sz w:val="22"/>
          <w:u w:val="single"/>
          <w:lang w:val="nl-NL" w:eastAsia="nl-NL"/>
        </w:rPr>
        <w:t>interne vrijwilliger</w:t>
      </w:r>
      <w:r w:rsidRPr="008133DD">
        <w:rPr>
          <w:rFonts w:eastAsia="Arial" w:cs="Arial"/>
          <w:sz w:val="22"/>
          <w:lang w:val="nl-NL" w:eastAsia="nl-NL"/>
        </w:rPr>
        <w:t xml:space="preserve"> kun je </w:t>
      </w:r>
      <w:r w:rsidRPr="008133DD">
        <w:rPr>
          <w:rFonts w:eastAsia="Arial" w:cs="Arial"/>
          <w:sz w:val="22"/>
          <w:u w:val="single"/>
          <w:lang w:val="nl-NL" w:eastAsia="nl-NL"/>
        </w:rPr>
        <w:t>per dagdeel (4 uren)  een dagdeelvergoeding van 5 euro</w:t>
      </w:r>
      <w:r w:rsidRPr="008133DD">
        <w:rPr>
          <w:rFonts w:eastAsia="Arial" w:cs="Arial"/>
          <w:sz w:val="22"/>
          <w:lang w:val="nl-NL" w:eastAsia="nl-NL"/>
        </w:rPr>
        <w:t xml:space="preserve"> declareren. Eventuele extra </w:t>
      </w:r>
      <w:r w:rsidRPr="008133DD">
        <w:rPr>
          <w:rFonts w:eastAsia="Arial" w:cs="Arial"/>
          <w:sz w:val="22"/>
          <w:u w:val="single"/>
          <w:lang w:val="nl-NL" w:eastAsia="nl-NL"/>
        </w:rPr>
        <w:t>reiskosten</w:t>
      </w:r>
      <w:r w:rsidRPr="008133DD">
        <w:rPr>
          <w:rFonts w:eastAsia="Arial" w:cs="Arial"/>
          <w:sz w:val="22"/>
          <w:lang w:val="nl-NL" w:eastAsia="nl-NL"/>
        </w:rPr>
        <w:t xml:space="preserve"> of </w:t>
      </w:r>
      <w:r w:rsidRPr="008133DD">
        <w:rPr>
          <w:rFonts w:eastAsia="Arial" w:cs="Arial"/>
          <w:sz w:val="22"/>
          <w:u w:val="single"/>
          <w:lang w:val="nl-NL" w:eastAsia="nl-NL"/>
        </w:rPr>
        <w:t>parkeerkosten</w:t>
      </w:r>
      <w:r w:rsidRPr="008133DD">
        <w:rPr>
          <w:rFonts w:eastAsia="Arial" w:cs="Arial"/>
          <w:sz w:val="22"/>
          <w:lang w:val="nl-NL" w:eastAsia="nl-NL"/>
        </w:rPr>
        <w:t xml:space="preserve"> kun je ook nog daarnaast declareren. Je kunt maximaal 150 euro per maand in totaal declareren. </w:t>
      </w:r>
      <w:r w:rsidRPr="008133DD">
        <w:rPr>
          <w:rFonts w:eastAsia="Arial" w:cs="Arial"/>
          <w:b/>
          <w:bCs/>
          <w:sz w:val="22"/>
          <w:lang w:val="nl-NL" w:eastAsia="nl-NL"/>
        </w:rPr>
        <w:t>Let op</w:t>
      </w:r>
      <w:r w:rsidRPr="008133DD">
        <w:rPr>
          <w:rFonts w:eastAsia="Arial" w:cs="Arial"/>
          <w:sz w:val="22"/>
          <w:lang w:val="nl-NL" w:eastAsia="nl-NL"/>
        </w:rPr>
        <w:t>: je dient maandelijks te declareren.</w:t>
      </w:r>
    </w:p>
    <w:p w14:paraId="0B1A66F0" w14:textId="77777777" w:rsidR="008133DD" w:rsidRPr="008133DD" w:rsidRDefault="008133DD" w:rsidP="008133DD">
      <w:pPr>
        <w:rPr>
          <w:rFonts w:eastAsia="Arial" w:cs="Arial"/>
          <w:sz w:val="22"/>
          <w:lang w:val="nl-NL" w:eastAsia="nl-NL"/>
        </w:rPr>
      </w:pPr>
    </w:p>
    <w:p w14:paraId="6C3FB76C" w14:textId="3D9B842B" w:rsidR="008133DD" w:rsidRPr="008A25BA" w:rsidRDefault="008133DD" w:rsidP="008133DD">
      <w:pPr>
        <w:rPr>
          <w:rStyle w:val="Hyperlink"/>
          <w:rFonts w:eastAsia="Arial" w:cs="Arial"/>
          <w:color w:val="000000" w:themeColor="text1"/>
          <w:sz w:val="22"/>
          <w:u w:val="none"/>
          <w:lang w:val="nl-NL" w:eastAsia="nl-NL"/>
        </w:rPr>
      </w:pPr>
      <w:r w:rsidRPr="008133DD">
        <w:rPr>
          <w:rFonts w:eastAsia="Arial" w:cs="Arial"/>
          <w:sz w:val="22"/>
          <w:lang w:val="nl-NL" w:eastAsia="nl-NL"/>
        </w:rPr>
        <w:t>N.B.: In sommige gevallen is het mogelijk om als vrijwilliger een vaste vergoeding te krijgen mits wordt voldaan aan bepaalde voorwaarden. Meer informatie hierover kunt u krijgen van uw Coördinator Informele Zorg of aandachtsfunctionaris.</w:t>
      </w:r>
    </w:p>
    <w:p w14:paraId="636CA617" w14:textId="77777777" w:rsidR="008133DD" w:rsidRPr="008133DD" w:rsidRDefault="008133DD" w:rsidP="008133DD">
      <w:pPr>
        <w:rPr>
          <w:rFonts w:eastAsia="Arial" w:cs="Arial"/>
          <w:sz w:val="22"/>
          <w:lang w:val="nl-NL" w:eastAsia="ja-JP"/>
        </w:rPr>
      </w:pPr>
      <w:r w:rsidRPr="008133DD">
        <w:rPr>
          <w:rStyle w:val="Hyperlink"/>
          <w:rFonts w:eastAsia="Arial" w:cs="Arial"/>
          <w:b/>
          <w:bCs/>
          <w:color w:val="auto"/>
          <w:sz w:val="22"/>
          <w:lang w:val="nl-NL"/>
        </w:rPr>
        <w:lastRenderedPageBreak/>
        <w:t>Declaratie formulier</w:t>
      </w:r>
    </w:p>
    <w:p w14:paraId="5A2CBADD" w14:textId="77777777" w:rsidR="008133DD" w:rsidRPr="008133DD" w:rsidRDefault="008133DD" w:rsidP="008133DD">
      <w:pPr>
        <w:rPr>
          <w:rFonts w:eastAsia="Arial" w:cs="Arial"/>
          <w:sz w:val="22"/>
          <w:lang w:val="nl-NL" w:eastAsia="ja-JP"/>
        </w:rPr>
      </w:pPr>
      <w:r w:rsidRPr="008133DD">
        <w:rPr>
          <w:rFonts w:eastAsia="Arial" w:cs="Arial"/>
          <w:sz w:val="22"/>
          <w:lang w:val="nl-NL" w:eastAsia="ja-JP"/>
        </w:rPr>
        <w:t xml:space="preserve">Voornaam &amp; achternaam (ook vermelden in onderwerp evt. e-mail): </w:t>
      </w:r>
    </w:p>
    <w:p w14:paraId="01098974" w14:textId="77777777" w:rsidR="008133DD" w:rsidRPr="008133DD" w:rsidRDefault="008133DD" w:rsidP="008133DD">
      <w:pPr>
        <w:rPr>
          <w:rFonts w:eastAsia="Arial" w:cs="Arial"/>
          <w:sz w:val="22"/>
          <w:lang w:val="nl-NL" w:eastAsia="ja-JP"/>
        </w:rPr>
      </w:pPr>
    </w:p>
    <w:p w14:paraId="65EAE075" w14:textId="77777777" w:rsidR="008133DD" w:rsidRPr="008133DD" w:rsidRDefault="008133DD" w:rsidP="008133DD">
      <w:pPr>
        <w:rPr>
          <w:rFonts w:ascii="Times New Roman" w:eastAsia="Times New Roman" w:hAnsi="Times New Roman" w:cs="Times New Roman"/>
          <w:sz w:val="22"/>
          <w:lang w:val="nl-NL" w:eastAsia="ja-JP"/>
        </w:rPr>
      </w:pPr>
      <w:r w:rsidRPr="008133DD">
        <w:rPr>
          <w:rFonts w:eastAsia="Arial" w:cs="Arial"/>
          <w:sz w:val="22"/>
          <w:lang w:val="nl-NL" w:eastAsia="ja-JP"/>
        </w:rPr>
        <w:t>…………………………………………………………………………</w:t>
      </w:r>
    </w:p>
    <w:p w14:paraId="7EB1E6FB" w14:textId="77777777" w:rsidR="008133DD" w:rsidRPr="008133DD" w:rsidRDefault="008133DD" w:rsidP="008133DD">
      <w:pPr>
        <w:rPr>
          <w:rFonts w:eastAsia="Arial" w:cs="Arial"/>
          <w:sz w:val="22"/>
          <w:lang w:val="nl-NL" w:eastAsia="ja-JP"/>
        </w:rPr>
      </w:pPr>
    </w:p>
    <w:p w14:paraId="09F727DE" w14:textId="77777777" w:rsidR="008133DD" w:rsidRPr="008133DD" w:rsidRDefault="008133DD" w:rsidP="008133DD">
      <w:pPr>
        <w:rPr>
          <w:rFonts w:eastAsia="Arial" w:cs="Arial"/>
          <w:sz w:val="22"/>
          <w:lang w:val="nl-NL" w:eastAsia="ja-JP"/>
        </w:rPr>
      </w:pPr>
      <w:r w:rsidRPr="008133DD">
        <w:rPr>
          <w:rFonts w:eastAsia="Arial" w:cs="Arial"/>
          <w:sz w:val="22"/>
          <w:lang w:val="nl-NL" w:eastAsia="ja-JP"/>
        </w:rPr>
        <w:t>Adres:…………………………………………………………………</w:t>
      </w:r>
      <w:r w:rsidRPr="008133DD">
        <w:rPr>
          <w:rFonts w:eastAsia="Times New Roman" w:cs="Arial"/>
          <w:sz w:val="22"/>
          <w:lang w:val="nl-NL" w:eastAsia="ja-JP"/>
        </w:rPr>
        <w:tab/>
      </w:r>
      <w:r w:rsidRPr="008133DD">
        <w:rPr>
          <w:rFonts w:eastAsia="Times New Roman" w:cs="Arial"/>
          <w:sz w:val="22"/>
          <w:lang w:val="nl-NL" w:eastAsia="ja-JP"/>
        </w:rPr>
        <w:tab/>
      </w:r>
      <w:r w:rsidRPr="008133DD">
        <w:rPr>
          <w:rFonts w:eastAsia="Times New Roman" w:cs="Arial"/>
          <w:sz w:val="22"/>
          <w:lang w:val="nl-NL" w:eastAsia="ja-JP"/>
        </w:rPr>
        <w:tab/>
      </w:r>
      <w:r w:rsidRPr="008133DD">
        <w:rPr>
          <w:rFonts w:eastAsia="Times New Roman" w:cs="Arial"/>
          <w:sz w:val="22"/>
          <w:lang w:val="nl-NL" w:eastAsia="ja-JP"/>
        </w:rPr>
        <w:tab/>
      </w:r>
    </w:p>
    <w:p w14:paraId="69C12CB6" w14:textId="77777777" w:rsidR="008133DD" w:rsidRPr="008133DD" w:rsidRDefault="008133DD" w:rsidP="008133DD">
      <w:pPr>
        <w:rPr>
          <w:rFonts w:eastAsia="Arial" w:cs="Arial"/>
          <w:sz w:val="22"/>
          <w:lang w:val="nl-NL" w:eastAsia="ja-JP"/>
        </w:rPr>
      </w:pPr>
    </w:p>
    <w:p w14:paraId="32DD43BF" w14:textId="77777777" w:rsidR="008133DD" w:rsidRPr="008133DD" w:rsidRDefault="008133DD" w:rsidP="008133DD">
      <w:pPr>
        <w:rPr>
          <w:rFonts w:eastAsia="Arial" w:cs="Arial"/>
          <w:sz w:val="22"/>
          <w:lang w:val="nl-NL" w:eastAsia="ja-JP"/>
        </w:rPr>
      </w:pPr>
      <w:r w:rsidRPr="008133DD">
        <w:rPr>
          <w:rFonts w:eastAsia="Arial" w:cs="Arial"/>
          <w:sz w:val="22"/>
          <w:lang w:val="nl-NL" w:eastAsia="ja-JP"/>
        </w:rPr>
        <w:t>Postcode/Woonplaats:……………………………………………</w:t>
      </w:r>
      <w:r w:rsidRPr="008133DD">
        <w:rPr>
          <w:rFonts w:eastAsia="Times New Roman" w:cs="Arial"/>
          <w:sz w:val="22"/>
          <w:lang w:val="nl-NL" w:eastAsia="ja-JP"/>
        </w:rPr>
        <w:tab/>
      </w:r>
      <w:r w:rsidRPr="008133DD">
        <w:rPr>
          <w:rFonts w:eastAsia="Times New Roman" w:cs="Arial"/>
          <w:sz w:val="22"/>
          <w:lang w:val="nl-NL" w:eastAsia="ja-JP"/>
        </w:rPr>
        <w:tab/>
      </w:r>
    </w:p>
    <w:p w14:paraId="6D7CB300" w14:textId="77777777" w:rsidR="008133DD" w:rsidRPr="008133DD" w:rsidRDefault="008133DD" w:rsidP="008133DD">
      <w:pPr>
        <w:rPr>
          <w:rFonts w:eastAsia="Arial" w:cs="Arial"/>
          <w:sz w:val="22"/>
          <w:lang w:val="nl-NL" w:eastAsia="ja-JP"/>
        </w:rPr>
      </w:pPr>
    </w:p>
    <w:p w14:paraId="63EC052D"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 xml:space="preserve">Bank (IBAN) nummer: ………………………………………………  </w:t>
      </w:r>
      <w:r w:rsidRPr="008133DD">
        <w:rPr>
          <w:rFonts w:eastAsia="Arial" w:cs="Arial"/>
          <w:sz w:val="22"/>
          <w:lang w:val="nl-NL" w:eastAsia="nl-NL"/>
        </w:rPr>
        <w:tab/>
      </w:r>
      <w:r w:rsidRPr="008133DD">
        <w:rPr>
          <w:rFonts w:eastAsia="Arial" w:cs="Arial"/>
          <w:sz w:val="22"/>
          <w:lang w:val="nl-NL" w:eastAsia="nl-NL"/>
        </w:rPr>
        <w:tab/>
      </w:r>
    </w:p>
    <w:p w14:paraId="708F8B0D" w14:textId="77777777" w:rsidR="008133DD" w:rsidRPr="008133DD" w:rsidRDefault="008133DD" w:rsidP="008133DD">
      <w:pPr>
        <w:rPr>
          <w:rFonts w:eastAsia="Arial" w:cs="Arial"/>
          <w:sz w:val="22"/>
          <w:lang w:val="nl-NL" w:eastAsia="nl-NL"/>
        </w:rPr>
      </w:pPr>
    </w:p>
    <w:p w14:paraId="4DD66DA7"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Periode: ……………………………………………………...........</w:t>
      </w:r>
    </w:p>
    <w:p w14:paraId="36398A4B" w14:textId="77777777" w:rsidR="008133DD" w:rsidRPr="008133DD" w:rsidRDefault="008133DD" w:rsidP="008133DD">
      <w:pPr>
        <w:rPr>
          <w:rFonts w:eastAsia="Arial" w:cs="Arial"/>
          <w:sz w:val="22"/>
          <w:lang w:val="nl-NL" w:eastAsia="nl-NL"/>
        </w:rPr>
      </w:pPr>
    </w:p>
    <w:p w14:paraId="587B24EE" w14:textId="77777777" w:rsidR="008133DD" w:rsidRPr="008133DD" w:rsidRDefault="008133DD" w:rsidP="008133DD">
      <w:pPr>
        <w:rPr>
          <w:rFonts w:eastAsia="Arial" w:cs="Arial"/>
          <w:sz w:val="22"/>
          <w:lang w:val="nl-NL" w:eastAsia="nl-NL"/>
        </w:rPr>
      </w:pPr>
      <w:r w:rsidRPr="008133DD">
        <w:rPr>
          <w:rFonts w:eastAsia="Arial" w:cs="Arial"/>
          <w:sz w:val="22"/>
          <w:lang w:val="nl-NL" w:eastAsia="nl-NL"/>
        </w:rPr>
        <w:t>Ik word ingezet als (svp aankruisen, meerdere antwoorden mogelijk):</w:t>
      </w:r>
    </w:p>
    <w:p w14:paraId="07449575" w14:textId="77777777" w:rsidR="008133DD" w:rsidRPr="008133DD" w:rsidRDefault="008133DD" w:rsidP="008133DD">
      <w:pPr>
        <w:rPr>
          <w:rFonts w:eastAsia="Arial" w:cs="Arial"/>
          <w:sz w:val="22"/>
          <w:lang w:val="nl-NL" w:eastAsia="nl-NL"/>
        </w:rPr>
      </w:pPr>
    </w:p>
    <w:p w14:paraId="6D26588E" w14:textId="77777777" w:rsidR="008133DD" w:rsidRPr="008133DD" w:rsidRDefault="008133DD" w:rsidP="008133DD">
      <w:pPr>
        <w:rPr>
          <w:rFonts w:eastAsia="Times New Roman" w:cs="Arial"/>
          <w:sz w:val="22"/>
          <w:lang w:val="nl-NL" w:eastAsia="nl-NL"/>
        </w:rPr>
      </w:pPr>
      <w:r w:rsidRPr="008133DD">
        <w:rPr>
          <w:rFonts w:eastAsia="Times New Roman" w:cs="Arial"/>
          <w:sz w:val="22"/>
          <w:lang w:val="nl-NL" w:eastAsia="nl-NL"/>
        </w:rPr>
        <w:t>□</w:t>
      </w:r>
      <w:r w:rsidRPr="008133DD">
        <w:rPr>
          <w:rFonts w:eastAsia="Arial" w:cs="Arial"/>
          <w:sz w:val="22"/>
          <w:lang w:val="nl-NL" w:eastAsia="nl-NL"/>
        </w:rPr>
        <w:t xml:space="preserve"> Interne vrijwilliger</w:t>
      </w:r>
      <w:r w:rsidRPr="008133DD">
        <w:rPr>
          <w:rFonts w:ascii="Times New Roman" w:eastAsia="Times New Roman" w:hAnsi="Times New Roman" w:cs="Times New Roman"/>
          <w:sz w:val="22"/>
          <w:lang w:val="nl-NL" w:eastAsia="nl-NL"/>
        </w:rPr>
        <w:t xml:space="preserve"> </w:t>
      </w:r>
      <w:r w:rsidRPr="008133DD">
        <w:rPr>
          <w:rFonts w:eastAsia="Arial" w:cs="Arial"/>
          <w:sz w:val="22"/>
          <w:lang w:val="nl-NL" w:eastAsia="nl-NL"/>
        </w:rPr>
        <w:t>bij.....................................................................(vul naam van de locatie(s) in)</w:t>
      </w:r>
    </w:p>
    <w:p w14:paraId="7320427C" w14:textId="77777777" w:rsidR="008133DD" w:rsidRPr="008133DD" w:rsidRDefault="008133DD" w:rsidP="008133DD">
      <w:pPr>
        <w:rPr>
          <w:rFonts w:eastAsia="Arial" w:cs="Arial"/>
          <w:sz w:val="22"/>
          <w:lang w:val="nl-NL" w:eastAsia="nl-NL"/>
        </w:rPr>
      </w:pPr>
      <w:r w:rsidRPr="008133DD">
        <w:rPr>
          <w:rFonts w:eastAsia="Times New Roman" w:cs="Arial"/>
          <w:sz w:val="22"/>
          <w:lang w:val="nl-NL" w:eastAsia="nl-NL"/>
        </w:rPr>
        <w:t>□</w:t>
      </w:r>
      <w:r w:rsidRPr="008133DD">
        <w:rPr>
          <w:rFonts w:eastAsia="Arial" w:cs="Arial"/>
          <w:sz w:val="22"/>
          <w:lang w:val="nl-NL" w:eastAsia="nl-NL"/>
        </w:rPr>
        <w:t xml:space="preserve"> Maatje bij..........................................................................</w:t>
      </w:r>
      <w:r w:rsidRPr="008133DD">
        <w:rPr>
          <w:rFonts w:eastAsia="Arial" w:cs="Arial"/>
          <w:sz w:val="22"/>
          <w:lang w:val="nl-NL" w:eastAsia="nl-NL"/>
        </w:rPr>
        <w:tab/>
        <w:t>………</w:t>
      </w:r>
      <w:r w:rsidRPr="008133DD">
        <w:rPr>
          <w:rFonts w:eastAsia="Arial" w:cs="Arial"/>
          <w:sz w:val="22"/>
          <w:lang w:val="nl-NL" w:eastAsia="nl-NL"/>
        </w:rPr>
        <w:tab/>
        <w:t>(vul naam van cliënt in)</w:t>
      </w:r>
    </w:p>
    <w:p w14:paraId="37A3757A" w14:textId="77777777" w:rsidR="008133DD" w:rsidRPr="008133DD" w:rsidRDefault="008133DD" w:rsidP="008133DD">
      <w:pPr>
        <w:rPr>
          <w:rFonts w:eastAsia="Arial" w:cs="Arial"/>
          <w:sz w:val="22"/>
          <w:lang w:val="nl-NL" w:eastAsia="nl-NL"/>
        </w:rPr>
      </w:pPr>
      <w:r w:rsidRPr="008133DD">
        <w:rPr>
          <w:rFonts w:eastAsia="Times New Roman" w:cs="Arial"/>
          <w:sz w:val="22"/>
          <w:lang w:val="nl-NL" w:eastAsia="nl-NL"/>
        </w:rPr>
        <w:t>□</w:t>
      </w:r>
      <w:r w:rsidRPr="008133DD">
        <w:rPr>
          <w:rFonts w:eastAsia="Arial" w:cs="Arial"/>
          <w:sz w:val="22"/>
          <w:lang w:val="nl-NL" w:eastAsia="nl-NL"/>
        </w:rPr>
        <w:t xml:space="preserve"> zorgvrijwilliger bij..................................................................……</w:t>
      </w:r>
      <w:r w:rsidRPr="008133DD">
        <w:rPr>
          <w:rFonts w:eastAsia="Arial" w:cs="Arial"/>
          <w:sz w:val="22"/>
          <w:lang w:val="nl-NL" w:eastAsia="nl-NL"/>
        </w:rPr>
        <w:tab/>
        <w:t>(vul naam van cliënt in)</w:t>
      </w:r>
      <w:r w:rsidRPr="008133DD">
        <w:rPr>
          <w:rFonts w:eastAsia="Arial" w:cs="Arial"/>
          <w:sz w:val="22"/>
          <w:lang w:val="nl-NL" w:eastAsia="nl-NL"/>
        </w:rPr>
        <w:tab/>
      </w:r>
      <w:r w:rsidRPr="008133DD">
        <w:rPr>
          <w:rFonts w:ascii="Times New Roman" w:eastAsia="Times New Roman" w:hAnsi="Times New Roman" w:cs="Times New Roman"/>
          <w:sz w:val="22"/>
          <w:lang w:val="nl-NL" w:eastAsia="nl-NL"/>
        </w:rPr>
        <w:br/>
      </w:r>
    </w:p>
    <w:tbl>
      <w:tblPr>
        <w:tblW w:w="101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3090"/>
        <w:gridCol w:w="1710"/>
        <w:gridCol w:w="1829"/>
        <w:gridCol w:w="2231"/>
      </w:tblGrid>
      <w:tr w:rsidR="008133DD" w:rsidRPr="006F5A54" w14:paraId="3A17B963" w14:textId="77777777" w:rsidTr="00BD11D0">
        <w:trPr>
          <w:trHeight w:val="397"/>
        </w:trPr>
        <w:tc>
          <w:tcPr>
            <w:tcW w:w="1332" w:type="dxa"/>
          </w:tcPr>
          <w:p w14:paraId="14DE887D" w14:textId="77777777" w:rsidR="008133DD" w:rsidRPr="008A25BA" w:rsidRDefault="008133DD" w:rsidP="00BD11D0">
            <w:pPr>
              <w:ind w:right="-288"/>
              <w:rPr>
                <w:rFonts w:eastAsia="Arial" w:cs="Arial"/>
                <w:b/>
                <w:bCs/>
                <w:szCs w:val="20"/>
                <w:lang w:eastAsia="nl-NL"/>
              </w:rPr>
            </w:pPr>
            <w:r w:rsidRPr="008A25BA">
              <w:rPr>
                <w:rFonts w:eastAsia="Arial" w:cs="Arial"/>
                <w:b/>
                <w:bCs/>
                <w:szCs w:val="20"/>
                <w:lang w:eastAsia="nl-NL"/>
              </w:rPr>
              <w:t>Datum</w:t>
            </w:r>
          </w:p>
          <w:p w14:paraId="3826DB9B" w14:textId="77777777" w:rsidR="008133DD" w:rsidRPr="008A25BA" w:rsidRDefault="008133DD" w:rsidP="00BD11D0">
            <w:pPr>
              <w:ind w:right="-288"/>
              <w:rPr>
                <w:rFonts w:eastAsia="Times New Roman" w:cs="Arial"/>
                <w:szCs w:val="20"/>
                <w:lang w:eastAsia="nl-NL"/>
              </w:rPr>
            </w:pPr>
          </w:p>
        </w:tc>
        <w:tc>
          <w:tcPr>
            <w:tcW w:w="3090" w:type="dxa"/>
          </w:tcPr>
          <w:p w14:paraId="45C3ABFD" w14:textId="77777777" w:rsidR="008133DD" w:rsidRPr="008A25BA" w:rsidRDefault="008133DD" w:rsidP="00BD11D0">
            <w:pPr>
              <w:ind w:right="-288"/>
              <w:rPr>
                <w:rFonts w:eastAsia="Arial" w:cs="Arial"/>
                <w:b/>
                <w:bCs/>
                <w:szCs w:val="20"/>
                <w:lang w:val="nl-NL" w:eastAsia="nl-NL"/>
              </w:rPr>
            </w:pPr>
            <w:r w:rsidRPr="008A25BA">
              <w:rPr>
                <w:rFonts w:eastAsia="Arial" w:cs="Arial"/>
                <w:b/>
                <w:bCs/>
                <w:szCs w:val="20"/>
                <w:lang w:val="nl-NL" w:eastAsia="nl-NL"/>
              </w:rPr>
              <w:t>Kosten Openbaar</w:t>
            </w:r>
          </w:p>
          <w:p w14:paraId="7EA9EB36" w14:textId="77777777" w:rsidR="008133DD" w:rsidRPr="008A25BA" w:rsidRDefault="008133DD" w:rsidP="00BD11D0">
            <w:pPr>
              <w:ind w:right="-288"/>
              <w:rPr>
                <w:rFonts w:eastAsia="Arial" w:cs="Arial"/>
                <w:b/>
                <w:bCs/>
                <w:szCs w:val="20"/>
                <w:lang w:val="nl-NL" w:eastAsia="nl-NL"/>
              </w:rPr>
            </w:pPr>
            <w:r w:rsidRPr="008A25BA">
              <w:rPr>
                <w:rFonts w:eastAsia="Arial" w:cs="Arial"/>
                <w:b/>
                <w:bCs/>
                <w:szCs w:val="20"/>
                <w:lang w:val="nl-NL" w:eastAsia="nl-NL"/>
              </w:rPr>
              <w:t>Vervoer (bus, trein)</w:t>
            </w:r>
          </w:p>
        </w:tc>
        <w:tc>
          <w:tcPr>
            <w:tcW w:w="1710" w:type="dxa"/>
          </w:tcPr>
          <w:p w14:paraId="57B182CF" w14:textId="77777777" w:rsidR="008133DD" w:rsidRPr="008A25BA" w:rsidRDefault="008133DD" w:rsidP="00BD11D0">
            <w:pPr>
              <w:ind w:right="-288"/>
              <w:rPr>
                <w:rFonts w:eastAsia="Arial" w:cs="Arial"/>
                <w:b/>
                <w:bCs/>
                <w:szCs w:val="20"/>
                <w:lang w:val="nl-NL" w:eastAsia="nl-NL"/>
              </w:rPr>
            </w:pPr>
            <w:r w:rsidRPr="008A25BA">
              <w:rPr>
                <w:rFonts w:eastAsia="Arial" w:cs="Arial"/>
                <w:b/>
                <w:bCs/>
                <w:szCs w:val="20"/>
                <w:lang w:val="nl-NL" w:eastAsia="nl-NL"/>
              </w:rPr>
              <w:t>Kosten gereden kilometers (21 cent per km)</w:t>
            </w:r>
          </w:p>
        </w:tc>
        <w:tc>
          <w:tcPr>
            <w:tcW w:w="1829" w:type="dxa"/>
          </w:tcPr>
          <w:p w14:paraId="4FF41358" w14:textId="77777777" w:rsidR="008133DD" w:rsidRPr="008A25BA" w:rsidRDefault="008133DD" w:rsidP="00BD11D0">
            <w:pPr>
              <w:rPr>
                <w:rFonts w:eastAsia="Arial" w:cs="Arial"/>
                <w:b/>
                <w:bCs/>
                <w:szCs w:val="20"/>
                <w:lang w:val="nl-NL" w:eastAsia="nl-NL"/>
              </w:rPr>
            </w:pPr>
            <w:r w:rsidRPr="008A25BA">
              <w:rPr>
                <w:rFonts w:eastAsia="Arial" w:cs="Arial"/>
                <w:b/>
                <w:bCs/>
                <w:szCs w:val="20"/>
                <w:lang w:val="nl-NL" w:eastAsia="nl-NL"/>
              </w:rPr>
              <w:t>Overige Kosten (parkeren, consumpties, entreekaart, etc.</w:t>
            </w:r>
          </w:p>
          <w:p w14:paraId="6196F022" w14:textId="77777777" w:rsidR="008133DD" w:rsidRPr="008A25BA" w:rsidRDefault="008133DD" w:rsidP="00BD11D0">
            <w:pPr>
              <w:rPr>
                <w:rFonts w:eastAsia="Arial" w:cs="Arial"/>
                <w:b/>
                <w:bCs/>
                <w:szCs w:val="20"/>
                <w:lang w:eastAsia="nl-NL"/>
              </w:rPr>
            </w:pPr>
            <w:r w:rsidRPr="008A25BA">
              <w:rPr>
                <w:rFonts w:eastAsia="Arial" w:cs="Arial"/>
                <w:b/>
                <w:bCs/>
                <w:szCs w:val="20"/>
                <w:lang w:eastAsia="nl-NL"/>
              </w:rPr>
              <w:t>(</w:t>
            </w:r>
            <w:proofErr w:type="spellStart"/>
            <w:r w:rsidRPr="008A25BA">
              <w:rPr>
                <w:rFonts w:eastAsia="Arial" w:cs="Arial"/>
                <w:b/>
                <w:bCs/>
                <w:szCs w:val="20"/>
                <w:lang w:eastAsia="nl-NL"/>
              </w:rPr>
              <w:t>Voeg</w:t>
            </w:r>
            <w:proofErr w:type="spellEnd"/>
            <w:r w:rsidRPr="008A25BA">
              <w:rPr>
                <w:rFonts w:eastAsia="Arial" w:cs="Arial"/>
                <w:b/>
                <w:bCs/>
                <w:szCs w:val="20"/>
                <w:lang w:eastAsia="nl-NL"/>
              </w:rPr>
              <w:t xml:space="preserve"> </w:t>
            </w:r>
            <w:proofErr w:type="spellStart"/>
            <w:r w:rsidRPr="008A25BA">
              <w:rPr>
                <w:rFonts w:eastAsia="Arial" w:cs="Arial"/>
                <w:b/>
                <w:bCs/>
                <w:szCs w:val="20"/>
                <w:lang w:eastAsia="nl-NL"/>
              </w:rPr>
              <w:t>bewijs</w:t>
            </w:r>
            <w:proofErr w:type="spellEnd"/>
            <w:r w:rsidRPr="008A25BA">
              <w:rPr>
                <w:rFonts w:eastAsia="Arial" w:cs="Arial"/>
                <w:b/>
                <w:bCs/>
                <w:szCs w:val="20"/>
                <w:lang w:eastAsia="nl-NL"/>
              </w:rPr>
              <w:t xml:space="preserve"> </w:t>
            </w:r>
            <w:proofErr w:type="spellStart"/>
            <w:r w:rsidRPr="008A25BA">
              <w:rPr>
                <w:rFonts w:eastAsia="Arial" w:cs="Arial"/>
                <w:b/>
                <w:bCs/>
                <w:szCs w:val="20"/>
                <w:lang w:eastAsia="nl-NL"/>
              </w:rPr>
              <w:t>bij</w:t>
            </w:r>
            <w:proofErr w:type="spellEnd"/>
            <w:r w:rsidRPr="008A25BA">
              <w:rPr>
                <w:rFonts w:eastAsia="Arial" w:cs="Arial"/>
                <w:b/>
                <w:bCs/>
                <w:szCs w:val="20"/>
                <w:lang w:eastAsia="nl-NL"/>
              </w:rPr>
              <w:t>)</w:t>
            </w:r>
          </w:p>
        </w:tc>
        <w:tc>
          <w:tcPr>
            <w:tcW w:w="2231" w:type="dxa"/>
          </w:tcPr>
          <w:p w14:paraId="76872808" w14:textId="77777777" w:rsidR="008133DD" w:rsidRPr="008A25BA" w:rsidRDefault="008133DD" w:rsidP="00BD11D0">
            <w:pPr>
              <w:rPr>
                <w:rFonts w:eastAsia="Arial" w:cs="Arial"/>
                <w:b/>
                <w:bCs/>
                <w:szCs w:val="20"/>
                <w:lang w:val="nl-NL" w:eastAsia="nl-NL"/>
              </w:rPr>
            </w:pPr>
            <w:r w:rsidRPr="008A25BA">
              <w:rPr>
                <w:rFonts w:eastAsia="Arial" w:cs="Arial"/>
                <w:b/>
                <w:bCs/>
                <w:szCs w:val="20"/>
                <w:u w:val="single"/>
                <w:lang w:val="nl-NL" w:eastAsia="nl-NL"/>
              </w:rPr>
              <w:t>Alléén voor interne vrijwilligers</w:t>
            </w:r>
            <w:r w:rsidRPr="008A25BA">
              <w:rPr>
                <w:rFonts w:eastAsia="Arial" w:cs="Arial"/>
                <w:b/>
                <w:bCs/>
                <w:szCs w:val="20"/>
                <w:lang w:val="nl-NL" w:eastAsia="nl-NL"/>
              </w:rPr>
              <w:t>: dagdeelvergoeding (5 euro per dagdeel)</w:t>
            </w:r>
          </w:p>
        </w:tc>
      </w:tr>
      <w:tr w:rsidR="008133DD" w:rsidRPr="008133DD" w14:paraId="3D3A6BAF" w14:textId="77777777" w:rsidTr="00BD11D0">
        <w:trPr>
          <w:trHeight w:val="325"/>
        </w:trPr>
        <w:tc>
          <w:tcPr>
            <w:tcW w:w="1332" w:type="dxa"/>
            <w:shd w:val="clear" w:color="auto" w:fill="auto"/>
          </w:tcPr>
          <w:p w14:paraId="3B2FD5D2" w14:textId="77777777" w:rsidR="008133DD" w:rsidRPr="008133DD" w:rsidRDefault="008133DD" w:rsidP="00BD11D0">
            <w:pPr>
              <w:ind w:right="-288"/>
              <w:rPr>
                <w:rFonts w:ascii="Calibri Light" w:eastAsia="Yu Gothic Light" w:hAnsi="Calibri Light" w:cs="Times New Roman"/>
                <w:sz w:val="22"/>
                <w:lang w:val="nl-NL" w:eastAsia="nl-NL"/>
              </w:rPr>
            </w:pPr>
          </w:p>
        </w:tc>
        <w:tc>
          <w:tcPr>
            <w:tcW w:w="3090" w:type="dxa"/>
            <w:shd w:val="clear" w:color="auto" w:fill="auto"/>
          </w:tcPr>
          <w:p w14:paraId="352A9E60"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tc>
        <w:tc>
          <w:tcPr>
            <w:tcW w:w="1710" w:type="dxa"/>
            <w:shd w:val="clear" w:color="auto" w:fill="auto"/>
          </w:tcPr>
          <w:p w14:paraId="3F0A8E7C"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tc>
        <w:tc>
          <w:tcPr>
            <w:tcW w:w="1829" w:type="dxa"/>
            <w:shd w:val="clear" w:color="auto" w:fill="auto"/>
          </w:tcPr>
          <w:p w14:paraId="1308FB13"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5A94BB14"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16D9CA6E"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3C37A179"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577B3923" w14:textId="77777777" w:rsidTr="00BD11D0">
        <w:trPr>
          <w:trHeight w:val="415"/>
        </w:trPr>
        <w:tc>
          <w:tcPr>
            <w:tcW w:w="1332" w:type="dxa"/>
            <w:shd w:val="clear" w:color="auto" w:fill="auto"/>
          </w:tcPr>
          <w:p w14:paraId="0541F26B"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4DFD9E2E"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15AA241A"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3B37C7AC"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65F3DD3C"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5193DA69" w14:textId="77777777" w:rsidTr="00BD11D0">
        <w:trPr>
          <w:trHeight w:val="415"/>
        </w:trPr>
        <w:tc>
          <w:tcPr>
            <w:tcW w:w="1332" w:type="dxa"/>
            <w:shd w:val="clear" w:color="auto" w:fill="auto"/>
          </w:tcPr>
          <w:p w14:paraId="2D4BD499"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5127C61A"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7DE7A916"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3B4EA26F"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52BA5676"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1F0EE88C" w14:textId="77777777" w:rsidTr="00BD11D0">
        <w:trPr>
          <w:trHeight w:val="415"/>
        </w:trPr>
        <w:tc>
          <w:tcPr>
            <w:tcW w:w="1332" w:type="dxa"/>
            <w:shd w:val="clear" w:color="auto" w:fill="auto"/>
          </w:tcPr>
          <w:p w14:paraId="302EDD6A"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10F0FB3C"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07E2EA77"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27499D84"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4E2C92F7"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259F5146" w14:textId="77777777" w:rsidTr="00BD11D0">
        <w:trPr>
          <w:trHeight w:val="415"/>
        </w:trPr>
        <w:tc>
          <w:tcPr>
            <w:tcW w:w="1332" w:type="dxa"/>
            <w:shd w:val="clear" w:color="auto" w:fill="auto"/>
          </w:tcPr>
          <w:p w14:paraId="19FBFC08"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73008915"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7697E416"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3C160AC4"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34A7D4E6"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3E88AE30" w14:textId="77777777" w:rsidTr="00BD11D0">
        <w:trPr>
          <w:trHeight w:val="415"/>
        </w:trPr>
        <w:tc>
          <w:tcPr>
            <w:tcW w:w="1332" w:type="dxa"/>
            <w:shd w:val="clear" w:color="auto" w:fill="auto"/>
          </w:tcPr>
          <w:p w14:paraId="6BFDBC79"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00346A31"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75DA9391"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5D5C239A"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32CEB1D3"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63E54183" w14:textId="77777777" w:rsidTr="00BD11D0">
        <w:trPr>
          <w:trHeight w:val="415"/>
        </w:trPr>
        <w:tc>
          <w:tcPr>
            <w:tcW w:w="1332" w:type="dxa"/>
            <w:shd w:val="clear" w:color="auto" w:fill="auto"/>
          </w:tcPr>
          <w:p w14:paraId="1C8F4CAB"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407CFECF"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16481801"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66CD98CE"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786C0ABF"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248AEFF3" w14:textId="77777777" w:rsidTr="00BD11D0">
        <w:trPr>
          <w:trHeight w:val="415"/>
        </w:trPr>
        <w:tc>
          <w:tcPr>
            <w:tcW w:w="1332" w:type="dxa"/>
            <w:shd w:val="clear" w:color="auto" w:fill="auto"/>
          </w:tcPr>
          <w:p w14:paraId="6D0F2FCE"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7AA9DD48"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619AFF47"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124024D5"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41D1B148"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36A193C2" w14:textId="77777777" w:rsidTr="00BD11D0">
        <w:trPr>
          <w:trHeight w:val="415"/>
        </w:trPr>
        <w:tc>
          <w:tcPr>
            <w:tcW w:w="1332" w:type="dxa"/>
            <w:shd w:val="clear" w:color="auto" w:fill="auto"/>
          </w:tcPr>
          <w:p w14:paraId="0123FA20"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5C3F3D9E"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012BC5BF"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074DEC2F"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536A789A"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7570946D" w14:textId="77777777" w:rsidTr="00BD11D0">
        <w:trPr>
          <w:trHeight w:val="415"/>
        </w:trPr>
        <w:tc>
          <w:tcPr>
            <w:tcW w:w="1332" w:type="dxa"/>
            <w:shd w:val="clear" w:color="auto" w:fill="auto"/>
          </w:tcPr>
          <w:p w14:paraId="6FAE5988"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0EADB15E"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387A1979"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3F3004E2"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30382858"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2C97E271" w14:textId="77777777" w:rsidTr="00BD11D0">
        <w:trPr>
          <w:trHeight w:val="415"/>
        </w:trPr>
        <w:tc>
          <w:tcPr>
            <w:tcW w:w="1332" w:type="dxa"/>
            <w:shd w:val="clear" w:color="auto" w:fill="auto"/>
          </w:tcPr>
          <w:p w14:paraId="7AFB1F57"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0EEE55A7"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6858A3AF"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2B8C5D5F"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42E6D576"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78B81BF0" w14:textId="77777777" w:rsidTr="00BD11D0">
        <w:trPr>
          <w:trHeight w:val="415"/>
        </w:trPr>
        <w:tc>
          <w:tcPr>
            <w:tcW w:w="1332" w:type="dxa"/>
            <w:shd w:val="clear" w:color="auto" w:fill="auto"/>
          </w:tcPr>
          <w:p w14:paraId="59D6C2F8"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1F028D98"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3FFED078"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2D9053AD"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14E6E3A6"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18A75085" w14:textId="77777777" w:rsidTr="00BD11D0">
        <w:trPr>
          <w:trHeight w:val="415"/>
        </w:trPr>
        <w:tc>
          <w:tcPr>
            <w:tcW w:w="1332" w:type="dxa"/>
            <w:shd w:val="clear" w:color="auto" w:fill="auto"/>
          </w:tcPr>
          <w:p w14:paraId="4A14AEB6"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167F64F2"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30504FD0"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1412A55F"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2A5EF9F1"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420AA48E" w14:textId="77777777" w:rsidTr="00BD11D0">
        <w:trPr>
          <w:trHeight w:val="415"/>
        </w:trPr>
        <w:tc>
          <w:tcPr>
            <w:tcW w:w="1332" w:type="dxa"/>
            <w:shd w:val="clear" w:color="auto" w:fill="auto"/>
          </w:tcPr>
          <w:p w14:paraId="65C8BA1B"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60989C10"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59A7EE1F"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1A671313"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7F538462"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1D302BD1" w14:textId="77777777" w:rsidTr="00BD11D0">
        <w:trPr>
          <w:trHeight w:val="415"/>
        </w:trPr>
        <w:tc>
          <w:tcPr>
            <w:tcW w:w="1332" w:type="dxa"/>
            <w:shd w:val="clear" w:color="auto" w:fill="auto"/>
          </w:tcPr>
          <w:p w14:paraId="2D57A64A" w14:textId="77777777" w:rsidR="008133DD" w:rsidRPr="008133DD" w:rsidRDefault="008133DD" w:rsidP="00BD11D0">
            <w:pPr>
              <w:ind w:right="-288"/>
              <w:rPr>
                <w:rFonts w:ascii="Calibri Light" w:eastAsia="Yu Gothic Light" w:hAnsi="Calibri Light" w:cs="Times New Roman"/>
                <w:sz w:val="22"/>
                <w:lang w:eastAsia="nl-NL"/>
              </w:rPr>
            </w:pPr>
          </w:p>
        </w:tc>
        <w:tc>
          <w:tcPr>
            <w:tcW w:w="3090" w:type="dxa"/>
            <w:shd w:val="clear" w:color="auto" w:fill="auto"/>
          </w:tcPr>
          <w:p w14:paraId="16934265" w14:textId="77777777" w:rsidR="008133DD" w:rsidRPr="008133DD" w:rsidRDefault="008133DD" w:rsidP="00BD11D0">
            <w:pPr>
              <w:ind w:right="-288"/>
              <w:rPr>
                <w:rFonts w:ascii="Calibri Light" w:eastAsia="Yu Gothic Light" w:hAnsi="Calibri Light" w:cs="Times New Roman"/>
                <w:sz w:val="22"/>
                <w:lang w:eastAsia="nl-NL"/>
              </w:rPr>
            </w:pPr>
          </w:p>
        </w:tc>
        <w:tc>
          <w:tcPr>
            <w:tcW w:w="1710" w:type="dxa"/>
            <w:shd w:val="clear" w:color="auto" w:fill="auto"/>
          </w:tcPr>
          <w:p w14:paraId="2A66EA8B" w14:textId="77777777" w:rsidR="008133DD" w:rsidRPr="008133DD" w:rsidRDefault="008133DD" w:rsidP="00BD11D0">
            <w:pPr>
              <w:ind w:right="-288"/>
              <w:rPr>
                <w:rFonts w:ascii="Calibri Light" w:eastAsia="Yu Gothic Light" w:hAnsi="Calibri Light" w:cs="Times New Roman"/>
                <w:sz w:val="22"/>
                <w:lang w:eastAsia="nl-NL"/>
              </w:rPr>
            </w:pPr>
          </w:p>
        </w:tc>
        <w:tc>
          <w:tcPr>
            <w:tcW w:w="1829" w:type="dxa"/>
            <w:shd w:val="clear" w:color="auto" w:fill="auto"/>
          </w:tcPr>
          <w:p w14:paraId="4940A5C5"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50245726" w14:textId="77777777" w:rsidR="008133DD" w:rsidRPr="008133DD" w:rsidRDefault="008133DD" w:rsidP="00BD11D0">
            <w:pPr>
              <w:rPr>
                <w:rFonts w:ascii="Calibri Light" w:eastAsia="Yu Gothic Light" w:hAnsi="Calibri Light" w:cs="Times New Roman"/>
                <w:sz w:val="22"/>
                <w:lang w:eastAsia="nl-NL"/>
              </w:rPr>
            </w:pPr>
          </w:p>
        </w:tc>
      </w:tr>
      <w:tr w:rsidR="008133DD" w:rsidRPr="008133DD" w14:paraId="06796158" w14:textId="77777777" w:rsidTr="00BD11D0">
        <w:trPr>
          <w:trHeight w:val="397"/>
        </w:trPr>
        <w:tc>
          <w:tcPr>
            <w:tcW w:w="1332" w:type="dxa"/>
            <w:shd w:val="clear" w:color="auto" w:fill="auto"/>
          </w:tcPr>
          <w:p w14:paraId="5C0DB0B0" w14:textId="77777777" w:rsidR="008133DD" w:rsidRPr="008133DD" w:rsidRDefault="008133DD" w:rsidP="00BD11D0">
            <w:pPr>
              <w:rPr>
                <w:rFonts w:ascii="Calibri Light" w:eastAsia="Yu Gothic Light" w:hAnsi="Calibri Light" w:cs="Times New Roman"/>
                <w:sz w:val="22"/>
                <w:lang w:eastAsia="nl-NL"/>
              </w:rPr>
            </w:pPr>
            <w:proofErr w:type="spellStart"/>
            <w:r w:rsidRPr="008133DD">
              <w:rPr>
                <w:rFonts w:ascii="Calibri Light" w:eastAsia="Yu Gothic Light" w:hAnsi="Calibri Light" w:cs="Times New Roman"/>
                <w:sz w:val="22"/>
                <w:lang w:eastAsia="nl-NL"/>
              </w:rPr>
              <w:t>Totaal</w:t>
            </w:r>
            <w:proofErr w:type="spellEnd"/>
          </w:p>
        </w:tc>
        <w:tc>
          <w:tcPr>
            <w:tcW w:w="3090" w:type="dxa"/>
            <w:shd w:val="clear" w:color="auto" w:fill="auto"/>
          </w:tcPr>
          <w:p w14:paraId="14403FE2"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7FDF82CF" w14:textId="77777777" w:rsidR="008133DD" w:rsidRPr="008133DD" w:rsidRDefault="008133DD" w:rsidP="00BD11D0">
            <w:pPr>
              <w:rPr>
                <w:rFonts w:ascii="Times New Roman" w:eastAsia="Times New Roman" w:hAnsi="Times New Roman" w:cs="Times New Roman"/>
                <w:sz w:val="22"/>
                <w:lang w:eastAsia="nl-NL"/>
              </w:rPr>
            </w:pPr>
          </w:p>
        </w:tc>
        <w:tc>
          <w:tcPr>
            <w:tcW w:w="1710" w:type="dxa"/>
            <w:shd w:val="clear" w:color="auto" w:fill="auto"/>
          </w:tcPr>
          <w:p w14:paraId="3CAA4ADE"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6C06F04D" w14:textId="77777777" w:rsidR="008133DD" w:rsidRPr="008133DD" w:rsidRDefault="008133DD" w:rsidP="00BD11D0">
            <w:pPr>
              <w:rPr>
                <w:rFonts w:ascii="Calibri Light" w:eastAsia="Yu Gothic Light" w:hAnsi="Calibri Light" w:cs="Times New Roman"/>
                <w:sz w:val="22"/>
                <w:lang w:eastAsia="nl-NL"/>
              </w:rPr>
            </w:pPr>
          </w:p>
        </w:tc>
        <w:tc>
          <w:tcPr>
            <w:tcW w:w="1829" w:type="dxa"/>
            <w:shd w:val="clear" w:color="auto" w:fill="auto"/>
          </w:tcPr>
          <w:p w14:paraId="613DA904"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1589DFCA" w14:textId="77777777" w:rsidR="008133DD" w:rsidRPr="008133DD" w:rsidRDefault="008133DD" w:rsidP="00BD11D0">
            <w:pPr>
              <w:rPr>
                <w:rFonts w:ascii="Calibri Light" w:eastAsia="Yu Gothic Light" w:hAnsi="Calibri Light" w:cs="Times New Roman"/>
                <w:sz w:val="22"/>
                <w:lang w:eastAsia="nl-NL"/>
              </w:rPr>
            </w:pPr>
          </w:p>
        </w:tc>
        <w:tc>
          <w:tcPr>
            <w:tcW w:w="2231" w:type="dxa"/>
            <w:shd w:val="clear" w:color="auto" w:fill="auto"/>
          </w:tcPr>
          <w:p w14:paraId="655AF9FC" w14:textId="77777777" w:rsidR="008133DD" w:rsidRPr="008133DD" w:rsidRDefault="008133DD" w:rsidP="00BD11D0">
            <w:pPr>
              <w:ind w:right="-288"/>
              <w:rPr>
                <w:rFonts w:ascii="Calibri Light" w:eastAsia="Yu Gothic Light" w:hAnsi="Calibri Light" w:cs="Times New Roman"/>
                <w:sz w:val="22"/>
                <w:lang w:eastAsia="nl-NL"/>
              </w:rPr>
            </w:pPr>
            <w:r w:rsidRPr="008133DD">
              <w:rPr>
                <w:rFonts w:ascii="Calibri Light" w:eastAsia="Yu Gothic Light" w:hAnsi="Calibri Light" w:cs="Times New Roman"/>
                <w:sz w:val="22"/>
                <w:lang w:eastAsia="nl-NL"/>
              </w:rPr>
              <w:t>€</w:t>
            </w:r>
          </w:p>
          <w:p w14:paraId="6E351BD3" w14:textId="77777777" w:rsidR="008133DD" w:rsidRPr="008133DD" w:rsidRDefault="008133DD" w:rsidP="00BD11D0">
            <w:pPr>
              <w:rPr>
                <w:rFonts w:ascii="Calibri Light" w:eastAsia="Yu Gothic Light" w:hAnsi="Calibri Light" w:cs="Times New Roman"/>
                <w:sz w:val="22"/>
                <w:lang w:eastAsia="nl-NL"/>
              </w:rPr>
            </w:pPr>
          </w:p>
        </w:tc>
      </w:tr>
    </w:tbl>
    <w:p w14:paraId="799831D3" w14:textId="77777777" w:rsidR="008133DD" w:rsidRPr="008133DD" w:rsidRDefault="008133DD" w:rsidP="008133DD">
      <w:pPr>
        <w:ind w:left="-426" w:right="-288"/>
        <w:rPr>
          <w:rFonts w:ascii="Calibri Light" w:eastAsia="Yu Gothic Light" w:hAnsi="Calibri Light" w:cs="Times New Roman"/>
          <w:sz w:val="22"/>
          <w:lang w:eastAsia="nl-NL"/>
        </w:rPr>
      </w:pPr>
    </w:p>
    <w:p w14:paraId="5EBC6915" w14:textId="77777777" w:rsidR="008133DD" w:rsidRPr="008133DD" w:rsidRDefault="008133DD" w:rsidP="008133DD">
      <w:pPr>
        <w:ind w:left="-426" w:right="-288"/>
        <w:rPr>
          <w:rFonts w:eastAsia="Arial" w:cs="Arial"/>
          <w:sz w:val="22"/>
        </w:rPr>
      </w:pPr>
      <w:r w:rsidRPr="008133DD">
        <w:rPr>
          <w:rFonts w:ascii="Calibri Light" w:eastAsia="Yu Gothic Light" w:hAnsi="Calibri Light" w:cs="Times New Roman"/>
          <w:sz w:val="22"/>
          <w:lang w:eastAsia="nl-NL"/>
        </w:rPr>
        <w:t xml:space="preserve">Datum </w:t>
      </w:r>
      <w:proofErr w:type="spellStart"/>
      <w:r w:rsidRPr="008133DD">
        <w:rPr>
          <w:rFonts w:ascii="Calibri Light" w:eastAsia="Yu Gothic Light" w:hAnsi="Calibri Light" w:cs="Times New Roman"/>
          <w:sz w:val="22"/>
          <w:lang w:eastAsia="nl-NL"/>
        </w:rPr>
        <w:t>ondertekening</w:t>
      </w:r>
      <w:proofErr w:type="spellEnd"/>
      <w:r w:rsidRPr="008133DD">
        <w:rPr>
          <w:rFonts w:ascii="Calibri Light" w:eastAsia="Yu Gothic Light" w:hAnsi="Calibri Light" w:cs="Times New Roman"/>
          <w:sz w:val="22"/>
          <w:lang w:eastAsia="nl-NL"/>
        </w:rPr>
        <w:t xml:space="preserve">:              </w:t>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r w:rsidRPr="008133DD">
        <w:rPr>
          <w:rFonts w:ascii="Calibri Light" w:eastAsia="Yu Gothic Light" w:hAnsi="Calibri Light" w:cs="Times New Roman"/>
          <w:sz w:val="22"/>
          <w:lang w:eastAsia="nl-NL"/>
        </w:rPr>
        <w:tab/>
      </w:r>
      <w:proofErr w:type="spellStart"/>
      <w:r w:rsidRPr="008133DD">
        <w:rPr>
          <w:rFonts w:ascii="Calibri Light" w:eastAsia="Yu Gothic Light" w:hAnsi="Calibri Light" w:cs="Times New Roman"/>
          <w:sz w:val="22"/>
          <w:lang w:eastAsia="nl-NL"/>
        </w:rPr>
        <w:t>Handtekening</w:t>
      </w:r>
      <w:proofErr w:type="spellEnd"/>
      <w:r w:rsidRPr="008133DD">
        <w:rPr>
          <w:rFonts w:ascii="Calibri Light" w:eastAsia="Yu Gothic Light" w:hAnsi="Calibri Light" w:cs="Times New Roman"/>
          <w:sz w:val="22"/>
          <w:lang w:eastAsia="nl-NL"/>
        </w:rPr>
        <w:t xml:space="preserve"> </w:t>
      </w:r>
      <w:proofErr w:type="spellStart"/>
      <w:r w:rsidRPr="008133DD">
        <w:rPr>
          <w:rFonts w:ascii="Calibri Light" w:eastAsia="Yu Gothic Light" w:hAnsi="Calibri Light" w:cs="Times New Roman"/>
          <w:sz w:val="22"/>
          <w:lang w:eastAsia="nl-NL"/>
        </w:rPr>
        <w:t>vrijwilliger</w:t>
      </w:r>
      <w:proofErr w:type="spellEnd"/>
      <w:r w:rsidRPr="008133DD">
        <w:rPr>
          <w:rFonts w:ascii="Calibri Light" w:eastAsia="Yu Gothic Light" w:hAnsi="Calibri Light" w:cs="Times New Roman"/>
          <w:sz w:val="22"/>
          <w:lang w:eastAsia="nl-NL"/>
        </w:rPr>
        <w:t>:</w:t>
      </w:r>
    </w:p>
    <w:p w14:paraId="22776B5D" w14:textId="60534FD8" w:rsidR="00A119AD" w:rsidRPr="008133DD" w:rsidRDefault="00A119AD" w:rsidP="008133DD">
      <w:pPr>
        <w:pStyle w:val="Lijstalinea"/>
        <w:rPr>
          <w:sz w:val="22"/>
          <w:lang w:val="nl-NL"/>
        </w:rPr>
      </w:pPr>
    </w:p>
    <w:sectPr w:rsidR="00A119AD" w:rsidRPr="008133DD" w:rsidSect="0053650B">
      <w:footerReference w:type="default" r:id="rId53"/>
      <w:headerReference w:type="first" r:id="rId54"/>
      <w:footerReference w:type="first" r:id="rId55"/>
      <w:pgSz w:w="11910" w:h="16840"/>
      <w:pgMar w:top="1418" w:right="853" w:bottom="1418" w:left="993"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6B7A7" w14:textId="77777777" w:rsidR="0053650B" w:rsidRDefault="0053650B" w:rsidP="00B454D8">
      <w:r>
        <w:separator/>
      </w:r>
    </w:p>
  </w:endnote>
  <w:endnote w:type="continuationSeparator" w:id="0">
    <w:p w14:paraId="71F424E5" w14:textId="77777777" w:rsidR="0053650B" w:rsidRDefault="0053650B" w:rsidP="00B4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niuk">
    <w:altName w:val="Calibri"/>
    <w:panose1 w:val="00000000000000000000"/>
    <w:charset w:val="00"/>
    <w:family w:val="swiss"/>
    <w:notTrueType/>
    <w:pitch w:val="variable"/>
    <w:sig w:usb0="00000007" w:usb1="00000001" w:usb2="00000000" w:usb3="00000000" w:csb0="00000093" w:csb1="00000000"/>
  </w:font>
  <w:font w:name="Anodina Extra">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drianna-Demibold">
    <w:charset w:val="00"/>
    <w:family w:val="auto"/>
    <w:pitch w:val="variable"/>
    <w:sig w:usb0="00000247"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FE6A4" w14:textId="77777777" w:rsidR="00201906" w:rsidRDefault="0020190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82BDB" w14:textId="77777777" w:rsidR="00201906" w:rsidRDefault="0020190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83779" w14:textId="7C4B7075" w:rsidR="00276D61" w:rsidRDefault="00276D61" w:rsidP="00201906">
    <w:pPr>
      <w:pStyle w:val="Voettekst"/>
      <w:tabs>
        <w:tab w:val="clear" w:pos="4536"/>
        <w:tab w:val="clear" w:pos="9072"/>
        <w:tab w:val="left" w:pos="8140"/>
      </w:tabs>
    </w:pPr>
    <w:r>
      <w:rPr>
        <w:noProof/>
      </w:rPr>
      <w:drawing>
        <wp:anchor distT="0" distB="0" distL="114300" distR="114300" simplePos="0" relativeHeight="251658240" behindDoc="1" locked="0" layoutInCell="1" allowOverlap="1" wp14:anchorId="4265663C" wp14:editId="60E66DCA">
          <wp:simplePos x="0" y="0"/>
          <wp:positionH relativeFrom="column">
            <wp:posOffset>2776855</wp:posOffset>
          </wp:positionH>
          <wp:positionV relativeFrom="paragraph">
            <wp:posOffset>-1670050</wp:posOffset>
          </wp:positionV>
          <wp:extent cx="3845311" cy="2247265"/>
          <wp:effectExtent l="0" t="0" r="3175" b="635"/>
          <wp:wrapNone/>
          <wp:docPr id="1153422805" name="Afbeelding 115342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3845311" cy="2247265"/>
                  </a:xfrm>
                  <a:prstGeom prst="rect">
                    <a:avLst/>
                  </a:prstGeom>
                </pic:spPr>
              </pic:pic>
            </a:graphicData>
          </a:graphic>
          <wp14:sizeRelH relativeFrom="page">
            <wp14:pctWidth>0</wp14:pctWidth>
          </wp14:sizeRelH>
          <wp14:sizeRelV relativeFrom="page">
            <wp14:pctHeight>0</wp14:pctHeight>
          </wp14:sizeRelV>
        </wp:anchor>
      </w:drawing>
    </w:r>
    <w:r w:rsidR="00201906">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603E3" w14:textId="77777777" w:rsidR="00B523FD" w:rsidRDefault="00B523FD" w:rsidP="009213D0">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A991B" w14:textId="2C9B2F00" w:rsidR="002770D4" w:rsidRDefault="002770D4">
    <w:pPr>
      <w:pStyle w:val="Voettekst"/>
    </w:pPr>
    <w:r>
      <w:rPr>
        <w:noProof/>
      </w:rPr>
      <w:drawing>
        <wp:anchor distT="0" distB="0" distL="114300" distR="114300" simplePos="0" relativeHeight="251659264" behindDoc="0" locked="0" layoutInCell="1" allowOverlap="1" wp14:anchorId="5FAEE167" wp14:editId="42F9E65C">
          <wp:simplePos x="0" y="0"/>
          <wp:positionH relativeFrom="column">
            <wp:posOffset>5165090</wp:posOffset>
          </wp:positionH>
          <wp:positionV relativeFrom="paragraph">
            <wp:posOffset>-226060</wp:posOffset>
          </wp:positionV>
          <wp:extent cx="899160" cy="450075"/>
          <wp:effectExtent l="0" t="0" r="0" b="7620"/>
          <wp:wrapNone/>
          <wp:docPr id="341269181" name="Afbeelding 3412691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99160" cy="4500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46FC6" w14:textId="77777777" w:rsidR="0053650B" w:rsidRDefault="0053650B" w:rsidP="00B454D8">
      <w:bookmarkStart w:id="0" w:name="_Hlk158978066"/>
      <w:bookmarkEnd w:id="0"/>
      <w:r>
        <w:separator/>
      </w:r>
    </w:p>
  </w:footnote>
  <w:footnote w:type="continuationSeparator" w:id="0">
    <w:p w14:paraId="365C273D" w14:textId="77777777" w:rsidR="0053650B" w:rsidRDefault="0053650B" w:rsidP="00B45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A01C" w14:textId="77777777" w:rsidR="00201906" w:rsidRDefault="002019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B598A" w14:textId="77777777" w:rsidR="00201906" w:rsidRDefault="0020190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E722E" w14:textId="67A1E639" w:rsidR="00276D61" w:rsidRDefault="00276D61" w:rsidP="00276D61">
    <w:pPr>
      <w:pStyle w:val="Koptekst"/>
      <w:jc w:val="center"/>
    </w:pPr>
    <w:r>
      <w:rPr>
        <w:noProof/>
      </w:rPr>
      <w:drawing>
        <wp:inline distT="0" distB="0" distL="0" distR="0" wp14:anchorId="4909FFF5" wp14:editId="660B20B6">
          <wp:extent cx="2002141" cy="1035050"/>
          <wp:effectExtent l="0" t="0" r="0" b="0"/>
          <wp:docPr id="1762585821" name="Afbeelding 176258582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85821" name="Afbeelding 1762585821" descr="Afbeelding met tekst, Lettertype, Graphics,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016185" cy="10423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E875" w14:textId="2DA680A4" w:rsidR="00474E31" w:rsidRDefault="00474E31" w:rsidP="002770D4">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5C02"/>
    <w:multiLevelType w:val="multilevel"/>
    <w:tmpl w:val="1B5E43F0"/>
    <w:lvl w:ilvl="0">
      <w:start w:val="1"/>
      <w:numFmt w:val="decimal"/>
      <w:lvlText w:val="%1."/>
      <w:lvlJc w:val="left"/>
      <w:pPr>
        <w:ind w:left="471" w:hanging="360"/>
        <w:jc w:val="right"/>
      </w:pPr>
      <w:rPr>
        <w:rFonts w:ascii="Arial" w:eastAsia="Arial" w:hAnsi="Arial" w:cs="Arial" w:hint="default"/>
        <w:b/>
        <w:bCs/>
        <w:color w:val="D23A60"/>
        <w:spacing w:val="-1"/>
        <w:w w:val="100"/>
        <w:sz w:val="28"/>
        <w:szCs w:val="28"/>
        <w:lang w:val="nl-NL" w:eastAsia="en-US" w:bidi="ar-SA"/>
      </w:rPr>
    </w:lvl>
    <w:lvl w:ilvl="1">
      <w:start w:val="1"/>
      <w:numFmt w:val="decimal"/>
      <w:lvlText w:val="%1.%2."/>
      <w:lvlJc w:val="left"/>
      <w:pPr>
        <w:ind w:left="963" w:hanging="852"/>
      </w:pPr>
      <w:rPr>
        <w:rFonts w:ascii="Arial" w:eastAsia="Arial" w:hAnsi="Arial" w:cs="Arial" w:hint="default"/>
        <w:b/>
        <w:bCs/>
        <w:color w:val="0085A8"/>
        <w:w w:val="100"/>
        <w:sz w:val="24"/>
        <w:szCs w:val="24"/>
        <w:lang w:val="nl-NL" w:eastAsia="en-US" w:bidi="ar-SA"/>
      </w:rPr>
    </w:lvl>
    <w:lvl w:ilvl="2">
      <w:numFmt w:val="bullet"/>
      <w:lvlText w:val=""/>
      <w:lvlJc w:val="left"/>
      <w:pPr>
        <w:ind w:left="831" w:hanging="360"/>
      </w:pPr>
      <w:rPr>
        <w:rFonts w:ascii="Symbol" w:eastAsia="Symbol" w:hAnsi="Symbol" w:cs="Symbol" w:hint="default"/>
        <w:w w:val="99"/>
        <w:sz w:val="20"/>
        <w:szCs w:val="20"/>
        <w:lang w:val="nl-NL" w:eastAsia="en-US" w:bidi="ar-SA"/>
      </w:rPr>
    </w:lvl>
    <w:lvl w:ilvl="3">
      <w:numFmt w:val="bullet"/>
      <w:lvlText w:val="o"/>
      <w:lvlJc w:val="left"/>
      <w:pPr>
        <w:ind w:left="1551" w:hanging="360"/>
      </w:pPr>
      <w:rPr>
        <w:rFonts w:ascii="Courier New" w:eastAsia="Courier New" w:hAnsi="Courier New" w:cs="Courier New" w:hint="default"/>
        <w:w w:val="99"/>
        <w:sz w:val="20"/>
        <w:szCs w:val="20"/>
        <w:lang w:val="nl-NL" w:eastAsia="en-US" w:bidi="ar-SA"/>
      </w:rPr>
    </w:lvl>
    <w:lvl w:ilvl="4">
      <w:numFmt w:val="bullet"/>
      <w:lvlText w:val="•"/>
      <w:lvlJc w:val="left"/>
      <w:pPr>
        <w:ind w:left="2786" w:hanging="360"/>
      </w:pPr>
      <w:rPr>
        <w:rFonts w:hint="default"/>
        <w:lang w:val="nl-NL" w:eastAsia="en-US" w:bidi="ar-SA"/>
      </w:rPr>
    </w:lvl>
    <w:lvl w:ilvl="5">
      <w:numFmt w:val="bullet"/>
      <w:lvlText w:val="•"/>
      <w:lvlJc w:val="left"/>
      <w:pPr>
        <w:ind w:left="4013" w:hanging="360"/>
      </w:pPr>
      <w:rPr>
        <w:rFonts w:hint="default"/>
        <w:lang w:val="nl-NL" w:eastAsia="en-US" w:bidi="ar-SA"/>
      </w:rPr>
    </w:lvl>
    <w:lvl w:ilvl="6">
      <w:numFmt w:val="bullet"/>
      <w:lvlText w:val="•"/>
      <w:lvlJc w:val="left"/>
      <w:pPr>
        <w:ind w:left="5239" w:hanging="360"/>
      </w:pPr>
      <w:rPr>
        <w:rFonts w:hint="default"/>
        <w:lang w:val="nl-NL" w:eastAsia="en-US" w:bidi="ar-SA"/>
      </w:rPr>
    </w:lvl>
    <w:lvl w:ilvl="7">
      <w:numFmt w:val="bullet"/>
      <w:lvlText w:val="•"/>
      <w:lvlJc w:val="left"/>
      <w:pPr>
        <w:ind w:left="6466" w:hanging="360"/>
      </w:pPr>
      <w:rPr>
        <w:rFonts w:hint="default"/>
        <w:lang w:val="nl-NL" w:eastAsia="en-US" w:bidi="ar-SA"/>
      </w:rPr>
    </w:lvl>
    <w:lvl w:ilvl="8">
      <w:numFmt w:val="bullet"/>
      <w:lvlText w:val="•"/>
      <w:lvlJc w:val="left"/>
      <w:pPr>
        <w:ind w:left="7693" w:hanging="360"/>
      </w:pPr>
      <w:rPr>
        <w:rFonts w:hint="default"/>
        <w:lang w:val="nl-NL" w:eastAsia="en-US" w:bidi="ar-SA"/>
      </w:rPr>
    </w:lvl>
  </w:abstractNum>
  <w:abstractNum w:abstractNumId="1" w15:restartNumberingAfterBreak="0">
    <w:nsid w:val="07FA9920"/>
    <w:multiLevelType w:val="hybridMultilevel"/>
    <w:tmpl w:val="AC943562"/>
    <w:lvl w:ilvl="0" w:tplc="3A16B53C">
      <w:start w:val="1"/>
      <w:numFmt w:val="bullet"/>
      <w:lvlText w:val=""/>
      <w:lvlJc w:val="left"/>
      <w:pPr>
        <w:ind w:left="720" w:hanging="360"/>
      </w:pPr>
      <w:rPr>
        <w:rFonts w:ascii="Symbol" w:hAnsi="Symbol" w:hint="default"/>
      </w:rPr>
    </w:lvl>
    <w:lvl w:ilvl="1" w:tplc="58784C48">
      <w:start w:val="1"/>
      <w:numFmt w:val="bullet"/>
      <w:lvlText w:val="o"/>
      <w:lvlJc w:val="left"/>
      <w:pPr>
        <w:ind w:left="1440" w:hanging="360"/>
      </w:pPr>
      <w:rPr>
        <w:rFonts w:ascii="Courier New" w:hAnsi="Courier New" w:hint="default"/>
      </w:rPr>
    </w:lvl>
    <w:lvl w:ilvl="2" w:tplc="BAE6AE4C">
      <w:start w:val="1"/>
      <w:numFmt w:val="bullet"/>
      <w:lvlText w:val=""/>
      <w:lvlJc w:val="left"/>
      <w:pPr>
        <w:ind w:left="2160" w:hanging="360"/>
      </w:pPr>
      <w:rPr>
        <w:rFonts w:ascii="Wingdings" w:hAnsi="Wingdings" w:hint="default"/>
      </w:rPr>
    </w:lvl>
    <w:lvl w:ilvl="3" w:tplc="1464B1AA">
      <w:start w:val="1"/>
      <w:numFmt w:val="bullet"/>
      <w:lvlText w:val=""/>
      <w:lvlJc w:val="left"/>
      <w:pPr>
        <w:ind w:left="2880" w:hanging="360"/>
      </w:pPr>
      <w:rPr>
        <w:rFonts w:ascii="Symbol" w:hAnsi="Symbol" w:hint="default"/>
      </w:rPr>
    </w:lvl>
    <w:lvl w:ilvl="4" w:tplc="443E5BCA">
      <w:start w:val="1"/>
      <w:numFmt w:val="bullet"/>
      <w:lvlText w:val="o"/>
      <w:lvlJc w:val="left"/>
      <w:pPr>
        <w:ind w:left="3600" w:hanging="360"/>
      </w:pPr>
      <w:rPr>
        <w:rFonts w:ascii="Courier New" w:hAnsi="Courier New" w:hint="default"/>
      </w:rPr>
    </w:lvl>
    <w:lvl w:ilvl="5" w:tplc="D2687BF0">
      <w:start w:val="1"/>
      <w:numFmt w:val="bullet"/>
      <w:lvlText w:val=""/>
      <w:lvlJc w:val="left"/>
      <w:pPr>
        <w:ind w:left="4320" w:hanging="360"/>
      </w:pPr>
      <w:rPr>
        <w:rFonts w:ascii="Wingdings" w:hAnsi="Wingdings" w:hint="default"/>
      </w:rPr>
    </w:lvl>
    <w:lvl w:ilvl="6" w:tplc="36C0B89E">
      <w:start w:val="1"/>
      <w:numFmt w:val="bullet"/>
      <w:lvlText w:val=""/>
      <w:lvlJc w:val="left"/>
      <w:pPr>
        <w:ind w:left="5040" w:hanging="360"/>
      </w:pPr>
      <w:rPr>
        <w:rFonts w:ascii="Symbol" w:hAnsi="Symbol" w:hint="default"/>
      </w:rPr>
    </w:lvl>
    <w:lvl w:ilvl="7" w:tplc="F4B8E826">
      <w:start w:val="1"/>
      <w:numFmt w:val="bullet"/>
      <w:lvlText w:val="o"/>
      <w:lvlJc w:val="left"/>
      <w:pPr>
        <w:ind w:left="5760" w:hanging="360"/>
      </w:pPr>
      <w:rPr>
        <w:rFonts w:ascii="Courier New" w:hAnsi="Courier New" w:hint="default"/>
      </w:rPr>
    </w:lvl>
    <w:lvl w:ilvl="8" w:tplc="A5040FC4">
      <w:start w:val="1"/>
      <w:numFmt w:val="bullet"/>
      <w:lvlText w:val=""/>
      <w:lvlJc w:val="left"/>
      <w:pPr>
        <w:ind w:left="6480" w:hanging="360"/>
      </w:pPr>
      <w:rPr>
        <w:rFonts w:ascii="Wingdings" w:hAnsi="Wingdings" w:hint="default"/>
      </w:rPr>
    </w:lvl>
  </w:abstractNum>
  <w:abstractNum w:abstractNumId="2" w15:restartNumberingAfterBreak="0">
    <w:nsid w:val="0CF8A457"/>
    <w:multiLevelType w:val="hybridMultilevel"/>
    <w:tmpl w:val="FFFFFFFF"/>
    <w:lvl w:ilvl="0" w:tplc="30F8E42C">
      <w:start w:val="2"/>
      <w:numFmt w:val="decimal"/>
      <w:lvlText w:val="%1)"/>
      <w:lvlJc w:val="left"/>
      <w:pPr>
        <w:ind w:left="720" w:hanging="360"/>
      </w:pPr>
      <w:rPr>
        <w:rFonts w:ascii="Calibri" w:hAnsi="Calibri" w:hint="default"/>
      </w:rPr>
    </w:lvl>
    <w:lvl w:ilvl="1" w:tplc="EF8460F8">
      <w:start w:val="1"/>
      <w:numFmt w:val="lowerLetter"/>
      <w:lvlText w:val="%2."/>
      <w:lvlJc w:val="left"/>
      <w:pPr>
        <w:ind w:left="1440" w:hanging="360"/>
      </w:pPr>
    </w:lvl>
    <w:lvl w:ilvl="2" w:tplc="6952FB70">
      <w:start w:val="1"/>
      <w:numFmt w:val="lowerRoman"/>
      <w:lvlText w:val="%3."/>
      <w:lvlJc w:val="right"/>
      <w:pPr>
        <w:ind w:left="2160" w:hanging="180"/>
      </w:pPr>
    </w:lvl>
    <w:lvl w:ilvl="3" w:tplc="A2E4B01A">
      <w:start w:val="1"/>
      <w:numFmt w:val="decimal"/>
      <w:lvlText w:val="%4."/>
      <w:lvlJc w:val="left"/>
      <w:pPr>
        <w:ind w:left="2880" w:hanging="360"/>
      </w:pPr>
    </w:lvl>
    <w:lvl w:ilvl="4" w:tplc="6E02AC3C">
      <w:start w:val="1"/>
      <w:numFmt w:val="lowerLetter"/>
      <w:lvlText w:val="%5."/>
      <w:lvlJc w:val="left"/>
      <w:pPr>
        <w:ind w:left="3600" w:hanging="360"/>
      </w:pPr>
    </w:lvl>
    <w:lvl w:ilvl="5" w:tplc="053E5CA8">
      <w:start w:val="1"/>
      <w:numFmt w:val="lowerRoman"/>
      <w:lvlText w:val="%6."/>
      <w:lvlJc w:val="right"/>
      <w:pPr>
        <w:ind w:left="4320" w:hanging="180"/>
      </w:pPr>
    </w:lvl>
    <w:lvl w:ilvl="6" w:tplc="062057A6">
      <w:start w:val="1"/>
      <w:numFmt w:val="decimal"/>
      <w:lvlText w:val="%7."/>
      <w:lvlJc w:val="left"/>
      <w:pPr>
        <w:ind w:left="5040" w:hanging="360"/>
      </w:pPr>
    </w:lvl>
    <w:lvl w:ilvl="7" w:tplc="CFFA636A">
      <w:start w:val="1"/>
      <w:numFmt w:val="lowerLetter"/>
      <w:lvlText w:val="%8."/>
      <w:lvlJc w:val="left"/>
      <w:pPr>
        <w:ind w:left="5760" w:hanging="360"/>
      </w:pPr>
    </w:lvl>
    <w:lvl w:ilvl="8" w:tplc="4364E714">
      <w:start w:val="1"/>
      <w:numFmt w:val="lowerRoman"/>
      <w:lvlText w:val="%9."/>
      <w:lvlJc w:val="right"/>
      <w:pPr>
        <w:ind w:left="6480" w:hanging="180"/>
      </w:pPr>
    </w:lvl>
  </w:abstractNum>
  <w:abstractNum w:abstractNumId="3" w15:restartNumberingAfterBreak="0">
    <w:nsid w:val="0D010AAE"/>
    <w:multiLevelType w:val="hybridMultilevel"/>
    <w:tmpl w:val="C43CE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9EE50A"/>
    <w:multiLevelType w:val="hybridMultilevel"/>
    <w:tmpl w:val="6CD0CCB6"/>
    <w:lvl w:ilvl="0" w:tplc="102A88A8">
      <w:start w:val="1"/>
      <w:numFmt w:val="decimal"/>
      <w:lvlText w:val="%1."/>
      <w:lvlJc w:val="left"/>
      <w:pPr>
        <w:ind w:left="720" w:hanging="360"/>
      </w:pPr>
    </w:lvl>
    <w:lvl w:ilvl="1" w:tplc="F46203AE">
      <w:start w:val="1"/>
      <w:numFmt w:val="decimal"/>
      <w:lvlText w:val="%2."/>
      <w:lvlJc w:val="left"/>
      <w:pPr>
        <w:ind w:left="1440" w:hanging="360"/>
      </w:pPr>
    </w:lvl>
    <w:lvl w:ilvl="2" w:tplc="98FA14C2">
      <w:start w:val="1"/>
      <w:numFmt w:val="lowerRoman"/>
      <w:lvlText w:val="%3."/>
      <w:lvlJc w:val="right"/>
      <w:pPr>
        <w:ind w:left="2160" w:hanging="180"/>
      </w:pPr>
    </w:lvl>
    <w:lvl w:ilvl="3" w:tplc="BDE0F2D6">
      <w:start w:val="1"/>
      <w:numFmt w:val="decimal"/>
      <w:lvlText w:val="%4."/>
      <w:lvlJc w:val="left"/>
      <w:pPr>
        <w:ind w:left="2880" w:hanging="360"/>
      </w:pPr>
    </w:lvl>
    <w:lvl w:ilvl="4" w:tplc="BA0008B4">
      <w:start w:val="1"/>
      <w:numFmt w:val="lowerLetter"/>
      <w:lvlText w:val="%5."/>
      <w:lvlJc w:val="left"/>
      <w:pPr>
        <w:ind w:left="3600" w:hanging="360"/>
      </w:pPr>
    </w:lvl>
    <w:lvl w:ilvl="5" w:tplc="35462948">
      <w:start w:val="1"/>
      <w:numFmt w:val="lowerRoman"/>
      <w:lvlText w:val="%6."/>
      <w:lvlJc w:val="right"/>
      <w:pPr>
        <w:ind w:left="4320" w:hanging="180"/>
      </w:pPr>
    </w:lvl>
    <w:lvl w:ilvl="6" w:tplc="0FFEDE48">
      <w:start w:val="1"/>
      <w:numFmt w:val="decimal"/>
      <w:lvlText w:val="%7."/>
      <w:lvlJc w:val="left"/>
      <w:pPr>
        <w:ind w:left="5040" w:hanging="360"/>
      </w:pPr>
    </w:lvl>
    <w:lvl w:ilvl="7" w:tplc="F0245904">
      <w:start w:val="1"/>
      <w:numFmt w:val="lowerLetter"/>
      <w:lvlText w:val="%8."/>
      <w:lvlJc w:val="left"/>
      <w:pPr>
        <w:ind w:left="5760" w:hanging="360"/>
      </w:pPr>
    </w:lvl>
    <w:lvl w:ilvl="8" w:tplc="62B2B7DA">
      <w:start w:val="1"/>
      <w:numFmt w:val="lowerRoman"/>
      <w:lvlText w:val="%9."/>
      <w:lvlJc w:val="right"/>
      <w:pPr>
        <w:ind w:left="6480" w:hanging="180"/>
      </w:pPr>
    </w:lvl>
  </w:abstractNum>
  <w:abstractNum w:abstractNumId="5" w15:restartNumberingAfterBreak="0">
    <w:nsid w:val="134C0790"/>
    <w:multiLevelType w:val="hybridMultilevel"/>
    <w:tmpl w:val="FFFFFFFF"/>
    <w:lvl w:ilvl="0" w:tplc="23EEEA9E">
      <w:start w:val="5"/>
      <w:numFmt w:val="decimal"/>
      <w:lvlText w:val="%1)"/>
      <w:lvlJc w:val="left"/>
      <w:pPr>
        <w:ind w:left="720" w:hanging="360"/>
      </w:pPr>
      <w:rPr>
        <w:rFonts w:ascii="Calibri" w:hAnsi="Calibri" w:hint="default"/>
      </w:rPr>
    </w:lvl>
    <w:lvl w:ilvl="1" w:tplc="6DAE2E82">
      <w:start w:val="1"/>
      <w:numFmt w:val="lowerLetter"/>
      <w:lvlText w:val="%2."/>
      <w:lvlJc w:val="left"/>
      <w:pPr>
        <w:ind w:left="1440" w:hanging="360"/>
      </w:pPr>
    </w:lvl>
    <w:lvl w:ilvl="2" w:tplc="76AC0B54">
      <w:start w:val="1"/>
      <w:numFmt w:val="lowerRoman"/>
      <w:lvlText w:val="%3."/>
      <w:lvlJc w:val="right"/>
      <w:pPr>
        <w:ind w:left="2160" w:hanging="180"/>
      </w:pPr>
    </w:lvl>
    <w:lvl w:ilvl="3" w:tplc="E1982478">
      <w:start w:val="1"/>
      <w:numFmt w:val="decimal"/>
      <w:lvlText w:val="%4."/>
      <w:lvlJc w:val="left"/>
      <w:pPr>
        <w:ind w:left="2880" w:hanging="360"/>
      </w:pPr>
    </w:lvl>
    <w:lvl w:ilvl="4" w:tplc="6278349A">
      <w:start w:val="1"/>
      <w:numFmt w:val="lowerLetter"/>
      <w:lvlText w:val="%5."/>
      <w:lvlJc w:val="left"/>
      <w:pPr>
        <w:ind w:left="3600" w:hanging="360"/>
      </w:pPr>
    </w:lvl>
    <w:lvl w:ilvl="5" w:tplc="4DAAEAF0">
      <w:start w:val="1"/>
      <w:numFmt w:val="lowerRoman"/>
      <w:lvlText w:val="%6."/>
      <w:lvlJc w:val="right"/>
      <w:pPr>
        <w:ind w:left="4320" w:hanging="180"/>
      </w:pPr>
    </w:lvl>
    <w:lvl w:ilvl="6" w:tplc="B7526AD8">
      <w:start w:val="1"/>
      <w:numFmt w:val="decimal"/>
      <w:lvlText w:val="%7."/>
      <w:lvlJc w:val="left"/>
      <w:pPr>
        <w:ind w:left="5040" w:hanging="360"/>
      </w:pPr>
    </w:lvl>
    <w:lvl w:ilvl="7" w:tplc="41DAD4B2">
      <w:start w:val="1"/>
      <w:numFmt w:val="lowerLetter"/>
      <w:lvlText w:val="%8."/>
      <w:lvlJc w:val="left"/>
      <w:pPr>
        <w:ind w:left="5760" w:hanging="360"/>
      </w:pPr>
    </w:lvl>
    <w:lvl w:ilvl="8" w:tplc="48FAF166">
      <w:start w:val="1"/>
      <w:numFmt w:val="lowerRoman"/>
      <w:lvlText w:val="%9."/>
      <w:lvlJc w:val="right"/>
      <w:pPr>
        <w:ind w:left="6480" w:hanging="180"/>
      </w:pPr>
    </w:lvl>
  </w:abstractNum>
  <w:abstractNum w:abstractNumId="6" w15:restartNumberingAfterBreak="0">
    <w:nsid w:val="151A3ADA"/>
    <w:multiLevelType w:val="hybridMultilevel"/>
    <w:tmpl w:val="88CA3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053209"/>
    <w:multiLevelType w:val="hybridMultilevel"/>
    <w:tmpl w:val="FFFFFFFF"/>
    <w:lvl w:ilvl="0" w:tplc="2C30A99C">
      <w:start w:val="1"/>
      <w:numFmt w:val="bullet"/>
      <w:lvlText w:val=""/>
      <w:lvlJc w:val="left"/>
      <w:pPr>
        <w:ind w:left="1080" w:hanging="360"/>
      </w:pPr>
      <w:rPr>
        <w:rFonts w:ascii="Symbol" w:hAnsi="Symbol" w:hint="default"/>
      </w:rPr>
    </w:lvl>
    <w:lvl w:ilvl="1" w:tplc="43687362">
      <w:start w:val="1"/>
      <w:numFmt w:val="bullet"/>
      <w:lvlText w:val="o"/>
      <w:lvlJc w:val="left"/>
      <w:pPr>
        <w:ind w:left="1440" w:hanging="360"/>
      </w:pPr>
      <w:rPr>
        <w:rFonts w:ascii="Courier New" w:hAnsi="Courier New" w:hint="default"/>
      </w:rPr>
    </w:lvl>
    <w:lvl w:ilvl="2" w:tplc="0E94C6FC">
      <w:start w:val="1"/>
      <w:numFmt w:val="bullet"/>
      <w:lvlText w:val=""/>
      <w:lvlJc w:val="left"/>
      <w:pPr>
        <w:ind w:left="2160" w:hanging="360"/>
      </w:pPr>
      <w:rPr>
        <w:rFonts w:ascii="Wingdings" w:hAnsi="Wingdings" w:hint="default"/>
      </w:rPr>
    </w:lvl>
    <w:lvl w:ilvl="3" w:tplc="5978C06E">
      <w:start w:val="1"/>
      <w:numFmt w:val="bullet"/>
      <w:lvlText w:val=""/>
      <w:lvlJc w:val="left"/>
      <w:pPr>
        <w:ind w:left="2880" w:hanging="360"/>
      </w:pPr>
      <w:rPr>
        <w:rFonts w:ascii="Symbol" w:hAnsi="Symbol" w:hint="default"/>
      </w:rPr>
    </w:lvl>
    <w:lvl w:ilvl="4" w:tplc="B81E0E00">
      <w:start w:val="1"/>
      <w:numFmt w:val="bullet"/>
      <w:lvlText w:val="o"/>
      <w:lvlJc w:val="left"/>
      <w:pPr>
        <w:ind w:left="3600" w:hanging="360"/>
      </w:pPr>
      <w:rPr>
        <w:rFonts w:ascii="Courier New" w:hAnsi="Courier New" w:hint="default"/>
      </w:rPr>
    </w:lvl>
    <w:lvl w:ilvl="5" w:tplc="52B2C610">
      <w:start w:val="1"/>
      <w:numFmt w:val="bullet"/>
      <w:lvlText w:val=""/>
      <w:lvlJc w:val="left"/>
      <w:pPr>
        <w:ind w:left="4320" w:hanging="360"/>
      </w:pPr>
      <w:rPr>
        <w:rFonts w:ascii="Wingdings" w:hAnsi="Wingdings" w:hint="default"/>
      </w:rPr>
    </w:lvl>
    <w:lvl w:ilvl="6" w:tplc="F782E8F4">
      <w:start w:val="1"/>
      <w:numFmt w:val="bullet"/>
      <w:lvlText w:val=""/>
      <w:lvlJc w:val="left"/>
      <w:pPr>
        <w:ind w:left="5040" w:hanging="360"/>
      </w:pPr>
      <w:rPr>
        <w:rFonts w:ascii="Symbol" w:hAnsi="Symbol" w:hint="default"/>
      </w:rPr>
    </w:lvl>
    <w:lvl w:ilvl="7" w:tplc="7BD4FD1C">
      <w:start w:val="1"/>
      <w:numFmt w:val="bullet"/>
      <w:lvlText w:val="o"/>
      <w:lvlJc w:val="left"/>
      <w:pPr>
        <w:ind w:left="5760" w:hanging="360"/>
      </w:pPr>
      <w:rPr>
        <w:rFonts w:ascii="Courier New" w:hAnsi="Courier New" w:hint="default"/>
      </w:rPr>
    </w:lvl>
    <w:lvl w:ilvl="8" w:tplc="AB4C1F78">
      <w:start w:val="1"/>
      <w:numFmt w:val="bullet"/>
      <w:lvlText w:val=""/>
      <w:lvlJc w:val="left"/>
      <w:pPr>
        <w:ind w:left="6480" w:hanging="360"/>
      </w:pPr>
      <w:rPr>
        <w:rFonts w:ascii="Wingdings" w:hAnsi="Wingdings" w:hint="default"/>
      </w:rPr>
    </w:lvl>
  </w:abstractNum>
  <w:abstractNum w:abstractNumId="8" w15:restartNumberingAfterBreak="0">
    <w:nsid w:val="1A8E0BE2"/>
    <w:multiLevelType w:val="hybridMultilevel"/>
    <w:tmpl w:val="FFFFFFFF"/>
    <w:lvl w:ilvl="0" w:tplc="67FCA3CE">
      <w:start w:val="1"/>
      <w:numFmt w:val="decimal"/>
      <w:lvlText w:val="%1)"/>
      <w:lvlJc w:val="left"/>
      <w:pPr>
        <w:ind w:left="720" w:hanging="360"/>
      </w:pPr>
      <w:rPr>
        <w:rFonts w:ascii="Calibri" w:hAnsi="Calibri" w:hint="default"/>
      </w:rPr>
    </w:lvl>
    <w:lvl w:ilvl="1" w:tplc="A044D506">
      <w:start w:val="1"/>
      <w:numFmt w:val="lowerLetter"/>
      <w:lvlText w:val="%2."/>
      <w:lvlJc w:val="left"/>
      <w:pPr>
        <w:ind w:left="1440" w:hanging="360"/>
      </w:pPr>
    </w:lvl>
    <w:lvl w:ilvl="2" w:tplc="E3ACF1BA">
      <w:start w:val="1"/>
      <w:numFmt w:val="lowerRoman"/>
      <w:lvlText w:val="%3."/>
      <w:lvlJc w:val="right"/>
      <w:pPr>
        <w:ind w:left="2160" w:hanging="180"/>
      </w:pPr>
    </w:lvl>
    <w:lvl w:ilvl="3" w:tplc="162C0CE0">
      <w:start w:val="1"/>
      <w:numFmt w:val="decimal"/>
      <w:lvlText w:val="%4."/>
      <w:lvlJc w:val="left"/>
      <w:pPr>
        <w:ind w:left="2880" w:hanging="360"/>
      </w:pPr>
    </w:lvl>
    <w:lvl w:ilvl="4" w:tplc="39CA8B22">
      <w:start w:val="1"/>
      <w:numFmt w:val="lowerLetter"/>
      <w:lvlText w:val="%5."/>
      <w:lvlJc w:val="left"/>
      <w:pPr>
        <w:ind w:left="3600" w:hanging="360"/>
      </w:pPr>
    </w:lvl>
    <w:lvl w:ilvl="5" w:tplc="40FC7644">
      <w:start w:val="1"/>
      <w:numFmt w:val="lowerRoman"/>
      <w:lvlText w:val="%6."/>
      <w:lvlJc w:val="right"/>
      <w:pPr>
        <w:ind w:left="4320" w:hanging="180"/>
      </w:pPr>
    </w:lvl>
    <w:lvl w:ilvl="6" w:tplc="ACC81FD6">
      <w:start w:val="1"/>
      <w:numFmt w:val="decimal"/>
      <w:lvlText w:val="%7."/>
      <w:lvlJc w:val="left"/>
      <w:pPr>
        <w:ind w:left="5040" w:hanging="360"/>
      </w:pPr>
    </w:lvl>
    <w:lvl w:ilvl="7" w:tplc="B786065E">
      <w:start w:val="1"/>
      <w:numFmt w:val="lowerLetter"/>
      <w:lvlText w:val="%8."/>
      <w:lvlJc w:val="left"/>
      <w:pPr>
        <w:ind w:left="5760" w:hanging="360"/>
      </w:pPr>
    </w:lvl>
    <w:lvl w:ilvl="8" w:tplc="B8FADD06">
      <w:start w:val="1"/>
      <w:numFmt w:val="lowerRoman"/>
      <w:lvlText w:val="%9."/>
      <w:lvlJc w:val="right"/>
      <w:pPr>
        <w:ind w:left="6480" w:hanging="180"/>
      </w:pPr>
    </w:lvl>
  </w:abstractNum>
  <w:abstractNum w:abstractNumId="9" w15:restartNumberingAfterBreak="0">
    <w:nsid w:val="1A911BD5"/>
    <w:multiLevelType w:val="hybridMultilevel"/>
    <w:tmpl w:val="B50060AC"/>
    <w:lvl w:ilvl="0" w:tplc="240643EE">
      <w:start w:val="1"/>
      <w:numFmt w:val="decimal"/>
      <w:lvlText w:val="%1."/>
      <w:lvlJc w:val="left"/>
      <w:pPr>
        <w:ind w:left="720" w:hanging="360"/>
      </w:pPr>
    </w:lvl>
    <w:lvl w:ilvl="1" w:tplc="57C20124">
      <w:start w:val="1"/>
      <w:numFmt w:val="decimal"/>
      <w:lvlText w:val="%2."/>
      <w:lvlJc w:val="left"/>
      <w:pPr>
        <w:ind w:left="1440" w:hanging="360"/>
      </w:pPr>
    </w:lvl>
    <w:lvl w:ilvl="2" w:tplc="27D44C72">
      <w:start w:val="1"/>
      <w:numFmt w:val="lowerRoman"/>
      <w:lvlText w:val="%3."/>
      <w:lvlJc w:val="right"/>
      <w:pPr>
        <w:ind w:left="2160" w:hanging="180"/>
      </w:pPr>
    </w:lvl>
    <w:lvl w:ilvl="3" w:tplc="4022CC4C">
      <w:start w:val="1"/>
      <w:numFmt w:val="decimal"/>
      <w:lvlText w:val="%4."/>
      <w:lvlJc w:val="left"/>
      <w:pPr>
        <w:ind w:left="2880" w:hanging="360"/>
      </w:pPr>
    </w:lvl>
    <w:lvl w:ilvl="4" w:tplc="2E18B3DE">
      <w:start w:val="1"/>
      <w:numFmt w:val="lowerLetter"/>
      <w:lvlText w:val="%5."/>
      <w:lvlJc w:val="left"/>
      <w:pPr>
        <w:ind w:left="3600" w:hanging="360"/>
      </w:pPr>
    </w:lvl>
    <w:lvl w:ilvl="5" w:tplc="E20A5FCC">
      <w:start w:val="1"/>
      <w:numFmt w:val="lowerRoman"/>
      <w:lvlText w:val="%6."/>
      <w:lvlJc w:val="right"/>
      <w:pPr>
        <w:ind w:left="4320" w:hanging="180"/>
      </w:pPr>
    </w:lvl>
    <w:lvl w:ilvl="6" w:tplc="96604C36">
      <w:start w:val="1"/>
      <w:numFmt w:val="decimal"/>
      <w:lvlText w:val="%7."/>
      <w:lvlJc w:val="left"/>
      <w:pPr>
        <w:ind w:left="5040" w:hanging="360"/>
      </w:pPr>
    </w:lvl>
    <w:lvl w:ilvl="7" w:tplc="18DAAC20">
      <w:start w:val="1"/>
      <w:numFmt w:val="lowerLetter"/>
      <w:lvlText w:val="%8."/>
      <w:lvlJc w:val="left"/>
      <w:pPr>
        <w:ind w:left="5760" w:hanging="360"/>
      </w:pPr>
    </w:lvl>
    <w:lvl w:ilvl="8" w:tplc="CB2ABAE0">
      <w:start w:val="1"/>
      <w:numFmt w:val="lowerRoman"/>
      <w:lvlText w:val="%9."/>
      <w:lvlJc w:val="right"/>
      <w:pPr>
        <w:ind w:left="6480" w:hanging="180"/>
      </w:pPr>
    </w:lvl>
  </w:abstractNum>
  <w:abstractNum w:abstractNumId="10" w15:restartNumberingAfterBreak="0">
    <w:nsid w:val="20C7FF23"/>
    <w:multiLevelType w:val="hybridMultilevel"/>
    <w:tmpl w:val="FFFFFFFF"/>
    <w:lvl w:ilvl="0" w:tplc="1BA87542">
      <w:start w:val="1"/>
      <w:numFmt w:val="decimal"/>
      <w:lvlText w:val="%1."/>
      <w:lvlJc w:val="left"/>
      <w:pPr>
        <w:ind w:left="720" w:hanging="360"/>
      </w:pPr>
    </w:lvl>
    <w:lvl w:ilvl="1" w:tplc="E7A8B8A4">
      <w:start w:val="1"/>
      <w:numFmt w:val="lowerLetter"/>
      <w:lvlText w:val="%2."/>
      <w:lvlJc w:val="left"/>
      <w:pPr>
        <w:ind w:left="1440" w:hanging="360"/>
      </w:pPr>
    </w:lvl>
    <w:lvl w:ilvl="2" w:tplc="E5A0DB3C">
      <w:start w:val="1"/>
      <w:numFmt w:val="lowerRoman"/>
      <w:lvlText w:val="%3."/>
      <w:lvlJc w:val="right"/>
      <w:pPr>
        <w:ind w:left="2160" w:hanging="180"/>
      </w:pPr>
    </w:lvl>
    <w:lvl w:ilvl="3" w:tplc="2D4C173C">
      <w:start w:val="1"/>
      <w:numFmt w:val="decimal"/>
      <w:lvlText w:val="%4."/>
      <w:lvlJc w:val="left"/>
      <w:pPr>
        <w:ind w:left="2880" w:hanging="360"/>
      </w:pPr>
    </w:lvl>
    <w:lvl w:ilvl="4" w:tplc="B2480D20">
      <w:start w:val="1"/>
      <w:numFmt w:val="lowerLetter"/>
      <w:lvlText w:val="%5."/>
      <w:lvlJc w:val="left"/>
      <w:pPr>
        <w:ind w:left="3600" w:hanging="360"/>
      </w:pPr>
    </w:lvl>
    <w:lvl w:ilvl="5" w:tplc="DF9E5E58">
      <w:start w:val="1"/>
      <w:numFmt w:val="lowerRoman"/>
      <w:lvlText w:val="%6."/>
      <w:lvlJc w:val="right"/>
      <w:pPr>
        <w:ind w:left="4320" w:hanging="180"/>
      </w:pPr>
    </w:lvl>
    <w:lvl w:ilvl="6" w:tplc="BD50616E">
      <w:start w:val="1"/>
      <w:numFmt w:val="decimal"/>
      <w:lvlText w:val="%7."/>
      <w:lvlJc w:val="left"/>
      <w:pPr>
        <w:ind w:left="5040" w:hanging="360"/>
      </w:pPr>
    </w:lvl>
    <w:lvl w:ilvl="7" w:tplc="488C8E68">
      <w:start w:val="1"/>
      <w:numFmt w:val="lowerLetter"/>
      <w:lvlText w:val="%8."/>
      <w:lvlJc w:val="left"/>
      <w:pPr>
        <w:ind w:left="5760" w:hanging="360"/>
      </w:pPr>
    </w:lvl>
    <w:lvl w:ilvl="8" w:tplc="B70CCD16">
      <w:start w:val="1"/>
      <w:numFmt w:val="lowerRoman"/>
      <w:lvlText w:val="%9."/>
      <w:lvlJc w:val="right"/>
      <w:pPr>
        <w:ind w:left="6480" w:hanging="180"/>
      </w:pPr>
    </w:lvl>
  </w:abstractNum>
  <w:abstractNum w:abstractNumId="11" w15:restartNumberingAfterBreak="0">
    <w:nsid w:val="22B08AD7"/>
    <w:multiLevelType w:val="hybridMultilevel"/>
    <w:tmpl w:val="FFFFFFFF"/>
    <w:lvl w:ilvl="0" w:tplc="E07CB01E">
      <w:start w:val="1"/>
      <w:numFmt w:val="bullet"/>
      <w:lvlText w:val=""/>
      <w:lvlJc w:val="left"/>
      <w:pPr>
        <w:ind w:left="1080" w:hanging="360"/>
      </w:pPr>
      <w:rPr>
        <w:rFonts w:ascii="Symbol" w:hAnsi="Symbol" w:hint="default"/>
      </w:rPr>
    </w:lvl>
    <w:lvl w:ilvl="1" w:tplc="23221F30">
      <w:start w:val="1"/>
      <w:numFmt w:val="bullet"/>
      <w:lvlText w:val="o"/>
      <w:lvlJc w:val="left"/>
      <w:pPr>
        <w:ind w:left="1440" w:hanging="360"/>
      </w:pPr>
      <w:rPr>
        <w:rFonts w:ascii="Courier New" w:hAnsi="Courier New" w:hint="default"/>
      </w:rPr>
    </w:lvl>
    <w:lvl w:ilvl="2" w:tplc="C4941C16">
      <w:start w:val="1"/>
      <w:numFmt w:val="bullet"/>
      <w:lvlText w:val=""/>
      <w:lvlJc w:val="left"/>
      <w:pPr>
        <w:ind w:left="2160" w:hanging="360"/>
      </w:pPr>
      <w:rPr>
        <w:rFonts w:ascii="Wingdings" w:hAnsi="Wingdings" w:hint="default"/>
      </w:rPr>
    </w:lvl>
    <w:lvl w:ilvl="3" w:tplc="B94C4118">
      <w:start w:val="1"/>
      <w:numFmt w:val="bullet"/>
      <w:lvlText w:val=""/>
      <w:lvlJc w:val="left"/>
      <w:pPr>
        <w:ind w:left="2880" w:hanging="360"/>
      </w:pPr>
      <w:rPr>
        <w:rFonts w:ascii="Symbol" w:hAnsi="Symbol" w:hint="default"/>
      </w:rPr>
    </w:lvl>
    <w:lvl w:ilvl="4" w:tplc="B5A63992">
      <w:start w:val="1"/>
      <w:numFmt w:val="bullet"/>
      <w:lvlText w:val="o"/>
      <w:lvlJc w:val="left"/>
      <w:pPr>
        <w:ind w:left="3600" w:hanging="360"/>
      </w:pPr>
      <w:rPr>
        <w:rFonts w:ascii="Courier New" w:hAnsi="Courier New" w:hint="default"/>
      </w:rPr>
    </w:lvl>
    <w:lvl w:ilvl="5" w:tplc="F2680248">
      <w:start w:val="1"/>
      <w:numFmt w:val="bullet"/>
      <w:lvlText w:val=""/>
      <w:lvlJc w:val="left"/>
      <w:pPr>
        <w:ind w:left="4320" w:hanging="360"/>
      </w:pPr>
      <w:rPr>
        <w:rFonts w:ascii="Wingdings" w:hAnsi="Wingdings" w:hint="default"/>
      </w:rPr>
    </w:lvl>
    <w:lvl w:ilvl="6" w:tplc="DE3E939C">
      <w:start w:val="1"/>
      <w:numFmt w:val="bullet"/>
      <w:lvlText w:val=""/>
      <w:lvlJc w:val="left"/>
      <w:pPr>
        <w:ind w:left="5040" w:hanging="360"/>
      </w:pPr>
      <w:rPr>
        <w:rFonts w:ascii="Symbol" w:hAnsi="Symbol" w:hint="default"/>
      </w:rPr>
    </w:lvl>
    <w:lvl w:ilvl="7" w:tplc="5BE24BF4">
      <w:start w:val="1"/>
      <w:numFmt w:val="bullet"/>
      <w:lvlText w:val="o"/>
      <w:lvlJc w:val="left"/>
      <w:pPr>
        <w:ind w:left="5760" w:hanging="360"/>
      </w:pPr>
      <w:rPr>
        <w:rFonts w:ascii="Courier New" w:hAnsi="Courier New" w:hint="default"/>
      </w:rPr>
    </w:lvl>
    <w:lvl w:ilvl="8" w:tplc="47748726">
      <w:start w:val="1"/>
      <w:numFmt w:val="bullet"/>
      <w:lvlText w:val=""/>
      <w:lvlJc w:val="left"/>
      <w:pPr>
        <w:ind w:left="6480" w:hanging="360"/>
      </w:pPr>
      <w:rPr>
        <w:rFonts w:ascii="Wingdings" w:hAnsi="Wingdings" w:hint="default"/>
      </w:rPr>
    </w:lvl>
  </w:abstractNum>
  <w:abstractNum w:abstractNumId="12" w15:restartNumberingAfterBreak="0">
    <w:nsid w:val="252CCCBB"/>
    <w:multiLevelType w:val="hybridMultilevel"/>
    <w:tmpl w:val="A4D6139E"/>
    <w:lvl w:ilvl="0" w:tplc="D264DDD2">
      <w:start w:val="1"/>
      <w:numFmt w:val="decimal"/>
      <w:lvlText w:val="%1."/>
      <w:lvlJc w:val="left"/>
      <w:pPr>
        <w:ind w:left="720" w:hanging="360"/>
      </w:pPr>
    </w:lvl>
    <w:lvl w:ilvl="1" w:tplc="6DA857CA">
      <w:start w:val="1"/>
      <w:numFmt w:val="decimal"/>
      <w:lvlText w:val="%2."/>
      <w:lvlJc w:val="left"/>
      <w:pPr>
        <w:ind w:left="1440" w:hanging="360"/>
      </w:pPr>
    </w:lvl>
    <w:lvl w:ilvl="2" w:tplc="41687D9C">
      <w:start w:val="1"/>
      <w:numFmt w:val="lowerRoman"/>
      <w:lvlText w:val="%3."/>
      <w:lvlJc w:val="right"/>
      <w:pPr>
        <w:ind w:left="2160" w:hanging="180"/>
      </w:pPr>
    </w:lvl>
    <w:lvl w:ilvl="3" w:tplc="583EDCE4">
      <w:start w:val="1"/>
      <w:numFmt w:val="decimal"/>
      <w:lvlText w:val="%4."/>
      <w:lvlJc w:val="left"/>
      <w:pPr>
        <w:ind w:left="2880" w:hanging="360"/>
      </w:pPr>
    </w:lvl>
    <w:lvl w:ilvl="4" w:tplc="C4B4AFCA">
      <w:start w:val="1"/>
      <w:numFmt w:val="lowerLetter"/>
      <w:lvlText w:val="%5."/>
      <w:lvlJc w:val="left"/>
      <w:pPr>
        <w:ind w:left="3600" w:hanging="360"/>
      </w:pPr>
    </w:lvl>
    <w:lvl w:ilvl="5" w:tplc="4AECD096">
      <w:start w:val="1"/>
      <w:numFmt w:val="lowerRoman"/>
      <w:lvlText w:val="%6."/>
      <w:lvlJc w:val="right"/>
      <w:pPr>
        <w:ind w:left="4320" w:hanging="180"/>
      </w:pPr>
    </w:lvl>
    <w:lvl w:ilvl="6" w:tplc="85601C26">
      <w:start w:val="1"/>
      <w:numFmt w:val="decimal"/>
      <w:lvlText w:val="%7."/>
      <w:lvlJc w:val="left"/>
      <w:pPr>
        <w:ind w:left="5040" w:hanging="360"/>
      </w:pPr>
    </w:lvl>
    <w:lvl w:ilvl="7" w:tplc="22FA280E">
      <w:start w:val="1"/>
      <w:numFmt w:val="lowerLetter"/>
      <w:lvlText w:val="%8."/>
      <w:lvlJc w:val="left"/>
      <w:pPr>
        <w:ind w:left="5760" w:hanging="360"/>
      </w:pPr>
    </w:lvl>
    <w:lvl w:ilvl="8" w:tplc="01300F18">
      <w:start w:val="1"/>
      <w:numFmt w:val="lowerRoman"/>
      <w:lvlText w:val="%9."/>
      <w:lvlJc w:val="right"/>
      <w:pPr>
        <w:ind w:left="6480" w:hanging="180"/>
      </w:pPr>
    </w:lvl>
  </w:abstractNum>
  <w:abstractNum w:abstractNumId="13" w15:restartNumberingAfterBreak="0">
    <w:nsid w:val="32788124"/>
    <w:multiLevelType w:val="hybridMultilevel"/>
    <w:tmpl w:val="600050C8"/>
    <w:lvl w:ilvl="0" w:tplc="8BD6F144">
      <w:start w:val="1"/>
      <w:numFmt w:val="decimal"/>
      <w:lvlText w:val="%1."/>
      <w:lvlJc w:val="left"/>
      <w:pPr>
        <w:ind w:left="720" w:hanging="360"/>
      </w:pPr>
    </w:lvl>
    <w:lvl w:ilvl="1" w:tplc="79309C6C">
      <w:start w:val="1"/>
      <w:numFmt w:val="decimal"/>
      <w:lvlText w:val="%2."/>
      <w:lvlJc w:val="left"/>
      <w:pPr>
        <w:ind w:left="1440" w:hanging="360"/>
      </w:pPr>
    </w:lvl>
    <w:lvl w:ilvl="2" w:tplc="4B7C4AAA">
      <w:start w:val="1"/>
      <w:numFmt w:val="lowerRoman"/>
      <w:lvlText w:val="%3."/>
      <w:lvlJc w:val="right"/>
      <w:pPr>
        <w:ind w:left="2160" w:hanging="180"/>
      </w:pPr>
    </w:lvl>
    <w:lvl w:ilvl="3" w:tplc="EE2C9218">
      <w:start w:val="1"/>
      <w:numFmt w:val="decimal"/>
      <w:lvlText w:val="%4."/>
      <w:lvlJc w:val="left"/>
      <w:pPr>
        <w:ind w:left="2880" w:hanging="360"/>
      </w:pPr>
    </w:lvl>
    <w:lvl w:ilvl="4" w:tplc="1BBEA7E4">
      <w:start w:val="1"/>
      <w:numFmt w:val="lowerLetter"/>
      <w:lvlText w:val="%5."/>
      <w:lvlJc w:val="left"/>
      <w:pPr>
        <w:ind w:left="3600" w:hanging="360"/>
      </w:pPr>
    </w:lvl>
    <w:lvl w:ilvl="5" w:tplc="491AD588">
      <w:start w:val="1"/>
      <w:numFmt w:val="lowerRoman"/>
      <w:lvlText w:val="%6."/>
      <w:lvlJc w:val="right"/>
      <w:pPr>
        <w:ind w:left="4320" w:hanging="180"/>
      </w:pPr>
    </w:lvl>
    <w:lvl w:ilvl="6" w:tplc="755EF1FA">
      <w:start w:val="1"/>
      <w:numFmt w:val="decimal"/>
      <w:lvlText w:val="%7."/>
      <w:lvlJc w:val="left"/>
      <w:pPr>
        <w:ind w:left="5040" w:hanging="360"/>
      </w:pPr>
    </w:lvl>
    <w:lvl w:ilvl="7" w:tplc="A79A544A">
      <w:start w:val="1"/>
      <w:numFmt w:val="lowerLetter"/>
      <w:lvlText w:val="%8."/>
      <w:lvlJc w:val="left"/>
      <w:pPr>
        <w:ind w:left="5760" w:hanging="360"/>
      </w:pPr>
    </w:lvl>
    <w:lvl w:ilvl="8" w:tplc="12025CB4">
      <w:start w:val="1"/>
      <w:numFmt w:val="lowerRoman"/>
      <w:lvlText w:val="%9."/>
      <w:lvlJc w:val="right"/>
      <w:pPr>
        <w:ind w:left="6480" w:hanging="180"/>
      </w:pPr>
    </w:lvl>
  </w:abstractNum>
  <w:abstractNum w:abstractNumId="14" w15:restartNumberingAfterBreak="0">
    <w:nsid w:val="35704F1E"/>
    <w:multiLevelType w:val="hybridMultilevel"/>
    <w:tmpl w:val="CE843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9B55F5"/>
    <w:multiLevelType w:val="hybridMultilevel"/>
    <w:tmpl w:val="FFFFFFFF"/>
    <w:lvl w:ilvl="0" w:tplc="0CD0E8B2">
      <w:start w:val="6"/>
      <w:numFmt w:val="decimal"/>
      <w:lvlText w:val="%1)"/>
      <w:lvlJc w:val="left"/>
      <w:pPr>
        <w:ind w:left="720" w:hanging="360"/>
      </w:pPr>
      <w:rPr>
        <w:rFonts w:ascii="Calibri" w:hAnsi="Calibri" w:hint="default"/>
      </w:rPr>
    </w:lvl>
    <w:lvl w:ilvl="1" w:tplc="9B104564">
      <w:start w:val="1"/>
      <w:numFmt w:val="lowerLetter"/>
      <w:lvlText w:val="%2."/>
      <w:lvlJc w:val="left"/>
      <w:pPr>
        <w:ind w:left="1440" w:hanging="360"/>
      </w:pPr>
    </w:lvl>
    <w:lvl w:ilvl="2" w:tplc="996EB47C">
      <w:start w:val="1"/>
      <w:numFmt w:val="lowerRoman"/>
      <w:lvlText w:val="%3."/>
      <w:lvlJc w:val="right"/>
      <w:pPr>
        <w:ind w:left="2160" w:hanging="180"/>
      </w:pPr>
    </w:lvl>
    <w:lvl w:ilvl="3" w:tplc="A3BE2EF8">
      <w:start w:val="1"/>
      <w:numFmt w:val="decimal"/>
      <w:lvlText w:val="%4."/>
      <w:lvlJc w:val="left"/>
      <w:pPr>
        <w:ind w:left="2880" w:hanging="360"/>
      </w:pPr>
    </w:lvl>
    <w:lvl w:ilvl="4" w:tplc="6A34AC9E">
      <w:start w:val="1"/>
      <w:numFmt w:val="lowerLetter"/>
      <w:lvlText w:val="%5."/>
      <w:lvlJc w:val="left"/>
      <w:pPr>
        <w:ind w:left="3600" w:hanging="360"/>
      </w:pPr>
    </w:lvl>
    <w:lvl w:ilvl="5" w:tplc="DFE619DC">
      <w:start w:val="1"/>
      <w:numFmt w:val="lowerRoman"/>
      <w:lvlText w:val="%6."/>
      <w:lvlJc w:val="right"/>
      <w:pPr>
        <w:ind w:left="4320" w:hanging="180"/>
      </w:pPr>
    </w:lvl>
    <w:lvl w:ilvl="6" w:tplc="8728A578">
      <w:start w:val="1"/>
      <w:numFmt w:val="decimal"/>
      <w:lvlText w:val="%7."/>
      <w:lvlJc w:val="left"/>
      <w:pPr>
        <w:ind w:left="5040" w:hanging="360"/>
      </w:pPr>
    </w:lvl>
    <w:lvl w:ilvl="7" w:tplc="6906A588">
      <w:start w:val="1"/>
      <w:numFmt w:val="lowerLetter"/>
      <w:lvlText w:val="%8."/>
      <w:lvlJc w:val="left"/>
      <w:pPr>
        <w:ind w:left="5760" w:hanging="360"/>
      </w:pPr>
    </w:lvl>
    <w:lvl w:ilvl="8" w:tplc="BE0AFA00">
      <w:start w:val="1"/>
      <w:numFmt w:val="lowerRoman"/>
      <w:lvlText w:val="%9."/>
      <w:lvlJc w:val="right"/>
      <w:pPr>
        <w:ind w:left="6480" w:hanging="180"/>
      </w:pPr>
    </w:lvl>
  </w:abstractNum>
  <w:abstractNum w:abstractNumId="16" w15:restartNumberingAfterBreak="0">
    <w:nsid w:val="3F774976"/>
    <w:multiLevelType w:val="hybridMultilevel"/>
    <w:tmpl w:val="BAD62DE0"/>
    <w:lvl w:ilvl="0" w:tplc="3EAE25D4">
      <w:start w:val="3"/>
      <w:numFmt w:val="decimal"/>
      <w:lvlText w:val="%1."/>
      <w:lvlJc w:val="left"/>
      <w:pPr>
        <w:ind w:left="720" w:hanging="360"/>
      </w:pPr>
    </w:lvl>
    <w:lvl w:ilvl="1" w:tplc="99AA77F4">
      <w:start w:val="1"/>
      <w:numFmt w:val="lowerLetter"/>
      <w:lvlText w:val="%2."/>
      <w:lvlJc w:val="left"/>
      <w:pPr>
        <w:ind w:left="1440" w:hanging="360"/>
      </w:pPr>
    </w:lvl>
    <w:lvl w:ilvl="2" w:tplc="646030D8">
      <w:start w:val="1"/>
      <w:numFmt w:val="lowerRoman"/>
      <w:lvlText w:val="%3."/>
      <w:lvlJc w:val="right"/>
      <w:pPr>
        <w:ind w:left="2160" w:hanging="180"/>
      </w:pPr>
    </w:lvl>
    <w:lvl w:ilvl="3" w:tplc="2C7CD9D6">
      <w:start w:val="1"/>
      <w:numFmt w:val="decimal"/>
      <w:lvlText w:val="%4."/>
      <w:lvlJc w:val="left"/>
      <w:pPr>
        <w:ind w:left="2880" w:hanging="360"/>
      </w:pPr>
    </w:lvl>
    <w:lvl w:ilvl="4" w:tplc="66487820">
      <w:start w:val="1"/>
      <w:numFmt w:val="lowerLetter"/>
      <w:lvlText w:val="%5."/>
      <w:lvlJc w:val="left"/>
      <w:pPr>
        <w:ind w:left="3600" w:hanging="360"/>
      </w:pPr>
    </w:lvl>
    <w:lvl w:ilvl="5" w:tplc="C0260A90">
      <w:start w:val="1"/>
      <w:numFmt w:val="lowerRoman"/>
      <w:lvlText w:val="%6."/>
      <w:lvlJc w:val="right"/>
      <w:pPr>
        <w:ind w:left="4320" w:hanging="180"/>
      </w:pPr>
    </w:lvl>
    <w:lvl w:ilvl="6" w:tplc="720EFBB2">
      <w:start w:val="1"/>
      <w:numFmt w:val="decimal"/>
      <w:lvlText w:val="%7."/>
      <w:lvlJc w:val="left"/>
      <w:pPr>
        <w:ind w:left="5040" w:hanging="360"/>
      </w:pPr>
    </w:lvl>
    <w:lvl w:ilvl="7" w:tplc="9D9E3E7C">
      <w:start w:val="1"/>
      <w:numFmt w:val="lowerLetter"/>
      <w:lvlText w:val="%8."/>
      <w:lvlJc w:val="left"/>
      <w:pPr>
        <w:ind w:left="5760" w:hanging="360"/>
      </w:pPr>
    </w:lvl>
    <w:lvl w:ilvl="8" w:tplc="6C2669C2">
      <w:start w:val="1"/>
      <w:numFmt w:val="lowerRoman"/>
      <w:lvlText w:val="%9."/>
      <w:lvlJc w:val="right"/>
      <w:pPr>
        <w:ind w:left="6480" w:hanging="180"/>
      </w:pPr>
    </w:lvl>
  </w:abstractNum>
  <w:abstractNum w:abstractNumId="17" w15:restartNumberingAfterBreak="0">
    <w:nsid w:val="3F990C57"/>
    <w:multiLevelType w:val="hybridMultilevel"/>
    <w:tmpl w:val="3E6E965A"/>
    <w:lvl w:ilvl="0" w:tplc="9C9C74A4">
      <w:numFmt w:val="bullet"/>
      <w:lvlText w:val=""/>
      <w:lvlJc w:val="left"/>
      <w:pPr>
        <w:ind w:left="471" w:hanging="360"/>
      </w:pPr>
      <w:rPr>
        <w:rFonts w:ascii="Symbol" w:eastAsia="Symbol" w:hAnsi="Symbol" w:cs="Symbol" w:hint="default"/>
        <w:w w:val="99"/>
        <w:sz w:val="20"/>
        <w:szCs w:val="20"/>
        <w:lang w:val="nl-NL" w:eastAsia="en-US" w:bidi="ar-SA"/>
      </w:rPr>
    </w:lvl>
    <w:lvl w:ilvl="1" w:tplc="313E65C8">
      <w:numFmt w:val="bullet"/>
      <w:lvlText w:val="•"/>
      <w:lvlJc w:val="left"/>
      <w:pPr>
        <w:ind w:left="1446" w:hanging="360"/>
      </w:pPr>
      <w:rPr>
        <w:rFonts w:hint="default"/>
        <w:lang w:val="nl-NL" w:eastAsia="en-US" w:bidi="ar-SA"/>
      </w:rPr>
    </w:lvl>
    <w:lvl w:ilvl="2" w:tplc="08F2A7BA">
      <w:numFmt w:val="bullet"/>
      <w:lvlText w:val="•"/>
      <w:lvlJc w:val="left"/>
      <w:pPr>
        <w:ind w:left="2413" w:hanging="360"/>
      </w:pPr>
      <w:rPr>
        <w:rFonts w:hint="default"/>
        <w:lang w:val="nl-NL" w:eastAsia="en-US" w:bidi="ar-SA"/>
      </w:rPr>
    </w:lvl>
    <w:lvl w:ilvl="3" w:tplc="1E7240A4">
      <w:numFmt w:val="bullet"/>
      <w:lvlText w:val="•"/>
      <w:lvlJc w:val="left"/>
      <w:pPr>
        <w:ind w:left="3379" w:hanging="360"/>
      </w:pPr>
      <w:rPr>
        <w:rFonts w:hint="default"/>
        <w:lang w:val="nl-NL" w:eastAsia="en-US" w:bidi="ar-SA"/>
      </w:rPr>
    </w:lvl>
    <w:lvl w:ilvl="4" w:tplc="32042D9C">
      <w:numFmt w:val="bullet"/>
      <w:lvlText w:val="•"/>
      <w:lvlJc w:val="left"/>
      <w:pPr>
        <w:ind w:left="4346" w:hanging="360"/>
      </w:pPr>
      <w:rPr>
        <w:rFonts w:hint="default"/>
        <w:lang w:val="nl-NL" w:eastAsia="en-US" w:bidi="ar-SA"/>
      </w:rPr>
    </w:lvl>
    <w:lvl w:ilvl="5" w:tplc="033087B0">
      <w:numFmt w:val="bullet"/>
      <w:lvlText w:val="•"/>
      <w:lvlJc w:val="left"/>
      <w:pPr>
        <w:ind w:left="5313" w:hanging="360"/>
      </w:pPr>
      <w:rPr>
        <w:rFonts w:hint="default"/>
        <w:lang w:val="nl-NL" w:eastAsia="en-US" w:bidi="ar-SA"/>
      </w:rPr>
    </w:lvl>
    <w:lvl w:ilvl="6" w:tplc="FBD6E486">
      <w:numFmt w:val="bullet"/>
      <w:lvlText w:val="•"/>
      <w:lvlJc w:val="left"/>
      <w:pPr>
        <w:ind w:left="6279" w:hanging="360"/>
      </w:pPr>
      <w:rPr>
        <w:rFonts w:hint="default"/>
        <w:lang w:val="nl-NL" w:eastAsia="en-US" w:bidi="ar-SA"/>
      </w:rPr>
    </w:lvl>
    <w:lvl w:ilvl="7" w:tplc="82568CEC">
      <w:numFmt w:val="bullet"/>
      <w:lvlText w:val="•"/>
      <w:lvlJc w:val="left"/>
      <w:pPr>
        <w:ind w:left="7246" w:hanging="360"/>
      </w:pPr>
      <w:rPr>
        <w:rFonts w:hint="default"/>
        <w:lang w:val="nl-NL" w:eastAsia="en-US" w:bidi="ar-SA"/>
      </w:rPr>
    </w:lvl>
    <w:lvl w:ilvl="8" w:tplc="DFCC3EF4">
      <w:numFmt w:val="bullet"/>
      <w:lvlText w:val="•"/>
      <w:lvlJc w:val="left"/>
      <w:pPr>
        <w:ind w:left="8213" w:hanging="360"/>
      </w:pPr>
      <w:rPr>
        <w:rFonts w:hint="default"/>
        <w:lang w:val="nl-NL" w:eastAsia="en-US" w:bidi="ar-SA"/>
      </w:rPr>
    </w:lvl>
  </w:abstractNum>
  <w:abstractNum w:abstractNumId="18" w15:restartNumberingAfterBreak="0">
    <w:nsid w:val="51B950D4"/>
    <w:multiLevelType w:val="hybridMultilevel"/>
    <w:tmpl w:val="FFFFFFFF"/>
    <w:lvl w:ilvl="0" w:tplc="1D98C184">
      <w:start w:val="4"/>
      <w:numFmt w:val="decimal"/>
      <w:lvlText w:val="%1)"/>
      <w:lvlJc w:val="left"/>
      <w:pPr>
        <w:ind w:left="720" w:hanging="360"/>
      </w:pPr>
      <w:rPr>
        <w:rFonts w:ascii="Calibri" w:hAnsi="Calibri" w:hint="default"/>
      </w:rPr>
    </w:lvl>
    <w:lvl w:ilvl="1" w:tplc="7D22214E">
      <w:start w:val="1"/>
      <w:numFmt w:val="lowerLetter"/>
      <w:lvlText w:val="%2."/>
      <w:lvlJc w:val="left"/>
      <w:pPr>
        <w:ind w:left="1440" w:hanging="360"/>
      </w:pPr>
    </w:lvl>
    <w:lvl w:ilvl="2" w:tplc="36C80E26">
      <w:start w:val="1"/>
      <w:numFmt w:val="lowerRoman"/>
      <w:lvlText w:val="%3."/>
      <w:lvlJc w:val="right"/>
      <w:pPr>
        <w:ind w:left="2160" w:hanging="180"/>
      </w:pPr>
    </w:lvl>
    <w:lvl w:ilvl="3" w:tplc="489CF680">
      <w:start w:val="1"/>
      <w:numFmt w:val="decimal"/>
      <w:lvlText w:val="%4."/>
      <w:lvlJc w:val="left"/>
      <w:pPr>
        <w:ind w:left="2880" w:hanging="360"/>
      </w:pPr>
    </w:lvl>
    <w:lvl w:ilvl="4" w:tplc="53BE1EDE">
      <w:start w:val="1"/>
      <w:numFmt w:val="lowerLetter"/>
      <w:lvlText w:val="%5."/>
      <w:lvlJc w:val="left"/>
      <w:pPr>
        <w:ind w:left="3600" w:hanging="360"/>
      </w:pPr>
    </w:lvl>
    <w:lvl w:ilvl="5" w:tplc="955A420C">
      <w:start w:val="1"/>
      <w:numFmt w:val="lowerRoman"/>
      <w:lvlText w:val="%6."/>
      <w:lvlJc w:val="right"/>
      <w:pPr>
        <w:ind w:left="4320" w:hanging="180"/>
      </w:pPr>
    </w:lvl>
    <w:lvl w:ilvl="6" w:tplc="19B6A13E">
      <w:start w:val="1"/>
      <w:numFmt w:val="decimal"/>
      <w:lvlText w:val="%7."/>
      <w:lvlJc w:val="left"/>
      <w:pPr>
        <w:ind w:left="5040" w:hanging="360"/>
      </w:pPr>
    </w:lvl>
    <w:lvl w:ilvl="7" w:tplc="5D96AE5A">
      <w:start w:val="1"/>
      <w:numFmt w:val="lowerLetter"/>
      <w:lvlText w:val="%8."/>
      <w:lvlJc w:val="left"/>
      <w:pPr>
        <w:ind w:left="5760" w:hanging="360"/>
      </w:pPr>
    </w:lvl>
    <w:lvl w:ilvl="8" w:tplc="2DE28CD4">
      <w:start w:val="1"/>
      <w:numFmt w:val="lowerRoman"/>
      <w:lvlText w:val="%9."/>
      <w:lvlJc w:val="right"/>
      <w:pPr>
        <w:ind w:left="6480" w:hanging="180"/>
      </w:pPr>
    </w:lvl>
  </w:abstractNum>
  <w:abstractNum w:abstractNumId="19" w15:restartNumberingAfterBreak="0">
    <w:nsid w:val="52780459"/>
    <w:multiLevelType w:val="hybridMultilevel"/>
    <w:tmpl w:val="D4F683BA"/>
    <w:lvl w:ilvl="0" w:tplc="2006D170">
      <w:numFmt w:val="bullet"/>
      <w:lvlText w:val="•"/>
      <w:lvlJc w:val="left"/>
      <w:pPr>
        <w:ind w:left="471" w:hanging="360"/>
      </w:pPr>
      <w:rPr>
        <w:rFonts w:ascii="Arial MT" w:eastAsia="Arial MT" w:hAnsi="Arial MT" w:cs="Arial MT" w:hint="default"/>
        <w:w w:val="100"/>
        <w:sz w:val="22"/>
        <w:szCs w:val="22"/>
        <w:lang w:val="nl-NL" w:eastAsia="en-US" w:bidi="ar-SA"/>
      </w:rPr>
    </w:lvl>
    <w:lvl w:ilvl="1" w:tplc="50C03002">
      <w:numFmt w:val="bullet"/>
      <w:lvlText w:val="•"/>
      <w:lvlJc w:val="left"/>
      <w:pPr>
        <w:ind w:left="1446" w:hanging="360"/>
      </w:pPr>
      <w:rPr>
        <w:rFonts w:hint="default"/>
        <w:lang w:val="nl-NL" w:eastAsia="en-US" w:bidi="ar-SA"/>
      </w:rPr>
    </w:lvl>
    <w:lvl w:ilvl="2" w:tplc="40766508">
      <w:numFmt w:val="bullet"/>
      <w:lvlText w:val="•"/>
      <w:lvlJc w:val="left"/>
      <w:pPr>
        <w:ind w:left="2413" w:hanging="360"/>
      </w:pPr>
      <w:rPr>
        <w:rFonts w:hint="default"/>
        <w:lang w:val="nl-NL" w:eastAsia="en-US" w:bidi="ar-SA"/>
      </w:rPr>
    </w:lvl>
    <w:lvl w:ilvl="3" w:tplc="635E63EE">
      <w:numFmt w:val="bullet"/>
      <w:lvlText w:val="•"/>
      <w:lvlJc w:val="left"/>
      <w:pPr>
        <w:ind w:left="3379" w:hanging="360"/>
      </w:pPr>
      <w:rPr>
        <w:rFonts w:hint="default"/>
        <w:lang w:val="nl-NL" w:eastAsia="en-US" w:bidi="ar-SA"/>
      </w:rPr>
    </w:lvl>
    <w:lvl w:ilvl="4" w:tplc="005AC494">
      <w:numFmt w:val="bullet"/>
      <w:lvlText w:val="•"/>
      <w:lvlJc w:val="left"/>
      <w:pPr>
        <w:ind w:left="4346" w:hanging="360"/>
      </w:pPr>
      <w:rPr>
        <w:rFonts w:hint="default"/>
        <w:lang w:val="nl-NL" w:eastAsia="en-US" w:bidi="ar-SA"/>
      </w:rPr>
    </w:lvl>
    <w:lvl w:ilvl="5" w:tplc="FAECBD9C">
      <w:numFmt w:val="bullet"/>
      <w:lvlText w:val="•"/>
      <w:lvlJc w:val="left"/>
      <w:pPr>
        <w:ind w:left="5313" w:hanging="360"/>
      </w:pPr>
      <w:rPr>
        <w:rFonts w:hint="default"/>
        <w:lang w:val="nl-NL" w:eastAsia="en-US" w:bidi="ar-SA"/>
      </w:rPr>
    </w:lvl>
    <w:lvl w:ilvl="6" w:tplc="9050D8FA">
      <w:numFmt w:val="bullet"/>
      <w:lvlText w:val="•"/>
      <w:lvlJc w:val="left"/>
      <w:pPr>
        <w:ind w:left="6279" w:hanging="360"/>
      </w:pPr>
      <w:rPr>
        <w:rFonts w:hint="default"/>
        <w:lang w:val="nl-NL" w:eastAsia="en-US" w:bidi="ar-SA"/>
      </w:rPr>
    </w:lvl>
    <w:lvl w:ilvl="7" w:tplc="90105E9C">
      <w:numFmt w:val="bullet"/>
      <w:lvlText w:val="•"/>
      <w:lvlJc w:val="left"/>
      <w:pPr>
        <w:ind w:left="7246" w:hanging="360"/>
      </w:pPr>
      <w:rPr>
        <w:rFonts w:hint="default"/>
        <w:lang w:val="nl-NL" w:eastAsia="en-US" w:bidi="ar-SA"/>
      </w:rPr>
    </w:lvl>
    <w:lvl w:ilvl="8" w:tplc="E1D686A0">
      <w:numFmt w:val="bullet"/>
      <w:lvlText w:val="•"/>
      <w:lvlJc w:val="left"/>
      <w:pPr>
        <w:ind w:left="8213" w:hanging="360"/>
      </w:pPr>
      <w:rPr>
        <w:rFonts w:hint="default"/>
        <w:lang w:val="nl-NL" w:eastAsia="en-US" w:bidi="ar-SA"/>
      </w:rPr>
    </w:lvl>
  </w:abstractNum>
  <w:abstractNum w:abstractNumId="20" w15:restartNumberingAfterBreak="0">
    <w:nsid w:val="53BF1DEB"/>
    <w:multiLevelType w:val="hybridMultilevel"/>
    <w:tmpl w:val="DE70FBFA"/>
    <w:lvl w:ilvl="0" w:tplc="7026DE8E">
      <w:start w:val="1"/>
      <w:numFmt w:val="decimal"/>
      <w:lvlText w:val="%1."/>
      <w:lvlJc w:val="left"/>
      <w:pPr>
        <w:ind w:left="820" w:hanging="360"/>
      </w:pPr>
      <w:rPr>
        <w:rFonts w:ascii="Calibri" w:eastAsia="Calibri" w:hAnsi="Calibri" w:cs="Calibri" w:hint="default"/>
        <w:w w:val="100"/>
        <w:sz w:val="22"/>
        <w:szCs w:val="22"/>
        <w:lang w:val="nl-NL" w:eastAsia="en-US" w:bidi="ar-SA"/>
      </w:rPr>
    </w:lvl>
    <w:lvl w:ilvl="1" w:tplc="6DB2A3D6">
      <w:numFmt w:val="bullet"/>
      <w:lvlText w:val="•"/>
      <w:lvlJc w:val="left"/>
      <w:pPr>
        <w:ind w:left="1706" w:hanging="360"/>
      </w:pPr>
      <w:rPr>
        <w:rFonts w:hint="default"/>
        <w:lang w:val="nl-NL" w:eastAsia="en-US" w:bidi="ar-SA"/>
      </w:rPr>
    </w:lvl>
    <w:lvl w:ilvl="2" w:tplc="B70E27A6">
      <w:numFmt w:val="bullet"/>
      <w:lvlText w:val="•"/>
      <w:lvlJc w:val="left"/>
      <w:pPr>
        <w:ind w:left="2593" w:hanging="360"/>
      </w:pPr>
      <w:rPr>
        <w:rFonts w:hint="default"/>
        <w:lang w:val="nl-NL" w:eastAsia="en-US" w:bidi="ar-SA"/>
      </w:rPr>
    </w:lvl>
    <w:lvl w:ilvl="3" w:tplc="95B82DC6">
      <w:numFmt w:val="bullet"/>
      <w:lvlText w:val="•"/>
      <w:lvlJc w:val="left"/>
      <w:pPr>
        <w:ind w:left="3479" w:hanging="360"/>
      </w:pPr>
      <w:rPr>
        <w:rFonts w:hint="default"/>
        <w:lang w:val="nl-NL" w:eastAsia="en-US" w:bidi="ar-SA"/>
      </w:rPr>
    </w:lvl>
    <w:lvl w:ilvl="4" w:tplc="89527F38">
      <w:numFmt w:val="bullet"/>
      <w:lvlText w:val="•"/>
      <w:lvlJc w:val="left"/>
      <w:pPr>
        <w:ind w:left="4366" w:hanging="360"/>
      </w:pPr>
      <w:rPr>
        <w:rFonts w:hint="default"/>
        <w:lang w:val="nl-NL" w:eastAsia="en-US" w:bidi="ar-SA"/>
      </w:rPr>
    </w:lvl>
    <w:lvl w:ilvl="5" w:tplc="F52EA80A">
      <w:numFmt w:val="bullet"/>
      <w:lvlText w:val="•"/>
      <w:lvlJc w:val="left"/>
      <w:pPr>
        <w:ind w:left="5253" w:hanging="360"/>
      </w:pPr>
      <w:rPr>
        <w:rFonts w:hint="default"/>
        <w:lang w:val="nl-NL" w:eastAsia="en-US" w:bidi="ar-SA"/>
      </w:rPr>
    </w:lvl>
    <w:lvl w:ilvl="6" w:tplc="3728555C">
      <w:numFmt w:val="bullet"/>
      <w:lvlText w:val="•"/>
      <w:lvlJc w:val="left"/>
      <w:pPr>
        <w:ind w:left="6139" w:hanging="360"/>
      </w:pPr>
      <w:rPr>
        <w:rFonts w:hint="default"/>
        <w:lang w:val="nl-NL" w:eastAsia="en-US" w:bidi="ar-SA"/>
      </w:rPr>
    </w:lvl>
    <w:lvl w:ilvl="7" w:tplc="FAFA09E0">
      <w:numFmt w:val="bullet"/>
      <w:lvlText w:val="•"/>
      <w:lvlJc w:val="left"/>
      <w:pPr>
        <w:ind w:left="7026" w:hanging="360"/>
      </w:pPr>
      <w:rPr>
        <w:rFonts w:hint="default"/>
        <w:lang w:val="nl-NL" w:eastAsia="en-US" w:bidi="ar-SA"/>
      </w:rPr>
    </w:lvl>
    <w:lvl w:ilvl="8" w:tplc="5A7CB156">
      <w:numFmt w:val="bullet"/>
      <w:lvlText w:val="•"/>
      <w:lvlJc w:val="left"/>
      <w:pPr>
        <w:ind w:left="7913" w:hanging="360"/>
      </w:pPr>
      <w:rPr>
        <w:rFonts w:hint="default"/>
        <w:lang w:val="nl-NL" w:eastAsia="en-US" w:bidi="ar-SA"/>
      </w:rPr>
    </w:lvl>
  </w:abstractNum>
  <w:abstractNum w:abstractNumId="21" w15:restartNumberingAfterBreak="0">
    <w:nsid w:val="5DA6AC65"/>
    <w:multiLevelType w:val="hybridMultilevel"/>
    <w:tmpl w:val="FFFFFFFF"/>
    <w:lvl w:ilvl="0" w:tplc="857E9966">
      <w:start w:val="3"/>
      <w:numFmt w:val="decimal"/>
      <w:lvlText w:val="%1)"/>
      <w:lvlJc w:val="left"/>
      <w:pPr>
        <w:ind w:left="720" w:hanging="360"/>
      </w:pPr>
      <w:rPr>
        <w:rFonts w:ascii="Calibri" w:hAnsi="Calibri" w:hint="default"/>
      </w:rPr>
    </w:lvl>
    <w:lvl w:ilvl="1" w:tplc="5056445C">
      <w:start w:val="1"/>
      <w:numFmt w:val="lowerLetter"/>
      <w:lvlText w:val="%2."/>
      <w:lvlJc w:val="left"/>
      <w:pPr>
        <w:ind w:left="1440" w:hanging="360"/>
      </w:pPr>
    </w:lvl>
    <w:lvl w:ilvl="2" w:tplc="DCCE5C68">
      <w:start w:val="1"/>
      <w:numFmt w:val="lowerRoman"/>
      <w:lvlText w:val="%3."/>
      <w:lvlJc w:val="right"/>
      <w:pPr>
        <w:ind w:left="2160" w:hanging="180"/>
      </w:pPr>
    </w:lvl>
    <w:lvl w:ilvl="3" w:tplc="8634E0B4">
      <w:start w:val="1"/>
      <w:numFmt w:val="decimal"/>
      <w:lvlText w:val="%4."/>
      <w:lvlJc w:val="left"/>
      <w:pPr>
        <w:ind w:left="2880" w:hanging="360"/>
      </w:pPr>
    </w:lvl>
    <w:lvl w:ilvl="4" w:tplc="0D6C2998">
      <w:start w:val="1"/>
      <w:numFmt w:val="lowerLetter"/>
      <w:lvlText w:val="%5."/>
      <w:lvlJc w:val="left"/>
      <w:pPr>
        <w:ind w:left="3600" w:hanging="360"/>
      </w:pPr>
    </w:lvl>
    <w:lvl w:ilvl="5" w:tplc="323483B6">
      <w:start w:val="1"/>
      <w:numFmt w:val="lowerRoman"/>
      <w:lvlText w:val="%6."/>
      <w:lvlJc w:val="right"/>
      <w:pPr>
        <w:ind w:left="4320" w:hanging="180"/>
      </w:pPr>
    </w:lvl>
    <w:lvl w:ilvl="6" w:tplc="81AE711E">
      <w:start w:val="1"/>
      <w:numFmt w:val="decimal"/>
      <w:lvlText w:val="%7."/>
      <w:lvlJc w:val="left"/>
      <w:pPr>
        <w:ind w:left="5040" w:hanging="360"/>
      </w:pPr>
    </w:lvl>
    <w:lvl w:ilvl="7" w:tplc="0B70286A">
      <w:start w:val="1"/>
      <w:numFmt w:val="lowerLetter"/>
      <w:lvlText w:val="%8."/>
      <w:lvlJc w:val="left"/>
      <w:pPr>
        <w:ind w:left="5760" w:hanging="360"/>
      </w:pPr>
    </w:lvl>
    <w:lvl w:ilvl="8" w:tplc="E7683C58">
      <w:start w:val="1"/>
      <w:numFmt w:val="lowerRoman"/>
      <w:lvlText w:val="%9."/>
      <w:lvlJc w:val="right"/>
      <w:pPr>
        <w:ind w:left="6480" w:hanging="180"/>
      </w:pPr>
    </w:lvl>
  </w:abstractNum>
  <w:abstractNum w:abstractNumId="22" w15:restartNumberingAfterBreak="0">
    <w:nsid w:val="5F8C4934"/>
    <w:multiLevelType w:val="multilevel"/>
    <w:tmpl w:val="0DF24F86"/>
    <w:lvl w:ilvl="0">
      <w:start w:val="1"/>
      <w:numFmt w:val="decimal"/>
      <w:lvlText w:val="%1."/>
      <w:lvlJc w:val="left"/>
      <w:pPr>
        <w:ind w:left="512" w:hanging="401"/>
      </w:pPr>
      <w:rPr>
        <w:rFonts w:ascii="Arial" w:eastAsia="Arial" w:hAnsi="Arial" w:cs="Arial" w:hint="default"/>
        <w:b/>
        <w:bCs/>
        <w:spacing w:val="-1"/>
        <w:w w:val="99"/>
        <w:sz w:val="20"/>
        <w:szCs w:val="20"/>
        <w:lang w:val="nl-NL" w:eastAsia="en-US" w:bidi="ar-SA"/>
      </w:rPr>
    </w:lvl>
    <w:lvl w:ilvl="1">
      <w:start w:val="1"/>
      <w:numFmt w:val="decimal"/>
      <w:lvlText w:val="%1.%2."/>
      <w:lvlJc w:val="left"/>
      <w:pPr>
        <w:ind w:left="1104" w:hanging="795"/>
      </w:pPr>
      <w:rPr>
        <w:rFonts w:ascii="Arial MT" w:eastAsia="Arial MT" w:hAnsi="Arial MT" w:cs="Arial MT" w:hint="default"/>
        <w:spacing w:val="-1"/>
        <w:w w:val="99"/>
        <w:sz w:val="20"/>
        <w:szCs w:val="20"/>
        <w:lang w:val="nl-NL" w:eastAsia="en-US" w:bidi="ar-SA"/>
      </w:rPr>
    </w:lvl>
    <w:lvl w:ilvl="2">
      <w:numFmt w:val="bullet"/>
      <w:lvlText w:val="•"/>
      <w:lvlJc w:val="left"/>
      <w:pPr>
        <w:ind w:left="2105" w:hanging="795"/>
      </w:pPr>
      <w:rPr>
        <w:rFonts w:hint="default"/>
        <w:lang w:val="nl-NL" w:eastAsia="en-US" w:bidi="ar-SA"/>
      </w:rPr>
    </w:lvl>
    <w:lvl w:ilvl="3">
      <w:numFmt w:val="bullet"/>
      <w:lvlText w:val="•"/>
      <w:lvlJc w:val="left"/>
      <w:pPr>
        <w:ind w:left="3110" w:hanging="795"/>
      </w:pPr>
      <w:rPr>
        <w:rFonts w:hint="default"/>
        <w:lang w:val="nl-NL" w:eastAsia="en-US" w:bidi="ar-SA"/>
      </w:rPr>
    </w:lvl>
    <w:lvl w:ilvl="4">
      <w:numFmt w:val="bullet"/>
      <w:lvlText w:val="•"/>
      <w:lvlJc w:val="left"/>
      <w:pPr>
        <w:ind w:left="4115" w:hanging="795"/>
      </w:pPr>
      <w:rPr>
        <w:rFonts w:hint="default"/>
        <w:lang w:val="nl-NL" w:eastAsia="en-US" w:bidi="ar-SA"/>
      </w:rPr>
    </w:lvl>
    <w:lvl w:ilvl="5">
      <w:numFmt w:val="bullet"/>
      <w:lvlText w:val="•"/>
      <w:lvlJc w:val="left"/>
      <w:pPr>
        <w:ind w:left="5120" w:hanging="795"/>
      </w:pPr>
      <w:rPr>
        <w:rFonts w:hint="default"/>
        <w:lang w:val="nl-NL" w:eastAsia="en-US" w:bidi="ar-SA"/>
      </w:rPr>
    </w:lvl>
    <w:lvl w:ilvl="6">
      <w:numFmt w:val="bullet"/>
      <w:lvlText w:val="•"/>
      <w:lvlJc w:val="left"/>
      <w:pPr>
        <w:ind w:left="6125" w:hanging="795"/>
      </w:pPr>
      <w:rPr>
        <w:rFonts w:hint="default"/>
        <w:lang w:val="nl-NL" w:eastAsia="en-US" w:bidi="ar-SA"/>
      </w:rPr>
    </w:lvl>
    <w:lvl w:ilvl="7">
      <w:numFmt w:val="bullet"/>
      <w:lvlText w:val="•"/>
      <w:lvlJc w:val="left"/>
      <w:pPr>
        <w:ind w:left="7130" w:hanging="795"/>
      </w:pPr>
      <w:rPr>
        <w:rFonts w:hint="default"/>
        <w:lang w:val="nl-NL" w:eastAsia="en-US" w:bidi="ar-SA"/>
      </w:rPr>
    </w:lvl>
    <w:lvl w:ilvl="8">
      <w:numFmt w:val="bullet"/>
      <w:lvlText w:val="•"/>
      <w:lvlJc w:val="left"/>
      <w:pPr>
        <w:ind w:left="8136" w:hanging="795"/>
      </w:pPr>
      <w:rPr>
        <w:rFonts w:hint="default"/>
        <w:lang w:val="nl-NL" w:eastAsia="en-US" w:bidi="ar-SA"/>
      </w:rPr>
    </w:lvl>
  </w:abstractNum>
  <w:abstractNum w:abstractNumId="23" w15:restartNumberingAfterBreak="0">
    <w:nsid w:val="601D06D0"/>
    <w:multiLevelType w:val="hybridMultilevel"/>
    <w:tmpl w:val="01D48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F65F72"/>
    <w:multiLevelType w:val="hybridMultilevel"/>
    <w:tmpl w:val="B6CC5E72"/>
    <w:lvl w:ilvl="0" w:tplc="B916FECE">
      <w:numFmt w:val="bullet"/>
      <w:lvlText w:val=""/>
      <w:lvlJc w:val="left"/>
      <w:pPr>
        <w:ind w:left="831" w:hanging="360"/>
      </w:pPr>
      <w:rPr>
        <w:rFonts w:ascii="Symbol" w:eastAsia="Symbol" w:hAnsi="Symbol" w:cs="Symbol" w:hint="default"/>
        <w:w w:val="99"/>
        <w:sz w:val="20"/>
        <w:szCs w:val="20"/>
        <w:lang w:val="nl-NL" w:eastAsia="en-US" w:bidi="ar-SA"/>
      </w:rPr>
    </w:lvl>
    <w:lvl w:ilvl="1" w:tplc="E39A2AB8">
      <w:numFmt w:val="bullet"/>
      <w:lvlText w:val="•"/>
      <w:lvlJc w:val="left"/>
      <w:pPr>
        <w:ind w:left="1770" w:hanging="360"/>
      </w:pPr>
      <w:rPr>
        <w:rFonts w:hint="default"/>
        <w:lang w:val="nl-NL" w:eastAsia="en-US" w:bidi="ar-SA"/>
      </w:rPr>
    </w:lvl>
    <w:lvl w:ilvl="2" w:tplc="465E0430">
      <w:numFmt w:val="bullet"/>
      <w:lvlText w:val="•"/>
      <w:lvlJc w:val="left"/>
      <w:pPr>
        <w:ind w:left="2701" w:hanging="360"/>
      </w:pPr>
      <w:rPr>
        <w:rFonts w:hint="default"/>
        <w:lang w:val="nl-NL" w:eastAsia="en-US" w:bidi="ar-SA"/>
      </w:rPr>
    </w:lvl>
    <w:lvl w:ilvl="3" w:tplc="DDC693F6">
      <w:numFmt w:val="bullet"/>
      <w:lvlText w:val="•"/>
      <w:lvlJc w:val="left"/>
      <w:pPr>
        <w:ind w:left="3631" w:hanging="360"/>
      </w:pPr>
      <w:rPr>
        <w:rFonts w:hint="default"/>
        <w:lang w:val="nl-NL" w:eastAsia="en-US" w:bidi="ar-SA"/>
      </w:rPr>
    </w:lvl>
    <w:lvl w:ilvl="4" w:tplc="E362EC86">
      <w:numFmt w:val="bullet"/>
      <w:lvlText w:val="•"/>
      <w:lvlJc w:val="left"/>
      <w:pPr>
        <w:ind w:left="4562" w:hanging="360"/>
      </w:pPr>
      <w:rPr>
        <w:rFonts w:hint="default"/>
        <w:lang w:val="nl-NL" w:eastAsia="en-US" w:bidi="ar-SA"/>
      </w:rPr>
    </w:lvl>
    <w:lvl w:ilvl="5" w:tplc="5274970C">
      <w:numFmt w:val="bullet"/>
      <w:lvlText w:val="•"/>
      <w:lvlJc w:val="left"/>
      <w:pPr>
        <w:ind w:left="5493" w:hanging="360"/>
      </w:pPr>
      <w:rPr>
        <w:rFonts w:hint="default"/>
        <w:lang w:val="nl-NL" w:eastAsia="en-US" w:bidi="ar-SA"/>
      </w:rPr>
    </w:lvl>
    <w:lvl w:ilvl="6" w:tplc="2528F22A">
      <w:numFmt w:val="bullet"/>
      <w:lvlText w:val="•"/>
      <w:lvlJc w:val="left"/>
      <w:pPr>
        <w:ind w:left="6423" w:hanging="360"/>
      </w:pPr>
      <w:rPr>
        <w:rFonts w:hint="default"/>
        <w:lang w:val="nl-NL" w:eastAsia="en-US" w:bidi="ar-SA"/>
      </w:rPr>
    </w:lvl>
    <w:lvl w:ilvl="7" w:tplc="BC7465C4">
      <w:numFmt w:val="bullet"/>
      <w:lvlText w:val="•"/>
      <w:lvlJc w:val="left"/>
      <w:pPr>
        <w:ind w:left="7354" w:hanging="360"/>
      </w:pPr>
      <w:rPr>
        <w:rFonts w:hint="default"/>
        <w:lang w:val="nl-NL" w:eastAsia="en-US" w:bidi="ar-SA"/>
      </w:rPr>
    </w:lvl>
    <w:lvl w:ilvl="8" w:tplc="A5A4EFC0">
      <w:numFmt w:val="bullet"/>
      <w:lvlText w:val="•"/>
      <w:lvlJc w:val="left"/>
      <w:pPr>
        <w:ind w:left="8285" w:hanging="360"/>
      </w:pPr>
      <w:rPr>
        <w:rFonts w:hint="default"/>
        <w:lang w:val="nl-NL" w:eastAsia="en-US" w:bidi="ar-SA"/>
      </w:rPr>
    </w:lvl>
  </w:abstractNum>
  <w:abstractNum w:abstractNumId="25" w15:restartNumberingAfterBreak="0">
    <w:nsid w:val="6C27E222"/>
    <w:multiLevelType w:val="hybridMultilevel"/>
    <w:tmpl w:val="FFFFFFFF"/>
    <w:lvl w:ilvl="0" w:tplc="6F2EBB2A">
      <w:start w:val="1"/>
      <w:numFmt w:val="bullet"/>
      <w:lvlText w:val=""/>
      <w:lvlJc w:val="left"/>
      <w:pPr>
        <w:ind w:left="1080" w:hanging="360"/>
      </w:pPr>
      <w:rPr>
        <w:rFonts w:ascii="Symbol" w:hAnsi="Symbol" w:hint="default"/>
      </w:rPr>
    </w:lvl>
    <w:lvl w:ilvl="1" w:tplc="E912E922">
      <w:start w:val="1"/>
      <w:numFmt w:val="bullet"/>
      <w:lvlText w:val="o"/>
      <w:lvlJc w:val="left"/>
      <w:pPr>
        <w:ind w:left="1440" w:hanging="360"/>
      </w:pPr>
      <w:rPr>
        <w:rFonts w:ascii="Courier New" w:hAnsi="Courier New" w:hint="default"/>
      </w:rPr>
    </w:lvl>
    <w:lvl w:ilvl="2" w:tplc="75F22E8C">
      <w:start w:val="1"/>
      <w:numFmt w:val="bullet"/>
      <w:lvlText w:val=""/>
      <w:lvlJc w:val="left"/>
      <w:pPr>
        <w:ind w:left="2160" w:hanging="360"/>
      </w:pPr>
      <w:rPr>
        <w:rFonts w:ascii="Wingdings" w:hAnsi="Wingdings" w:hint="default"/>
      </w:rPr>
    </w:lvl>
    <w:lvl w:ilvl="3" w:tplc="3F806A94">
      <w:start w:val="1"/>
      <w:numFmt w:val="bullet"/>
      <w:lvlText w:val=""/>
      <w:lvlJc w:val="left"/>
      <w:pPr>
        <w:ind w:left="2880" w:hanging="360"/>
      </w:pPr>
      <w:rPr>
        <w:rFonts w:ascii="Symbol" w:hAnsi="Symbol" w:hint="default"/>
      </w:rPr>
    </w:lvl>
    <w:lvl w:ilvl="4" w:tplc="45761710">
      <w:start w:val="1"/>
      <w:numFmt w:val="bullet"/>
      <w:lvlText w:val="o"/>
      <w:lvlJc w:val="left"/>
      <w:pPr>
        <w:ind w:left="3600" w:hanging="360"/>
      </w:pPr>
      <w:rPr>
        <w:rFonts w:ascii="Courier New" w:hAnsi="Courier New" w:hint="default"/>
      </w:rPr>
    </w:lvl>
    <w:lvl w:ilvl="5" w:tplc="1A90625E">
      <w:start w:val="1"/>
      <w:numFmt w:val="bullet"/>
      <w:lvlText w:val=""/>
      <w:lvlJc w:val="left"/>
      <w:pPr>
        <w:ind w:left="4320" w:hanging="360"/>
      </w:pPr>
      <w:rPr>
        <w:rFonts w:ascii="Wingdings" w:hAnsi="Wingdings" w:hint="default"/>
      </w:rPr>
    </w:lvl>
    <w:lvl w:ilvl="6" w:tplc="1974C63A">
      <w:start w:val="1"/>
      <w:numFmt w:val="bullet"/>
      <w:lvlText w:val=""/>
      <w:lvlJc w:val="left"/>
      <w:pPr>
        <w:ind w:left="5040" w:hanging="360"/>
      </w:pPr>
      <w:rPr>
        <w:rFonts w:ascii="Symbol" w:hAnsi="Symbol" w:hint="default"/>
      </w:rPr>
    </w:lvl>
    <w:lvl w:ilvl="7" w:tplc="35426BD2">
      <w:start w:val="1"/>
      <w:numFmt w:val="bullet"/>
      <w:lvlText w:val="o"/>
      <w:lvlJc w:val="left"/>
      <w:pPr>
        <w:ind w:left="5760" w:hanging="360"/>
      </w:pPr>
      <w:rPr>
        <w:rFonts w:ascii="Courier New" w:hAnsi="Courier New" w:hint="default"/>
      </w:rPr>
    </w:lvl>
    <w:lvl w:ilvl="8" w:tplc="F48C5A02">
      <w:start w:val="1"/>
      <w:numFmt w:val="bullet"/>
      <w:lvlText w:val=""/>
      <w:lvlJc w:val="left"/>
      <w:pPr>
        <w:ind w:left="6480" w:hanging="360"/>
      </w:pPr>
      <w:rPr>
        <w:rFonts w:ascii="Wingdings" w:hAnsi="Wingdings" w:hint="default"/>
      </w:rPr>
    </w:lvl>
  </w:abstractNum>
  <w:abstractNum w:abstractNumId="26" w15:restartNumberingAfterBreak="0">
    <w:nsid w:val="72C053C1"/>
    <w:multiLevelType w:val="hybridMultilevel"/>
    <w:tmpl w:val="CFA0C922"/>
    <w:lvl w:ilvl="0" w:tplc="91D8B0E8">
      <w:start w:val="1"/>
      <w:numFmt w:val="decimal"/>
      <w:lvlText w:val="%1."/>
      <w:lvlJc w:val="left"/>
      <w:pPr>
        <w:ind w:left="720" w:hanging="360"/>
      </w:pPr>
    </w:lvl>
    <w:lvl w:ilvl="1" w:tplc="620833E0">
      <w:start w:val="1"/>
      <w:numFmt w:val="lowerLetter"/>
      <w:lvlText w:val="%2."/>
      <w:lvlJc w:val="left"/>
      <w:pPr>
        <w:ind w:left="1440" w:hanging="360"/>
      </w:pPr>
    </w:lvl>
    <w:lvl w:ilvl="2" w:tplc="9328C90E">
      <w:start w:val="1"/>
      <w:numFmt w:val="lowerRoman"/>
      <w:lvlText w:val="%3."/>
      <w:lvlJc w:val="right"/>
      <w:pPr>
        <w:ind w:left="2160" w:hanging="180"/>
      </w:pPr>
    </w:lvl>
    <w:lvl w:ilvl="3" w:tplc="A9D01CF6">
      <w:start w:val="1"/>
      <w:numFmt w:val="decimal"/>
      <w:lvlText w:val="%4."/>
      <w:lvlJc w:val="left"/>
      <w:pPr>
        <w:ind w:left="2880" w:hanging="360"/>
      </w:pPr>
    </w:lvl>
    <w:lvl w:ilvl="4" w:tplc="53A2EC0E">
      <w:start w:val="1"/>
      <w:numFmt w:val="lowerLetter"/>
      <w:lvlText w:val="%5."/>
      <w:lvlJc w:val="left"/>
      <w:pPr>
        <w:ind w:left="3600" w:hanging="360"/>
      </w:pPr>
    </w:lvl>
    <w:lvl w:ilvl="5" w:tplc="7A30F560">
      <w:start w:val="1"/>
      <w:numFmt w:val="lowerRoman"/>
      <w:lvlText w:val="%6."/>
      <w:lvlJc w:val="right"/>
      <w:pPr>
        <w:ind w:left="4320" w:hanging="180"/>
      </w:pPr>
    </w:lvl>
    <w:lvl w:ilvl="6" w:tplc="FFAAC056">
      <w:start w:val="1"/>
      <w:numFmt w:val="decimal"/>
      <w:lvlText w:val="%7."/>
      <w:lvlJc w:val="left"/>
      <w:pPr>
        <w:ind w:left="5040" w:hanging="360"/>
      </w:pPr>
    </w:lvl>
    <w:lvl w:ilvl="7" w:tplc="5D5643E2">
      <w:start w:val="1"/>
      <w:numFmt w:val="lowerLetter"/>
      <w:lvlText w:val="%8."/>
      <w:lvlJc w:val="left"/>
      <w:pPr>
        <w:ind w:left="5760" w:hanging="360"/>
      </w:pPr>
    </w:lvl>
    <w:lvl w:ilvl="8" w:tplc="C96262F6">
      <w:start w:val="1"/>
      <w:numFmt w:val="lowerRoman"/>
      <w:lvlText w:val="%9."/>
      <w:lvlJc w:val="right"/>
      <w:pPr>
        <w:ind w:left="6480" w:hanging="180"/>
      </w:pPr>
    </w:lvl>
  </w:abstractNum>
  <w:abstractNum w:abstractNumId="27" w15:restartNumberingAfterBreak="0">
    <w:nsid w:val="7663262B"/>
    <w:multiLevelType w:val="hybridMultilevel"/>
    <w:tmpl w:val="4A12E7CC"/>
    <w:lvl w:ilvl="0" w:tplc="1AA6A4E6">
      <w:start w:val="2"/>
      <w:numFmt w:val="decimal"/>
      <w:lvlText w:val="%1."/>
      <w:lvlJc w:val="left"/>
      <w:pPr>
        <w:ind w:left="720" w:hanging="360"/>
      </w:pPr>
    </w:lvl>
    <w:lvl w:ilvl="1" w:tplc="883034E6">
      <w:start w:val="1"/>
      <w:numFmt w:val="lowerLetter"/>
      <w:lvlText w:val="%2."/>
      <w:lvlJc w:val="left"/>
      <w:pPr>
        <w:ind w:left="1440" w:hanging="360"/>
      </w:pPr>
    </w:lvl>
    <w:lvl w:ilvl="2" w:tplc="C534E970">
      <w:start w:val="1"/>
      <w:numFmt w:val="lowerRoman"/>
      <w:lvlText w:val="%3."/>
      <w:lvlJc w:val="right"/>
      <w:pPr>
        <w:ind w:left="2160" w:hanging="180"/>
      </w:pPr>
    </w:lvl>
    <w:lvl w:ilvl="3" w:tplc="35D229DC">
      <w:start w:val="1"/>
      <w:numFmt w:val="decimal"/>
      <w:lvlText w:val="%4."/>
      <w:lvlJc w:val="left"/>
      <w:pPr>
        <w:ind w:left="2880" w:hanging="360"/>
      </w:pPr>
    </w:lvl>
    <w:lvl w:ilvl="4" w:tplc="68D67624">
      <w:start w:val="1"/>
      <w:numFmt w:val="lowerLetter"/>
      <w:lvlText w:val="%5."/>
      <w:lvlJc w:val="left"/>
      <w:pPr>
        <w:ind w:left="3600" w:hanging="360"/>
      </w:pPr>
    </w:lvl>
    <w:lvl w:ilvl="5" w:tplc="A7840058">
      <w:start w:val="1"/>
      <w:numFmt w:val="lowerRoman"/>
      <w:lvlText w:val="%6."/>
      <w:lvlJc w:val="right"/>
      <w:pPr>
        <w:ind w:left="4320" w:hanging="180"/>
      </w:pPr>
    </w:lvl>
    <w:lvl w:ilvl="6" w:tplc="7144D8B4">
      <w:start w:val="1"/>
      <w:numFmt w:val="decimal"/>
      <w:lvlText w:val="%7."/>
      <w:lvlJc w:val="left"/>
      <w:pPr>
        <w:ind w:left="5040" w:hanging="360"/>
      </w:pPr>
    </w:lvl>
    <w:lvl w:ilvl="7" w:tplc="FD28A4D6">
      <w:start w:val="1"/>
      <w:numFmt w:val="lowerLetter"/>
      <w:lvlText w:val="%8."/>
      <w:lvlJc w:val="left"/>
      <w:pPr>
        <w:ind w:left="5760" w:hanging="360"/>
      </w:pPr>
    </w:lvl>
    <w:lvl w:ilvl="8" w:tplc="217AC5F6">
      <w:start w:val="1"/>
      <w:numFmt w:val="lowerRoman"/>
      <w:lvlText w:val="%9."/>
      <w:lvlJc w:val="right"/>
      <w:pPr>
        <w:ind w:left="6480" w:hanging="180"/>
      </w:pPr>
    </w:lvl>
  </w:abstractNum>
  <w:abstractNum w:abstractNumId="28" w15:restartNumberingAfterBreak="0">
    <w:nsid w:val="7CCE302A"/>
    <w:multiLevelType w:val="hybridMultilevel"/>
    <w:tmpl w:val="E6A4A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2816143">
    <w:abstractNumId w:val="16"/>
  </w:num>
  <w:num w:numId="2" w16cid:durableId="1080130184">
    <w:abstractNumId w:val="27"/>
  </w:num>
  <w:num w:numId="3" w16cid:durableId="1613393686">
    <w:abstractNumId w:val="13"/>
  </w:num>
  <w:num w:numId="4" w16cid:durableId="1819882280">
    <w:abstractNumId w:val="4"/>
  </w:num>
  <w:num w:numId="5" w16cid:durableId="1368330022">
    <w:abstractNumId w:val="9"/>
  </w:num>
  <w:num w:numId="6" w16cid:durableId="1169446716">
    <w:abstractNumId w:val="12"/>
  </w:num>
  <w:num w:numId="7" w16cid:durableId="477037391">
    <w:abstractNumId w:val="1"/>
  </w:num>
  <w:num w:numId="8" w16cid:durableId="1012799840">
    <w:abstractNumId w:val="10"/>
  </w:num>
  <w:num w:numId="9" w16cid:durableId="2014526808">
    <w:abstractNumId w:val="8"/>
  </w:num>
  <w:num w:numId="10" w16cid:durableId="776874006">
    <w:abstractNumId w:val="2"/>
  </w:num>
  <w:num w:numId="11" w16cid:durableId="1673558896">
    <w:abstractNumId w:val="21"/>
  </w:num>
  <w:num w:numId="12" w16cid:durableId="1468087708">
    <w:abstractNumId w:val="18"/>
  </w:num>
  <w:num w:numId="13" w16cid:durableId="227887450">
    <w:abstractNumId w:val="5"/>
  </w:num>
  <w:num w:numId="14" w16cid:durableId="1372876290">
    <w:abstractNumId w:val="15"/>
  </w:num>
  <w:num w:numId="15" w16cid:durableId="1419787968">
    <w:abstractNumId w:val="25"/>
  </w:num>
  <w:num w:numId="16" w16cid:durableId="865294953">
    <w:abstractNumId w:val="11"/>
  </w:num>
  <w:num w:numId="17" w16cid:durableId="700908031">
    <w:abstractNumId w:val="7"/>
  </w:num>
  <w:num w:numId="18" w16cid:durableId="2056814194">
    <w:abstractNumId w:val="14"/>
  </w:num>
  <w:num w:numId="19" w16cid:durableId="904990885">
    <w:abstractNumId w:val="24"/>
  </w:num>
  <w:num w:numId="20" w16cid:durableId="948203091">
    <w:abstractNumId w:val="17"/>
  </w:num>
  <w:num w:numId="21" w16cid:durableId="1084760142">
    <w:abstractNumId w:val="19"/>
  </w:num>
  <w:num w:numId="22" w16cid:durableId="349643933">
    <w:abstractNumId w:val="0"/>
  </w:num>
  <w:num w:numId="23" w16cid:durableId="1467314357">
    <w:abstractNumId w:val="22"/>
  </w:num>
  <w:num w:numId="24" w16cid:durableId="1454905964">
    <w:abstractNumId w:val="6"/>
  </w:num>
  <w:num w:numId="25" w16cid:durableId="1168862948">
    <w:abstractNumId w:val="3"/>
  </w:num>
  <w:num w:numId="26" w16cid:durableId="2105027428">
    <w:abstractNumId w:val="28"/>
  </w:num>
  <w:num w:numId="27" w16cid:durableId="1367675393">
    <w:abstractNumId w:val="23"/>
  </w:num>
  <w:num w:numId="28" w16cid:durableId="862405366">
    <w:abstractNumId w:val="26"/>
  </w:num>
  <w:num w:numId="29" w16cid:durableId="1445079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20"/>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DD"/>
    <w:rsid w:val="00063421"/>
    <w:rsid w:val="00076E5E"/>
    <w:rsid w:val="000A2973"/>
    <w:rsid w:val="000A29C1"/>
    <w:rsid w:val="000F63D0"/>
    <w:rsid w:val="00104E54"/>
    <w:rsid w:val="00137041"/>
    <w:rsid w:val="00164693"/>
    <w:rsid w:val="00170C90"/>
    <w:rsid w:val="001A09AE"/>
    <w:rsid w:val="001D1D6D"/>
    <w:rsid w:val="001D2824"/>
    <w:rsid w:val="00201906"/>
    <w:rsid w:val="00226BEE"/>
    <w:rsid w:val="002325E1"/>
    <w:rsid w:val="00272D29"/>
    <w:rsid w:val="00276D61"/>
    <w:rsid w:val="002770D4"/>
    <w:rsid w:val="002800D2"/>
    <w:rsid w:val="00286148"/>
    <w:rsid w:val="002F190D"/>
    <w:rsid w:val="003425E6"/>
    <w:rsid w:val="00355C3E"/>
    <w:rsid w:val="0037070E"/>
    <w:rsid w:val="00375075"/>
    <w:rsid w:val="00377E46"/>
    <w:rsid w:val="00381950"/>
    <w:rsid w:val="003A6DF5"/>
    <w:rsid w:val="003B7ADE"/>
    <w:rsid w:val="003C272C"/>
    <w:rsid w:val="004273C9"/>
    <w:rsid w:val="00471CDC"/>
    <w:rsid w:val="004739F8"/>
    <w:rsid w:val="00474E31"/>
    <w:rsid w:val="004D0466"/>
    <w:rsid w:val="00505405"/>
    <w:rsid w:val="00511776"/>
    <w:rsid w:val="005141C0"/>
    <w:rsid w:val="0051482D"/>
    <w:rsid w:val="005300DC"/>
    <w:rsid w:val="0053650B"/>
    <w:rsid w:val="00583C0B"/>
    <w:rsid w:val="00586D5B"/>
    <w:rsid w:val="005E7FBD"/>
    <w:rsid w:val="00622936"/>
    <w:rsid w:val="006551C0"/>
    <w:rsid w:val="00676983"/>
    <w:rsid w:val="006825DC"/>
    <w:rsid w:val="0069543D"/>
    <w:rsid w:val="006A485F"/>
    <w:rsid w:val="006F1167"/>
    <w:rsid w:val="006F3147"/>
    <w:rsid w:val="006F5A54"/>
    <w:rsid w:val="00707AAE"/>
    <w:rsid w:val="0071757E"/>
    <w:rsid w:val="0072096E"/>
    <w:rsid w:val="00734B7C"/>
    <w:rsid w:val="007E702C"/>
    <w:rsid w:val="0080692C"/>
    <w:rsid w:val="008133DD"/>
    <w:rsid w:val="00896D47"/>
    <w:rsid w:val="008A25BA"/>
    <w:rsid w:val="008B1193"/>
    <w:rsid w:val="008D3EE1"/>
    <w:rsid w:val="008E2D89"/>
    <w:rsid w:val="008E4FC3"/>
    <w:rsid w:val="008F5A87"/>
    <w:rsid w:val="009213D0"/>
    <w:rsid w:val="0094761B"/>
    <w:rsid w:val="00971455"/>
    <w:rsid w:val="009D23C6"/>
    <w:rsid w:val="009D3CB9"/>
    <w:rsid w:val="009E2965"/>
    <w:rsid w:val="00A119AD"/>
    <w:rsid w:val="00A2387C"/>
    <w:rsid w:val="00A33916"/>
    <w:rsid w:val="00AA4326"/>
    <w:rsid w:val="00AB5CC1"/>
    <w:rsid w:val="00AD2692"/>
    <w:rsid w:val="00AE04B0"/>
    <w:rsid w:val="00AE6A46"/>
    <w:rsid w:val="00B06592"/>
    <w:rsid w:val="00B22002"/>
    <w:rsid w:val="00B40C59"/>
    <w:rsid w:val="00B454D8"/>
    <w:rsid w:val="00B523FD"/>
    <w:rsid w:val="00B948F0"/>
    <w:rsid w:val="00BC7063"/>
    <w:rsid w:val="00BD4424"/>
    <w:rsid w:val="00BE01C9"/>
    <w:rsid w:val="00BE66E4"/>
    <w:rsid w:val="00C02080"/>
    <w:rsid w:val="00C05E6F"/>
    <w:rsid w:val="00C16108"/>
    <w:rsid w:val="00C3483B"/>
    <w:rsid w:val="00C7374B"/>
    <w:rsid w:val="00C86981"/>
    <w:rsid w:val="00D10878"/>
    <w:rsid w:val="00D32C46"/>
    <w:rsid w:val="00D57DD6"/>
    <w:rsid w:val="00D94B20"/>
    <w:rsid w:val="00D96FB8"/>
    <w:rsid w:val="00DB1F00"/>
    <w:rsid w:val="00E324B1"/>
    <w:rsid w:val="00E76745"/>
    <w:rsid w:val="00ED7CAB"/>
    <w:rsid w:val="00F60E67"/>
    <w:rsid w:val="00F61A32"/>
    <w:rsid w:val="00F816ED"/>
    <w:rsid w:val="00F82F0F"/>
    <w:rsid w:val="00F9106B"/>
    <w:rsid w:val="00F922C5"/>
    <w:rsid w:val="00FC7D42"/>
    <w:rsid w:val="00FF0C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72534"/>
  <w15:docId w15:val="{8276608B-0861-4035-BAEC-4BB2F7F4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uiPriority w:val="1"/>
    <w:rsid w:val="00A119AD"/>
    <w:rPr>
      <w:rFonts w:ascii="Arial" w:hAnsi="Arial"/>
      <w:color w:val="000000" w:themeColor="text1"/>
      <w:sz w:val="20"/>
    </w:rPr>
  </w:style>
  <w:style w:type="paragraph" w:styleId="Kop1">
    <w:name w:val="heading 1"/>
    <w:basedOn w:val="Standaard"/>
    <w:next w:val="Standaard"/>
    <w:link w:val="Kop1Char"/>
    <w:uiPriority w:val="9"/>
    <w:qFormat/>
    <w:rsid w:val="00A119AD"/>
    <w:pPr>
      <w:adjustRightInd w:val="0"/>
      <w:spacing w:before="32"/>
      <w:outlineLvl w:val="0"/>
    </w:pPr>
    <w:rPr>
      <w:rFonts w:eastAsia="Aniuk" w:cs="Aniuk"/>
      <w:b/>
      <w:bCs/>
      <w:color w:val="D33B61"/>
      <w:sz w:val="28"/>
      <w:szCs w:val="48"/>
    </w:rPr>
  </w:style>
  <w:style w:type="paragraph" w:styleId="Kop2">
    <w:name w:val="heading 2"/>
    <w:basedOn w:val="Standaard"/>
    <w:next w:val="Standaard"/>
    <w:link w:val="Kop2Char"/>
    <w:uiPriority w:val="9"/>
    <w:qFormat/>
    <w:rsid w:val="00676983"/>
    <w:pPr>
      <w:spacing w:before="9"/>
      <w:outlineLvl w:val="1"/>
    </w:pPr>
    <w:rPr>
      <w:rFonts w:eastAsia="Anodina Extra" w:cs="Anodina Extra"/>
      <w:b/>
      <w:bCs/>
      <w:color w:val="0085A8"/>
      <w:sz w:val="24"/>
    </w:rPr>
  </w:style>
  <w:style w:type="paragraph" w:styleId="Kop3">
    <w:name w:val="heading 3"/>
    <w:basedOn w:val="Standaard"/>
    <w:next w:val="Standaard"/>
    <w:link w:val="Kop3Char"/>
    <w:uiPriority w:val="9"/>
    <w:unhideWhenUsed/>
    <w:qFormat/>
    <w:rsid w:val="008133DD"/>
    <w:pPr>
      <w:keepNext/>
      <w:keepLines/>
      <w:widowControl/>
      <w:autoSpaceDE/>
      <w:autoSpaceDN/>
      <w:spacing w:before="40" w:line="259" w:lineRule="auto"/>
      <w:outlineLvl w:val="2"/>
    </w:pPr>
    <w:rPr>
      <w:rFonts w:asciiTheme="majorHAnsi" w:eastAsiaTheme="majorEastAsia" w:hAnsiTheme="majorHAnsi" w:cstheme="majorBidi"/>
      <w:color w:val="6D182D" w:themeColor="accent1" w:themeShade="7F"/>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aliases w:val="Stanaardtekst"/>
    <w:basedOn w:val="Standaard"/>
    <w:link w:val="PlattetekstChar"/>
    <w:uiPriority w:val="1"/>
    <w:qFormat/>
    <w:rsid w:val="00A119AD"/>
    <w:rPr>
      <w:bCs/>
      <w:szCs w:val="18"/>
    </w:rPr>
  </w:style>
  <w:style w:type="paragraph" w:styleId="Lijstalinea">
    <w:name w:val="List Paragraph"/>
    <w:aliases w:val="Standaardtekst"/>
    <w:basedOn w:val="Standaard"/>
    <w:next w:val="Standaard"/>
    <w:uiPriority w:val="34"/>
    <w:qFormat/>
    <w:rsid w:val="00A119AD"/>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B454D8"/>
    <w:pPr>
      <w:tabs>
        <w:tab w:val="center" w:pos="4536"/>
        <w:tab w:val="right" w:pos="9072"/>
      </w:tabs>
    </w:pPr>
  </w:style>
  <w:style w:type="character" w:customStyle="1" w:styleId="KoptekstChar">
    <w:name w:val="Koptekst Char"/>
    <w:basedOn w:val="Standaardalinea-lettertype"/>
    <w:link w:val="Koptekst"/>
    <w:uiPriority w:val="99"/>
    <w:rsid w:val="00B454D8"/>
    <w:rPr>
      <w:rFonts w:ascii="Adrianna-Demibold" w:eastAsia="Adrianna-Demibold" w:hAnsi="Adrianna-Demibold" w:cs="Adrianna-Demibold"/>
      <w:lang w:val="nl-NL"/>
    </w:rPr>
  </w:style>
  <w:style w:type="paragraph" w:styleId="Voettekst">
    <w:name w:val="footer"/>
    <w:basedOn w:val="Standaard"/>
    <w:link w:val="VoettekstChar"/>
    <w:uiPriority w:val="99"/>
    <w:unhideWhenUsed/>
    <w:rsid w:val="00B454D8"/>
    <w:pPr>
      <w:tabs>
        <w:tab w:val="center" w:pos="4536"/>
        <w:tab w:val="right" w:pos="9072"/>
      </w:tabs>
    </w:pPr>
  </w:style>
  <w:style w:type="character" w:customStyle="1" w:styleId="VoettekstChar">
    <w:name w:val="Voettekst Char"/>
    <w:basedOn w:val="Standaardalinea-lettertype"/>
    <w:link w:val="Voettekst"/>
    <w:uiPriority w:val="99"/>
    <w:rsid w:val="00B454D8"/>
    <w:rPr>
      <w:rFonts w:ascii="Adrianna-Demibold" w:eastAsia="Adrianna-Demibold" w:hAnsi="Adrianna-Demibold" w:cs="Adrianna-Demibold"/>
      <w:lang w:val="nl-NL"/>
    </w:rPr>
  </w:style>
  <w:style w:type="character" w:styleId="Paginanummer">
    <w:name w:val="page number"/>
    <w:basedOn w:val="Standaardalinea-lettertype"/>
    <w:unhideWhenUsed/>
    <w:rsid w:val="009213D0"/>
  </w:style>
  <w:style w:type="paragraph" w:styleId="Geenafstand">
    <w:name w:val="No Spacing"/>
    <w:aliases w:val="Grote titels"/>
    <w:basedOn w:val="Standaard"/>
    <w:next w:val="Standaard"/>
    <w:link w:val="GeenafstandChar"/>
    <w:uiPriority w:val="1"/>
    <w:qFormat/>
    <w:rsid w:val="00676983"/>
    <w:rPr>
      <w:rFonts w:ascii="Aniuk" w:hAnsi="Aniuk"/>
      <w:b/>
      <w:color w:val="D33B61"/>
      <w:sz w:val="56"/>
    </w:rPr>
  </w:style>
  <w:style w:type="paragraph" w:styleId="Ballontekst">
    <w:name w:val="Balloon Text"/>
    <w:basedOn w:val="Standaard"/>
    <w:link w:val="BallontekstChar"/>
    <w:uiPriority w:val="99"/>
    <w:semiHidden/>
    <w:unhideWhenUsed/>
    <w:rsid w:val="00A119A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119AD"/>
    <w:rPr>
      <w:rFonts w:ascii="Times New Roman" w:hAnsi="Times New Roman" w:cs="Times New Roman"/>
      <w:sz w:val="18"/>
      <w:szCs w:val="18"/>
    </w:rPr>
  </w:style>
  <w:style w:type="character" w:customStyle="1" w:styleId="Kop3Char">
    <w:name w:val="Kop 3 Char"/>
    <w:basedOn w:val="Standaardalinea-lettertype"/>
    <w:link w:val="Kop3"/>
    <w:uiPriority w:val="9"/>
    <w:rsid w:val="008133DD"/>
    <w:rPr>
      <w:rFonts w:asciiTheme="majorHAnsi" w:eastAsiaTheme="majorEastAsia" w:hAnsiTheme="majorHAnsi" w:cstheme="majorBidi"/>
      <w:color w:val="6D182D" w:themeColor="accent1" w:themeShade="7F"/>
      <w:sz w:val="24"/>
      <w:szCs w:val="24"/>
      <w:lang w:val="nl-NL"/>
    </w:rPr>
  </w:style>
  <w:style w:type="character" w:styleId="Hyperlink">
    <w:name w:val="Hyperlink"/>
    <w:basedOn w:val="Standaardalinea-lettertype"/>
    <w:uiPriority w:val="99"/>
    <w:unhideWhenUsed/>
    <w:rsid w:val="008133DD"/>
    <w:rPr>
      <w:color w:val="0061AF" w:themeColor="hyperlink"/>
      <w:u w:val="single"/>
    </w:rPr>
  </w:style>
  <w:style w:type="table" w:styleId="Tabelraster">
    <w:name w:val="Table Grid"/>
    <w:basedOn w:val="Standaardtabel"/>
    <w:uiPriority w:val="59"/>
    <w:rsid w:val="008133DD"/>
    <w:pPr>
      <w:widowControl/>
      <w:autoSpaceDE/>
      <w:autoSpaceDN/>
    </w:pPr>
    <w:rPr>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uiPriority w:val="9"/>
    <w:rsid w:val="008133DD"/>
    <w:rPr>
      <w:rFonts w:ascii="Arial" w:eastAsia="Anodina Extra" w:hAnsi="Arial" w:cs="Anodina Extra"/>
      <w:b/>
      <w:bCs/>
      <w:color w:val="0085A8"/>
      <w:sz w:val="24"/>
    </w:rPr>
  </w:style>
  <w:style w:type="character" w:styleId="GevolgdeHyperlink">
    <w:name w:val="FollowedHyperlink"/>
    <w:basedOn w:val="Standaardalinea-lettertype"/>
    <w:uiPriority w:val="99"/>
    <w:semiHidden/>
    <w:unhideWhenUsed/>
    <w:rsid w:val="008133DD"/>
    <w:rPr>
      <w:color w:val="0061AF" w:themeColor="followedHyperlink"/>
      <w:u w:val="single"/>
    </w:rPr>
  </w:style>
  <w:style w:type="character" w:styleId="Onopgelostemelding">
    <w:name w:val="Unresolved Mention"/>
    <w:basedOn w:val="Standaardalinea-lettertype"/>
    <w:uiPriority w:val="99"/>
    <w:unhideWhenUsed/>
    <w:rsid w:val="008133DD"/>
    <w:rPr>
      <w:color w:val="605E5C"/>
      <w:shd w:val="clear" w:color="auto" w:fill="E1DFDD"/>
    </w:rPr>
  </w:style>
  <w:style w:type="character" w:customStyle="1" w:styleId="Kop1Char">
    <w:name w:val="Kop 1 Char"/>
    <w:basedOn w:val="Standaardalinea-lettertype"/>
    <w:link w:val="Kop1"/>
    <w:uiPriority w:val="9"/>
    <w:rsid w:val="008133DD"/>
    <w:rPr>
      <w:rFonts w:ascii="Arial" w:eastAsia="Aniuk" w:hAnsi="Arial" w:cs="Aniuk"/>
      <w:b/>
      <w:bCs/>
      <w:color w:val="D33B61"/>
      <w:sz w:val="28"/>
      <w:szCs w:val="48"/>
    </w:rPr>
  </w:style>
  <w:style w:type="numbering" w:customStyle="1" w:styleId="Geenlijst1">
    <w:name w:val="Geen lijst1"/>
    <w:next w:val="Geenlijst"/>
    <w:uiPriority w:val="99"/>
    <w:semiHidden/>
    <w:unhideWhenUsed/>
    <w:rsid w:val="008133DD"/>
  </w:style>
  <w:style w:type="table" w:customStyle="1" w:styleId="NormalTable0">
    <w:name w:val="Normal Table0"/>
    <w:uiPriority w:val="2"/>
    <w:semiHidden/>
    <w:unhideWhenUsed/>
    <w:qFormat/>
    <w:rsid w:val="008133DD"/>
    <w:tblPr>
      <w:tblInd w:w="0" w:type="dxa"/>
      <w:tblCellMar>
        <w:top w:w="0" w:type="dxa"/>
        <w:left w:w="0" w:type="dxa"/>
        <w:bottom w:w="0" w:type="dxa"/>
        <w:right w:w="0" w:type="dxa"/>
      </w:tblCellMar>
    </w:tblPr>
  </w:style>
  <w:style w:type="paragraph" w:styleId="Inhopg1">
    <w:name w:val="toc 1"/>
    <w:basedOn w:val="Standaard"/>
    <w:uiPriority w:val="1"/>
    <w:qFormat/>
    <w:rsid w:val="008133DD"/>
    <w:pPr>
      <w:spacing w:before="135"/>
      <w:ind w:left="512" w:hanging="401"/>
    </w:pPr>
    <w:rPr>
      <w:rFonts w:eastAsia="Arial" w:cs="Arial"/>
      <w:b/>
      <w:bCs/>
      <w:color w:val="auto"/>
      <w:szCs w:val="20"/>
      <w:lang w:val="nl-NL"/>
    </w:rPr>
  </w:style>
  <w:style w:type="paragraph" w:styleId="Inhopg2">
    <w:name w:val="toc 2"/>
    <w:basedOn w:val="Standaard"/>
    <w:uiPriority w:val="1"/>
    <w:qFormat/>
    <w:rsid w:val="008133DD"/>
    <w:pPr>
      <w:spacing w:before="135"/>
      <w:ind w:left="1104" w:hanging="795"/>
    </w:pPr>
    <w:rPr>
      <w:rFonts w:ascii="Arial MT" w:eastAsia="Arial MT" w:hAnsi="Arial MT" w:cs="Arial MT"/>
      <w:color w:val="auto"/>
      <w:szCs w:val="20"/>
      <w:lang w:val="nl-NL"/>
    </w:rPr>
  </w:style>
  <w:style w:type="character" w:customStyle="1" w:styleId="PlattetekstChar">
    <w:name w:val="Platte tekst Char"/>
    <w:aliases w:val="Stanaardtekst Char"/>
    <w:basedOn w:val="Standaardalinea-lettertype"/>
    <w:link w:val="Plattetekst"/>
    <w:uiPriority w:val="1"/>
    <w:rsid w:val="008133DD"/>
    <w:rPr>
      <w:rFonts w:ascii="Arial" w:hAnsi="Arial"/>
      <w:bCs/>
      <w:color w:val="000000" w:themeColor="text1"/>
      <w:sz w:val="20"/>
      <w:szCs w:val="18"/>
    </w:rPr>
  </w:style>
  <w:style w:type="paragraph" w:styleId="Titel">
    <w:name w:val="Title"/>
    <w:basedOn w:val="Standaard"/>
    <w:link w:val="TitelChar"/>
    <w:uiPriority w:val="10"/>
    <w:qFormat/>
    <w:rsid w:val="008133DD"/>
    <w:pPr>
      <w:spacing w:before="81"/>
      <w:ind w:left="1848" w:right="1852"/>
      <w:jc w:val="center"/>
    </w:pPr>
    <w:rPr>
      <w:rFonts w:eastAsia="Arial" w:cs="Arial"/>
      <w:b/>
      <w:bCs/>
      <w:color w:val="auto"/>
      <w:sz w:val="56"/>
      <w:szCs w:val="56"/>
      <w:lang w:val="nl-NL"/>
    </w:rPr>
  </w:style>
  <w:style w:type="character" w:customStyle="1" w:styleId="TitelChar">
    <w:name w:val="Titel Char"/>
    <w:basedOn w:val="Standaardalinea-lettertype"/>
    <w:link w:val="Titel"/>
    <w:uiPriority w:val="10"/>
    <w:rsid w:val="008133DD"/>
    <w:rPr>
      <w:rFonts w:ascii="Arial" w:eastAsia="Arial" w:hAnsi="Arial" w:cs="Arial"/>
      <w:b/>
      <w:bCs/>
      <w:sz w:val="56"/>
      <w:szCs w:val="56"/>
      <w:lang w:val="nl-NL"/>
    </w:rPr>
  </w:style>
  <w:style w:type="character" w:customStyle="1" w:styleId="GeenafstandChar">
    <w:name w:val="Geen afstand Char"/>
    <w:aliases w:val="Grote titels Char"/>
    <w:basedOn w:val="Standaardalinea-lettertype"/>
    <w:link w:val="Geenafstand"/>
    <w:uiPriority w:val="1"/>
    <w:rsid w:val="008133DD"/>
    <w:rPr>
      <w:rFonts w:ascii="Aniuk" w:hAnsi="Aniuk"/>
      <w:b/>
      <w:color w:val="D33B61"/>
      <w:sz w:val="56"/>
    </w:rPr>
  </w:style>
  <w:style w:type="paragraph" w:styleId="Bijschrift">
    <w:name w:val="caption"/>
    <w:basedOn w:val="Standaard"/>
    <w:next w:val="Standaard"/>
    <w:uiPriority w:val="35"/>
    <w:unhideWhenUsed/>
    <w:qFormat/>
    <w:rsid w:val="008133DD"/>
    <w:pPr>
      <w:widowControl/>
      <w:autoSpaceDE/>
      <w:autoSpaceDN/>
      <w:spacing w:after="200"/>
    </w:pPr>
    <w:rPr>
      <w:rFonts w:asciiTheme="minorHAnsi" w:hAnsiTheme="minorHAnsi"/>
      <w:i/>
      <w:iCs/>
      <w:color w:val="FFFFFF" w:themeColor="text2"/>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997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lijn.lenferink@levantogroep.nl" TargetMode="External"/><Relationship Id="rId18" Type="http://schemas.openxmlformats.org/officeDocument/2006/relationships/hyperlink" Target="mailto:Jillian.hendrix@levantogroep.nl" TargetMode="External"/><Relationship Id="rId26" Type="http://schemas.openxmlformats.org/officeDocument/2006/relationships/hyperlink" Target="https://www.levantogroep.nl/vrijwilligers" TargetMode="External"/><Relationship Id="rId39" Type="http://schemas.openxmlformats.org/officeDocument/2006/relationships/footer" Target="footer2.xml"/><Relationship Id="rId21" Type="http://schemas.openxmlformats.org/officeDocument/2006/relationships/hyperlink" Target="mailto:Marco.piette@levantogroep.nl" TargetMode="External"/><Relationship Id="rId34" Type="http://schemas.openxmlformats.org/officeDocument/2006/relationships/image" Target="media/image1.jpeg"/><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ylvie.degens@levantogroep.nl" TargetMode="External"/><Relationship Id="rId29" Type="http://schemas.openxmlformats.org/officeDocument/2006/relationships/hyperlink" Target="mailto:Vrijwilligerswerk@levantogroep.nl" TargetMode="External"/><Relationship Id="rId11" Type="http://schemas.openxmlformats.org/officeDocument/2006/relationships/hyperlink" Target="https://www.levantogroep.nl/vrijwilligers" TargetMode="External"/><Relationship Id="rId24" Type="http://schemas.openxmlformats.org/officeDocument/2006/relationships/hyperlink" Target="mailto:Suzanne.eijkenboom@levantogroep.nl" TargetMode="External"/><Relationship Id="rId32" Type="http://schemas.openxmlformats.org/officeDocument/2006/relationships/hyperlink" Target="https://www.levantogroep.nl/beleid"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8.jpeg"/><Relationship Id="rId53"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mailto:Jillian.hendrix@levantogroep.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lijn.lenferink@levantogroep.nl" TargetMode="External"/><Relationship Id="rId22" Type="http://schemas.openxmlformats.org/officeDocument/2006/relationships/hyperlink" Target="mailto:Marco.piette@levantogroep.nl" TargetMode="External"/><Relationship Id="rId27" Type="http://schemas.openxmlformats.org/officeDocument/2006/relationships/hyperlink" Target="mailto:Vrijwilligerswerk@levantogroep.nl" TargetMode="External"/><Relationship Id="rId30" Type="http://schemas.openxmlformats.org/officeDocument/2006/relationships/hyperlink" Target="mailto:info@curatio-constat.nl" TargetMode="External"/><Relationship Id="rId35" Type="http://schemas.openxmlformats.org/officeDocument/2006/relationships/image" Target="media/image2.jpeg"/><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www.levantogroep.nl/beleid" TargetMode="External"/><Relationship Id="rId17" Type="http://schemas.openxmlformats.org/officeDocument/2006/relationships/hyperlink" Target="mailto:sylvie.degens@levantogroep.nl" TargetMode="External"/><Relationship Id="rId25" Type="http://schemas.openxmlformats.org/officeDocument/2006/relationships/hyperlink" Target="mailto:Suzanne.eijkenboom@levantogroep.nl" TargetMode="External"/><Relationship Id="rId33" Type="http://schemas.openxmlformats.org/officeDocument/2006/relationships/hyperlink" Target="https://levanto.sharepoint.com/" TargetMode="External"/><Relationship Id="rId38" Type="http://schemas.openxmlformats.org/officeDocument/2006/relationships/footer" Target="footer1.xml"/><Relationship Id="rId46" Type="http://schemas.openxmlformats.org/officeDocument/2006/relationships/image" Target="media/image9.png"/><Relationship Id="rId20" Type="http://schemas.openxmlformats.org/officeDocument/2006/relationships/hyperlink" Target="mailto:Jillian.hendrix@levantogroep.nl" TargetMode="External"/><Relationship Id="rId41" Type="http://schemas.openxmlformats.org/officeDocument/2006/relationships/footer" Target="footer3.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arlijn.lenferink@levantogroep.nl" TargetMode="External"/><Relationship Id="rId23" Type="http://schemas.openxmlformats.org/officeDocument/2006/relationships/hyperlink" Target="mailto:Suzanne.eijkenboom@levantogroep.nl" TargetMode="External"/><Relationship Id="rId28" Type="http://schemas.openxmlformats.org/officeDocument/2006/relationships/hyperlink" Target="mailto:Vrijwilligersdeclaraties@levantogroep.nl" TargetMode="External"/><Relationship Id="rId36" Type="http://schemas.openxmlformats.org/officeDocument/2006/relationships/header" Target="header1.xml"/><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BOT@levantogroep.nl" TargetMode="External"/><Relationship Id="rId44" Type="http://schemas.openxmlformats.org/officeDocument/2006/relationships/image" Target="media/image7.jpeg"/><Relationship Id="rId52" Type="http://schemas.openxmlformats.org/officeDocument/2006/relationships/hyperlink" Target="mailto:vrijwilligersdeclaraties@levantogroep.n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Hendriks\Downloads\Huisstijlsjabloon_Informatieblad.dotm" TargetMode="External"/></Relationships>
</file>

<file path=word/theme/theme1.xml><?xml version="1.0" encoding="utf-8"?>
<a:theme xmlns:a="http://schemas.openxmlformats.org/drawingml/2006/main" name="LEVANTOgroep - leaflet">
  <a:themeElements>
    <a:clrScheme name="LEVANTOgroep">
      <a:dk1>
        <a:sysClr val="windowText" lastClr="000000"/>
      </a:dk1>
      <a:lt1>
        <a:srgbClr val="FFFFFF"/>
      </a:lt1>
      <a:dk2>
        <a:srgbClr val="FFFFFF"/>
      </a:dk2>
      <a:lt2>
        <a:srgbClr val="FFFFFF"/>
      </a:lt2>
      <a:accent1>
        <a:srgbClr val="D33B61"/>
      </a:accent1>
      <a:accent2>
        <a:srgbClr val="0085A8"/>
      </a:accent2>
      <a:accent3>
        <a:srgbClr val="F69F1D"/>
      </a:accent3>
      <a:accent4>
        <a:srgbClr val="95C12D"/>
      </a:accent4>
      <a:accent5>
        <a:srgbClr val="594F4C"/>
      </a:accent5>
      <a:accent6>
        <a:srgbClr val="FFFFFF"/>
      </a:accent6>
      <a:hlink>
        <a:srgbClr val="0061AF"/>
      </a:hlink>
      <a:folHlink>
        <a:srgbClr val="0061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0d6c4f-039f-4b1f-9a3f-e63fa2c11122">
      <Terms xmlns="http://schemas.microsoft.com/office/infopath/2007/PartnerControls"/>
    </lcf76f155ced4ddcb4097134ff3c332f>
    <TaxCatchAll xmlns="ae0a7224-58a2-4663-96e4-6791e71dba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B88C9D5317764D86172D34D922A73F" ma:contentTypeVersion="17" ma:contentTypeDescription="Een nieuw document maken." ma:contentTypeScope="" ma:versionID="48689299f0d28cca2a0b04eedb8df386">
  <xsd:schema xmlns:xsd="http://www.w3.org/2001/XMLSchema" xmlns:xs="http://www.w3.org/2001/XMLSchema" xmlns:p="http://schemas.microsoft.com/office/2006/metadata/properties" xmlns:ns2="740d6c4f-039f-4b1f-9a3f-e63fa2c11122" xmlns:ns3="ae0a7224-58a2-4663-96e4-6791e71dbae0" targetNamespace="http://schemas.microsoft.com/office/2006/metadata/properties" ma:root="true" ma:fieldsID="10d2d7d4c0c63ac861fac55c52796474" ns2:_="" ns3:_="">
    <xsd:import namespace="740d6c4f-039f-4b1f-9a3f-e63fa2c11122"/>
    <xsd:import namespace="ae0a7224-58a2-4663-96e4-6791e71dba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d6c4f-039f-4b1f-9a3f-e63fa2c11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5c5c72db-a9e2-43e4-ab71-a631e62372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0a7224-58a2-4663-96e4-6791e71dbae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1b18a45-5eec-4e3e-b770-bcc10d1294ad}" ma:internalName="TaxCatchAll" ma:showField="CatchAllData" ma:web="ae0a7224-58a2-4663-96e4-6791e71db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27A003-0895-4903-9A6E-B533F8C60C44}">
  <ds:schemaRefs>
    <ds:schemaRef ds:uri="http://schemas.openxmlformats.org/officeDocument/2006/bibliography"/>
  </ds:schemaRefs>
</ds:datastoreItem>
</file>

<file path=customXml/itemProps2.xml><?xml version="1.0" encoding="utf-8"?>
<ds:datastoreItem xmlns:ds="http://schemas.openxmlformats.org/officeDocument/2006/customXml" ds:itemID="{244D3FCC-8B73-475B-B439-4F95DCB24305}">
  <ds:schemaRefs>
    <ds:schemaRef ds:uri="http://schemas.microsoft.com/sharepoint/v3/contenttype/forms"/>
  </ds:schemaRefs>
</ds:datastoreItem>
</file>

<file path=customXml/itemProps3.xml><?xml version="1.0" encoding="utf-8"?>
<ds:datastoreItem xmlns:ds="http://schemas.openxmlformats.org/officeDocument/2006/customXml" ds:itemID="{A1116BBD-8733-4E4A-B4A3-22EC6DE0B582}">
  <ds:schemaRefs>
    <ds:schemaRef ds:uri="http://schemas.microsoft.com/office/2006/metadata/properties"/>
    <ds:schemaRef ds:uri="http://schemas.microsoft.com/office/infopath/2007/PartnerControls"/>
    <ds:schemaRef ds:uri="740d6c4f-039f-4b1f-9a3f-e63fa2c11122"/>
    <ds:schemaRef ds:uri="ae0a7224-58a2-4663-96e4-6791e71dbae0"/>
  </ds:schemaRefs>
</ds:datastoreItem>
</file>

<file path=customXml/itemProps4.xml><?xml version="1.0" encoding="utf-8"?>
<ds:datastoreItem xmlns:ds="http://schemas.openxmlformats.org/officeDocument/2006/customXml" ds:itemID="{8451DF99-E2B0-401B-BE7A-5B7743148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d6c4f-039f-4b1f-9a3f-e63fa2c11122"/>
    <ds:schemaRef ds:uri="ae0a7224-58a2-4663-96e4-6791e71d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Huisstijlsjabloon_Informatieblad</Template>
  <TotalTime>2</TotalTime>
  <Pages>15</Pages>
  <Words>4334</Words>
  <Characters>23843</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Hendriks</dc:creator>
  <cp:lastModifiedBy>Sylvie Degens</cp:lastModifiedBy>
  <cp:revision>3</cp:revision>
  <cp:lastPrinted>2021-07-01T06:33:00Z</cp:lastPrinted>
  <dcterms:created xsi:type="dcterms:W3CDTF">2024-03-11T15:28:00Z</dcterms:created>
  <dcterms:modified xsi:type="dcterms:W3CDTF">2024-03-11T15:29:00Z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Adobe InDesign 16.0 (Macintosh)</vt:lpwstr>
  </property>
  <property fmtid="{D5CDD505-2E9C-101B-9397-08002B2CF9AE}" pid="4" name="LastSaved">
    <vt:filetime>2020-12-09T00:00:00Z</vt:filetime>
  </property>
  <property fmtid="{D5CDD505-2E9C-101B-9397-08002B2CF9AE}" pid="5" name="ContentTypeId">
    <vt:lpwstr>0x01010023B88C9D5317764D86172D34D922A73F</vt:lpwstr>
  </property>
  <property fmtid="{D5CDD505-2E9C-101B-9397-08002B2CF9AE}" pid="6" name="DocumentType">
    <vt:lpwstr>6;#Sjabloon|bf6312ab-7d24-4231-b2eb-621353cdf55a</vt:lpwstr>
  </property>
  <property fmtid="{D5CDD505-2E9C-101B-9397-08002B2CF9AE}" pid="7" name="DocumentAfdeling">
    <vt:lpwstr>36;#HR|75d95b74-e0a6-4565-aceb-90006e1043dd</vt:lpwstr>
  </property>
  <property fmtid="{D5CDD505-2E9C-101B-9397-08002B2CF9AE}" pid="8" name="MediaServiceImageTags">
    <vt:lpwstr/>
  </property>
</Properties>
</file>